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B354" w14:textId="4AF395E8" w:rsidR="00C05B76" w:rsidRDefault="00234401" w:rsidP="00C05B76">
      <w:pPr>
        <w:pStyle w:val="Title"/>
      </w:pPr>
      <w:r>
        <w:t>The Challen</w:t>
      </w:r>
      <w:r w:rsidR="00B526DC">
        <w:t>g</w:t>
      </w:r>
      <w:r>
        <w:t xml:space="preserve">e with change </w:t>
      </w:r>
      <w:r w:rsidR="00FB0CE8">
        <w:t>Workshop Reflection Guide</w:t>
      </w:r>
    </w:p>
    <w:p w14:paraId="358BBE63" w14:textId="7DCAC88F" w:rsidR="00E80D18" w:rsidRDefault="00FB0CE8" w:rsidP="00E80D18">
      <w:r>
        <w:t xml:space="preserve">Directions: </w:t>
      </w:r>
      <w:r w:rsidR="00234401">
        <w:t>A</w:t>
      </w:r>
      <w:r>
        <w:t>fter watching the workshop</w:t>
      </w:r>
      <w:r w:rsidR="00B526DC">
        <w:t>,</w:t>
      </w:r>
      <w:r>
        <w:t xml:space="preserve"> complete the reflection questions below.</w:t>
      </w:r>
    </w:p>
    <w:p w14:paraId="4D139F8D" w14:textId="77777777" w:rsidR="00FB0CE8" w:rsidRDefault="00FB0CE8" w:rsidP="00E80D18"/>
    <w:p w14:paraId="3EA2C162" w14:textId="77777777" w:rsidR="00436153" w:rsidRDefault="00436153" w:rsidP="00436153">
      <w:pPr>
        <w:pStyle w:val="ListParagraph"/>
        <w:numPr>
          <w:ilvl w:val="0"/>
          <w:numId w:val="14"/>
        </w:numPr>
      </w:pPr>
      <w:r>
        <w:t>How did this session help you grow as a leader?</w:t>
      </w:r>
    </w:p>
    <w:p w14:paraId="04E19A4E" w14:textId="77777777" w:rsidR="00436153" w:rsidRDefault="00436153" w:rsidP="00436153"/>
    <w:p w14:paraId="5DE963AC" w14:textId="77777777" w:rsidR="00436153" w:rsidRDefault="00436153" w:rsidP="00436153"/>
    <w:p w14:paraId="5DA1A64F" w14:textId="0C1CA825" w:rsidR="00436153" w:rsidRDefault="00436153" w:rsidP="00436153">
      <w:pPr>
        <w:pStyle w:val="ListParagraph"/>
        <w:numPr>
          <w:ilvl w:val="0"/>
          <w:numId w:val="14"/>
        </w:numPr>
      </w:pPr>
      <w:r>
        <w:t>How can you use what you learned in your own chapter?</w:t>
      </w:r>
    </w:p>
    <w:p w14:paraId="4442026F" w14:textId="25A0E154" w:rsidR="00436153" w:rsidRDefault="00436153" w:rsidP="00436153"/>
    <w:p w14:paraId="27F115AE" w14:textId="77777777" w:rsidR="00436153" w:rsidRDefault="00436153" w:rsidP="00436153"/>
    <w:p w14:paraId="192AB09A" w14:textId="08E9865C" w:rsidR="00436153" w:rsidRDefault="00436153" w:rsidP="00436153">
      <w:pPr>
        <w:pStyle w:val="ListParagraph"/>
        <w:numPr>
          <w:ilvl w:val="0"/>
          <w:numId w:val="14"/>
        </w:numPr>
      </w:pPr>
      <w:r>
        <w:t>How have changes in your life shaped who you are?</w:t>
      </w:r>
    </w:p>
    <w:p w14:paraId="1D7602F6" w14:textId="77777777" w:rsidR="00436153" w:rsidRDefault="00436153" w:rsidP="00436153"/>
    <w:p w14:paraId="535C5E2C" w14:textId="77777777" w:rsidR="00436153" w:rsidRDefault="00436153" w:rsidP="00436153"/>
    <w:p w14:paraId="1995B0C7" w14:textId="77777777" w:rsidR="00436153" w:rsidRDefault="00436153" w:rsidP="00436153">
      <w:pPr>
        <w:pStyle w:val="ListParagraph"/>
        <w:numPr>
          <w:ilvl w:val="0"/>
          <w:numId w:val="14"/>
        </w:numPr>
      </w:pPr>
      <w:r>
        <w:t>What about this session impacted you the most and why?</w:t>
      </w:r>
    </w:p>
    <w:p w14:paraId="1EAB8043" w14:textId="77777777" w:rsidR="00436153" w:rsidRDefault="00436153" w:rsidP="00436153"/>
    <w:p w14:paraId="34644622" w14:textId="77777777" w:rsidR="00436153" w:rsidRDefault="00436153" w:rsidP="00436153"/>
    <w:p w14:paraId="05E35E3F" w14:textId="371D106E" w:rsidR="00436153" w:rsidRDefault="00436153" w:rsidP="00436153">
      <w:pPr>
        <w:pStyle w:val="ListParagraph"/>
        <w:numPr>
          <w:ilvl w:val="0"/>
          <w:numId w:val="14"/>
        </w:numPr>
      </w:pPr>
      <w:r>
        <w:t xml:space="preserve">What about this session </w:t>
      </w:r>
      <w:r w:rsidR="00B526DC">
        <w:t xml:space="preserve">sparked </w:t>
      </w:r>
      <w:r>
        <w:t xml:space="preserve">your interest </w:t>
      </w:r>
      <w:r w:rsidR="00B526DC">
        <w:t>and made you want</w:t>
      </w:r>
      <w:r>
        <w:t xml:space="preserve"> to learn more?</w:t>
      </w:r>
    </w:p>
    <w:p w14:paraId="64AC30BA" w14:textId="638E02FB" w:rsidR="00436153" w:rsidRDefault="00436153" w:rsidP="00436153"/>
    <w:p w14:paraId="5A15324C" w14:textId="77777777" w:rsidR="00436153" w:rsidRDefault="00436153" w:rsidP="00436153"/>
    <w:p w14:paraId="3FA7A2E0" w14:textId="7281A30F" w:rsidR="00436153" w:rsidRDefault="00436153" w:rsidP="00436153">
      <w:pPr>
        <w:pStyle w:val="ListParagraph"/>
        <w:numPr>
          <w:ilvl w:val="0"/>
          <w:numId w:val="14"/>
        </w:numPr>
      </w:pPr>
      <w:r>
        <w:t>How can your mindset when going into a big life change impact how you handle the change?</w:t>
      </w:r>
    </w:p>
    <w:p w14:paraId="72596A96" w14:textId="72672312" w:rsidR="00436153" w:rsidRDefault="00436153" w:rsidP="00436153"/>
    <w:p w14:paraId="79B94C11" w14:textId="54A822FB" w:rsidR="00436153" w:rsidRDefault="00436153" w:rsidP="00436153"/>
    <w:p w14:paraId="5152EC4C" w14:textId="77777777" w:rsidR="00436153" w:rsidRDefault="00436153" w:rsidP="00436153"/>
    <w:p w14:paraId="39D080BA" w14:textId="710C0DBF" w:rsidR="00436153" w:rsidRDefault="00436153" w:rsidP="00436153">
      <w:pPr>
        <w:pStyle w:val="ListParagraph"/>
        <w:numPr>
          <w:ilvl w:val="0"/>
          <w:numId w:val="14"/>
        </w:numPr>
      </w:pPr>
      <w:r>
        <w:t xml:space="preserve">What positives and negatives </w:t>
      </w:r>
      <w:r w:rsidR="00B526DC">
        <w:t xml:space="preserve">can </w:t>
      </w:r>
      <w:r>
        <w:t>you take away from change</w:t>
      </w:r>
      <w:r w:rsidR="00B526DC">
        <w:t>s in your life</w:t>
      </w:r>
      <w:r>
        <w:t xml:space="preserve">? </w:t>
      </w:r>
    </w:p>
    <w:p w14:paraId="6AD9AC66" w14:textId="41D5B58D" w:rsidR="00FB0CE8" w:rsidRPr="00E80D18" w:rsidRDefault="00FB0CE8" w:rsidP="00436153"/>
    <w:sectPr w:rsidR="00FB0CE8" w:rsidRPr="00E80D18" w:rsidSect="000F2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2B696" w14:textId="77777777" w:rsidR="00C47B77" w:rsidRDefault="00C47B77" w:rsidP="00E974FE">
      <w:pPr>
        <w:spacing w:after="0" w:line="240" w:lineRule="auto"/>
      </w:pPr>
      <w:r>
        <w:separator/>
      </w:r>
    </w:p>
  </w:endnote>
  <w:endnote w:type="continuationSeparator" w:id="0">
    <w:p w14:paraId="1D506A7A" w14:textId="77777777" w:rsidR="00C47B77" w:rsidRDefault="00C47B77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48F49CF6-A618-439E-A047-9C33E93DCFBC}"/>
    <w:embedBold r:id="rId2" w:fontKey="{FDFF2574-E7C8-4289-9416-C6456B4B5392}"/>
    <w:embedItalic r:id="rId3" w:fontKey="{E9AE99B4-4C6A-4E7A-839A-862E63C4D35F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AC9666A4-A643-42D4-AB47-99E6F4674DF6}"/>
    <w:embedBold r:id="rId5" w:fontKey="{7AAA8B04-3D84-402B-BABE-78103A759BF0}"/>
    <w:embedItalic r:id="rId6" w:fontKey="{A75BB687-A582-46E8-9586-D45867B3F76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59515FCA-89D3-43C1-A9D1-29A4124F1219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9089ABA5-FFA8-4132-9217-50A2C00BACBE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A4D73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6AEFF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56B1DC4" wp14:editId="5961DBF7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C3AA81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CDE1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22626F" wp14:editId="6326EEA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656896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CCD26" w14:textId="77777777" w:rsidR="00C47B77" w:rsidRDefault="00C47B77" w:rsidP="00E974FE">
      <w:pPr>
        <w:spacing w:after="0" w:line="240" w:lineRule="auto"/>
      </w:pPr>
      <w:r>
        <w:separator/>
      </w:r>
    </w:p>
  </w:footnote>
  <w:footnote w:type="continuationSeparator" w:id="0">
    <w:p w14:paraId="06ACD956" w14:textId="77777777" w:rsidR="00C47B77" w:rsidRDefault="00C47B77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C1C6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46E8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4D95E02E" wp14:editId="09C6226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121724D" wp14:editId="4B2ABB0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672157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4F6B2" wp14:editId="7388E2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DC1BEE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AE37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A4084EC" wp14:editId="383824A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5CE403F9" wp14:editId="32793C5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D1AD0" wp14:editId="41CAA0C3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EC80AC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8634C8" wp14:editId="58A38B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A35DAB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974CF8"/>
    <w:multiLevelType w:val="hybridMultilevel"/>
    <w:tmpl w:val="EC2C1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E4"/>
    <w:rsid w:val="000200EC"/>
    <w:rsid w:val="00056C17"/>
    <w:rsid w:val="000639BF"/>
    <w:rsid w:val="000643E1"/>
    <w:rsid w:val="00093178"/>
    <w:rsid w:val="000F2385"/>
    <w:rsid w:val="00106469"/>
    <w:rsid w:val="0011064E"/>
    <w:rsid w:val="001D40E4"/>
    <w:rsid w:val="001E56D8"/>
    <w:rsid w:val="001E6747"/>
    <w:rsid w:val="00206C6F"/>
    <w:rsid w:val="00226579"/>
    <w:rsid w:val="00234401"/>
    <w:rsid w:val="0028785F"/>
    <w:rsid w:val="00293359"/>
    <w:rsid w:val="002D1439"/>
    <w:rsid w:val="002E4ABB"/>
    <w:rsid w:val="003705BE"/>
    <w:rsid w:val="00374FE4"/>
    <w:rsid w:val="00391B2F"/>
    <w:rsid w:val="00394708"/>
    <w:rsid w:val="003D06F0"/>
    <w:rsid w:val="003F1000"/>
    <w:rsid w:val="00436153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F45AE"/>
    <w:rsid w:val="007208D7"/>
    <w:rsid w:val="00740B4F"/>
    <w:rsid w:val="0079024C"/>
    <w:rsid w:val="007B2573"/>
    <w:rsid w:val="007E01A1"/>
    <w:rsid w:val="008421CB"/>
    <w:rsid w:val="00995841"/>
    <w:rsid w:val="009B007B"/>
    <w:rsid w:val="00A552DD"/>
    <w:rsid w:val="00A818CA"/>
    <w:rsid w:val="00AC0609"/>
    <w:rsid w:val="00B526DC"/>
    <w:rsid w:val="00B73261"/>
    <w:rsid w:val="00C05B76"/>
    <w:rsid w:val="00C10B54"/>
    <w:rsid w:val="00C43A64"/>
    <w:rsid w:val="00C47B77"/>
    <w:rsid w:val="00C65667"/>
    <w:rsid w:val="00C82B7A"/>
    <w:rsid w:val="00CA4A0C"/>
    <w:rsid w:val="00CB4C05"/>
    <w:rsid w:val="00CC278D"/>
    <w:rsid w:val="00D27E09"/>
    <w:rsid w:val="00E55329"/>
    <w:rsid w:val="00E80D18"/>
    <w:rsid w:val="00E87B95"/>
    <w:rsid w:val="00E974FE"/>
    <w:rsid w:val="00EC27BF"/>
    <w:rsid w:val="00ED2C7B"/>
    <w:rsid w:val="00F23269"/>
    <w:rsid w:val="00FB0CE8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3F978"/>
  <w15:chartTrackingRefBased/>
  <w15:docId w15:val="{33581137-15FE-41C1-8598-77303ED8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OneDrive%20-%20National%20FFA\Desktop\Student%20Reflection%20Guid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Reflection Guide</Template>
  <TotalTime>9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6</cp:revision>
  <dcterms:created xsi:type="dcterms:W3CDTF">2020-10-05T20:17:00Z</dcterms:created>
  <dcterms:modified xsi:type="dcterms:W3CDTF">2020-10-22T13:38:00Z</dcterms:modified>
</cp:coreProperties>
</file>