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1B2E0" w14:textId="77777777" w:rsidR="005F1EC1" w:rsidRPr="00B664E3" w:rsidRDefault="005F1EC1" w:rsidP="005F5A63">
      <w:pPr>
        <w:pStyle w:val="DocumentTitle"/>
        <w:rPr>
          <w:sz w:val="48"/>
          <w:szCs w:val="48"/>
        </w:rPr>
      </w:pPr>
      <w:r>
        <w:t>The Dairy Farm</w:t>
      </w:r>
    </w:p>
    <w:p w14:paraId="68383CED" w14:textId="5E5F9336" w:rsidR="005F1EC1" w:rsidRPr="00B664E3" w:rsidRDefault="005F1EC1" w:rsidP="005F5A63">
      <w:pPr>
        <w:pStyle w:val="FFASubhead-MontserratBold"/>
        <w:rPr>
          <w:rFonts w:ascii="Anton" w:hAnsi="Anton"/>
          <w:b w:val="0"/>
          <w:bCs w:val="0"/>
          <w:i/>
          <w:iCs/>
          <w:sz w:val="28"/>
          <w:szCs w:val="28"/>
        </w:rPr>
      </w:pPr>
      <w:r w:rsidRPr="00B664E3">
        <w:rPr>
          <w:rFonts w:ascii="Anton" w:hAnsi="Anton"/>
          <w:b w:val="0"/>
          <w:bCs w:val="0"/>
          <w:i/>
          <w:iCs/>
          <w:color w:val="auto"/>
          <w:sz w:val="28"/>
          <w:szCs w:val="28"/>
        </w:rPr>
        <w:t xml:space="preserve">Description of </w:t>
      </w:r>
      <w:r>
        <w:rPr>
          <w:rFonts w:ascii="Anton" w:hAnsi="Anton"/>
          <w:b w:val="0"/>
          <w:bCs w:val="0"/>
          <w:i/>
          <w:iCs/>
          <w:color w:val="auto"/>
          <w:sz w:val="28"/>
          <w:szCs w:val="28"/>
        </w:rPr>
        <w:t>Activity</w:t>
      </w:r>
      <w:r w:rsidRPr="00B664E3">
        <w:rPr>
          <w:rFonts w:ascii="Anton" w:hAnsi="Anton"/>
          <w:b w:val="0"/>
          <w:bCs w:val="0"/>
          <w:i/>
          <w:iCs/>
          <w:color w:val="auto"/>
          <w:sz w:val="28"/>
          <w:szCs w:val="28"/>
        </w:rPr>
        <w:t xml:space="preserve">: </w:t>
      </w:r>
      <w:r w:rsidRPr="002C1B95">
        <w:rPr>
          <w:rFonts w:ascii="Anton" w:hAnsi="Anton"/>
          <w:b w:val="0"/>
          <w:bCs w:val="0"/>
          <w:i/>
          <w:iCs/>
          <w:color w:val="auto"/>
          <w:sz w:val="28"/>
          <w:szCs w:val="28"/>
        </w:rPr>
        <w:t xml:space="preserve">Students will explore the characteristics of dairy cow breeds, determine their suitability for specific climates and investigate careers involved in the journey “from </w:t>
      </w:r>
      <w:r w:rsidRPr="074A03ED">
        <w:rPr>
          <w:rFonts w:ascii="Anton" w:hAnsi="Anton"/>
          <w:b w:val="0"/>
          <w:bCs w:val="0"/>
          <w:i/>
          <w:iCs/>
          <w:color w:val="auto"/>
          <w:sz w:val="28"/>
          <w:szCs w:val="28"/>
        </w:rPr>
        <w:t>dairy</w:t>
      </w:r>
      <w:r w:rsidRPr="07F64C7C">
        <w:rPr>
          <w:rFonts w:ascii="Anton" w:hAnsi="Anton"/>
          <w:b w:val="0"/>
          <w:bCs w:val="0"/>
          <w:i/>
          <w:iCs/>
          <w:color w:val="auto"/>
          <w:sz w:val="28"/>
          <w:szCs w:val="28"/>
        </w:rPr>
        <w:t xml:space="preserve"> </w:t>
      </w:r>
      <w:r w:rsidRPr="7B0AC91E">
        <w:rPr>
          <w:rFonts w:ascii="Anton" w:hAnsi="Anton"/>
          <w:b w:val="0"/>
          <w:bCs w:val="0"/>
          <w:i/>
          <w:iCs/>
          <w:color w:val="auto"/>
          <w:sz w:val="28"/>
          <w:szCs w:val="28"/>
        </w:rPr>
        <w:t>to dish</w:t>
      </w:r>
      <w:r w:rsidRPr="002C1B95">
        <w:rPr>
          <w:rFonts w:ascii="Anton" w:hAnsi="Anton"/>
          <w:b w:val="0"/>
          <w:bCs w:val="0"/>
          <w:i/>
          <w:iCs/>
          <w:color w:val="auto"/>
          <w:sz w:val="28"/>
          <w:szCs w:val="28"/>
        </w:rPr>
        <w:t>.” They will also design their own “super breed” tailored to specific production and climate challenges.</w:t>
      </w:r>
    </w:p>
    <w:p w14:paraId="50862C2F" w14:textId="77777777" w:rsidR="005F1EC1" w:rsidRDefault="005F1EC1" w:rsidP="005F5A63">
      <w:pPr>
        <w:rPr>
          <w:rFonts w:ascii="Montserrat" w:hAnsi="Montserrat" w:cs="Arial"/>
          <w:b/>
          <w:bCs/>
          <w:color w:val="004D8C"/>
          <w:sz w:val="20"/>
          <w:szCs w:val="20"/>
          <w:lang w:val="en-GB"/>
        </w:rPr>
      </w:pPr>
    </w:p>
    <w:p w14:paraId="4659E9FB" w14:textId="77777777" w:rsidR="005F1EC1" w:rsidRDefault="005F1EC1" w:rsidP="005F5A63">
      <w:pPr>
        <w:pStyle w:val="FFASubhead-MontserratBold"/>
        <w:rPr>
          <w:rStyle w:val="Strong"/>
          <w:b/>
          <w:bCs/>
        </w:rPr>
      </w:pPr>
      <w:r>
        <w:rPr>
          <w:rStyle w:val="Strong"/>
          <w:b/>
          <w:bCs/>
        </w:rPr>
        <w:t>STUDENT LEARNING OBJECTIVES:</w:t>
      </w:r>
    </w:p>
    <w:p w14:paraId="02721309" w14:textId="77777777" w:rsidR="005F1EC1" w:rsidRPr="00ED50A4" w:rsidRDefault="005F1EC1" w:rsidP="005F5A63">
      <w:pPr>
        <w:pStyle w:val="FFABody"/>
      </w:pPr>
      <w:r w:rsidRPr="00ED50A4">
        <w:t>After completing these activities, students will …</w:t>
      </w:r>
    </w:p>
    <w:p w14:paraId="6D50F35E" w14:textId="77777777" w:rsidR="005F1EC1" w:rsidRDefault="005F1EC1" w:rsidP="005F5A63">
      <w:pPr>
        <w:pStyle w:val="FFABody"/>
        <w:numPr>
          <w:ilvl w:val="0"/>
          <w:numId w:val="11"/>
        </w:numPr>
      </w:pPr>
      <w:r w:rsidRPr="00117757">
        <w:t xml:space="preserve">Identify and describe the characteristics and </w:t>
      </w:r>
      <w:r>
        <w:t>purpose</w:t>
      </w:r>
      <w:r w:rsidRPr="00117757">
        <w:t xml:space="preserve"> of major dairy cow breeds.</w:t>
      </w:r>
    </w:p>
    <w:p w14:paraId="559558B5" w14:textId="77777777" w:rsidR="005F1EC1" w:rsidRDefault="005F1EC1" w:rsidP="005F5A63">
      <w:pPr>
        <w:pStyle w:val="FFABody"/>
        <w:numPr>
          <w:ilvl w:val="0"/>
          <w:numId w:val="11"/>
        </w:numPr>
      </w:pPr>
      <w:r w:rsidRPr="00E37E0C">
        <w:t>Understand the variety of careers involved in the dairy industry, from production to consumer.</w:t>
      </w:r>
    </w:p>
    <w:p w14:paraId="5D78F663" w14:textId="77777777" w:rsidR="005F1EC1" w:rsidRDefault="005F1EC1" w:rsidP="005F5A63">
      <w:pPr>
        <w:pStyle w:val="FFABody"/>
        <w:numPr>
          <w:ilvl w:val="0"/>
          <w:numId w:val="11"/>
        </w:numPr>
      </w:pPr>
      <w:r w:rsidRPr="00E37E0C">
        <w:t>Evaluate which dairy breed(s) are most suitable for specific climates based on provided scenarios.</w:t>
      </w:r>
    </w:p>
    <w:p w14:paraId="04911D9E" w14:textId="77777777" w:rsidR="005F1EC1" w:rsidRDefault="005F1EC1" w:rsidP="005F5A63">
      <w:pPr>
        <w:pStyle w:val="FFASubhead-MontserratBold"/>
        <w:rPr>
          <w:rStyle w:val="Strong"/>
          <w:b/>
          <w:bCs/>
        </w:rPr>
      </w:pPr>
    </w:p>
    <w:p w14:paraId="4E29EE38" w14:textId="77777777" w:rsidR="005F1EC1" w:rsidRPr="00C41C63" w:rsidRDefault="005F1EC1" w:rsidP="005F5A63">
      <w:pPr>
        <w:pStyle w:val="FFASubhead-MontserratBold"/>
        <w:rPr>
          <w:rStyle w:val="Strong"/>
          <w:color w:val="auto"/>
          <w:sz w:val="18"/>
          <w:szCs w:val="18"/>
        </w:rPr>
      </w:pPr>
      <w:r>
        <w:rPr>
          <w:rStyle w:val="Strong"/>
          <w:b/>
          <w:bCs/>
        </w:rPr>
        <w:t xml:space="preserve">SUGGESTED TIME: </w:t>
      </w:r>
      <w:r>
        <w:rPr>
          <w:rStyle w:val="Strong"/>
          <w:b/>
          <w:bCs/>
        </w:rPr>
        <w:br/>
      </w:r>
      <w:r>
        <w:rPr>
          <w:rStyle w:val="Strong"/>
          <w:color w:val="auto"/>
          <w:sz w:val="18"/>
          <w:szCs w:val="18"/>
        </w:rPr>
        <w:t xml:space="preserve">100 </w:t>
      </w:r>
      <w:r w:rsidRPr="00C41C63">
        <w:rPr>
          <w:rStyle w:val="Strong"/>
          <w:color w:val="auto"/>
          <w:sz w:val="18"/>
          <w:szCs w:val="18"/>
        </w:rPr>
        <w:t>minutes (*Time requirements may vary based upon student understanding and class schedule.)</w:t>
      </w:r>
    </w:p>
    <w:p w14:paraId="39A4C08C" w14:textId="77777777" w:rsidR="005F1EC1" w:rsidRDefault="005F1EC1" w:rsidP="005F5A63">
      <w:pPr>
        <w:pStyle w:val="FFASubhead-MontserratBold"/>
        <w:rPr>
          <w:rStyle w:val="Strong"/>
          <w:b/>
          <w:bCs/>
        </w:rPr>
      </w:pPr>
    </w:p>
    <w:p w14:paraId="007B8B69" w14:textId="77777777" w:rsidR="005F1EC1" w:rsidRDefault="005F1EC1" w:rsidP="005F5A63">
      <w:pPr>
        <w:pStyle w:val="FFASubhead-MontserratBold"/>
        <w:rPr>
          <w:rStyle w:val="Strong"/>
          <w:b/>
          <w:bCs/>
        </w:rPr>
      </w:pPr>
      <w:r>
        <w:rPr>
          <w:rStyle w:val="Strong"/>
          <w:b/>
          <w:bCs/>
        </w:rPr>
        <w:t>RESOURCES/REFERENCES:</w:t>
      </w:r>
    </w:p>
    <w:p w14:paraId="11B8DB59" w14:textId="60F79253" w:rsidR="00C74484" w:rsidRDefault="00C74484" w:rsidP="005F5A63">
      <w:pPr>
        <w:pStyle w:val="FFABody"/>
        <w:numPr>
          <w:ilvl w:val="0"/>
          <w:numId w:val="12"/>
        </w:numPr>
      </w:pPr>
      <w:r>
        <w:t>Culver’s Virtual Field</w:t>
      </w:r>
      <w:r w:rsidR="001C4F8A">
        <w:t xml:space="preserve"> T</w:t>
      </w:r>
      <w:r>
        <w:t xml:space="preserve">rip Video, </w:t>
      </w:r>
      <w:hyperlink r:id="rId8" w:history="1">
        <w:r w:rsidR="001C4F8A" w:rsidRPr="00932622">
          <w:rPr>
            <w:rStyle w:val="Hyperlink"/>
          </w:rPr>
          <w:t>https://AgExplorer.FFA.org/virtual-field-trips/fresh-frozen-custard-careers-from-dairy-to-dish/</w:t>
        </w:r>
      </w:hyperlink>
    </w:p>
    <w:p w14:paraId="1E9FF8BD" w14:textId="4068DB7B" w:rsidR="005F1EC1" w:rsidRDefault="005F1EC1" w:rsidP="005F5A63">
      <w:pPr>
        <w:pStyle w:val="FFABody"/>
        <w:numPr>
          <w:ilvl w:val="0"/>
          <w:numId w:val="12"/>
        </w:numPr>
      </w:pPr>
      <w:r>
        <w:t xml:space="preserve">Website: American Dairy, </w:t>
      </w:r>
      <w:hyperlink r:id="rId9" w:history="1">
        <w:r w:rsidRPr="00811957">
          <w:rPr>
            <w:rStyle w:val="Hyperlink"/>
          </w:rPr>
          <w:t>https://www.americandairy.com/dairy-farms/dairy-cows/</w:t>
        </w:r>
      </w:hyperlink>
      <w:r>
        <w:t xml:space="preserve"> </w:t>
      </w:r>
    </w:p>
    <w:p w14:paraId="7A1629F9" w14:textId="197DEC90" w:rsidR="005F1EC1" w:rsidRDefault="005F1EC1" w:rsidP="005F5A63">
      <w:pPr>
        <w:pStyle w:val="FFABody"/>
        <w:numPr>
          <w:ilvl w:val="0"/>
          <w:numId w:val="12"/>
        </w:numPr>
      </w:pPr>
      <w:r>
        <w:t xml:space="preserve">Website: Midwest Dairy, </w:t>
      </w:r>
      <w:hyperlink r:id="rId10" w:history="1">
        <w:r w:rsidRPr="00811957">
          <w:rPr>
            <w:rStyle w:val="Hyperlink"/>
          </w:rPr>
          <w:t>https://www.midwestdairy.com/farm-life/dairy-cows/</w:t>
        </w:r>
      </w:hyperlink>
      <w:r>
        <w:t xml:space="preserve"> </w:t>
      </w:r>
    </w:p>
    <w:p w14:paraId="3F552D74" w14:textId="1C5A2D06" w:rsidR="005F1EC1" w:rsidRPr="002C1B95" w:rsidRDefault="005F1EC1" w:rsidP="005F5A63">
      <w:pPr>
        <w:pStyle w:val="FFABody"/>
        <w:numPr>
          <w:ilvl w:val="0"/>
          <w:numId w:val="12"/>
        </w:numPr>
        <w:rPr>
          <w:rStyle w:val="Strong"/>
          <w:b w:val="0"/>
          <w:bCs w:val="0"/>
        </w:rPr>
      </w:pPr>
      <w:r>
        <w:t xml:space="preserve">Website: New England Dairy, </w:t>
      </w:r>
      <w:hyperlink r:id="rId11" w:history="1">
        <w:r w:rsidRPr="00811957">
          <w:rPr>
            <w:rStyle w:val="Hyperlink"/>
          </w:rPr>
          <w:t>https://www.newenglanddairy.com/meet-the-cows/</w:t>
        </w:r>
      </w:hyperlink>
    </w:p>
    <w:p w14:paraId="41BDA444" w14:textId="77777777" w:rsidR="005F1EC1" w:rsidRDefault="005F1EC1" w:rsidP="005F5A63">
      <w:pPr>
        <w:pStyle w:val="FFASubhead-MontserratBold"/>
        <w:rPr>
          <w:rStyle w:val="Strong"/>
          <w:b/>
          <w:bCs/>
        </w:rPr>
      </w:pPr>
      <w:r>
        <w:rPr>
          <w:rStyle w:val="Strong"/>
          <w:b/>
          <w:bCs/>
        </w:rPr>
        <w:br/>
        <w:t>EQUIPMENT AND SUPPLIES NEEDED:</w:t>
      </w:r>
    </w:p>
    <w:p w14:paraId="2353987A" w14:textId="77777777" w:rsidR="005F1EC1" w:rsidRPr="00740A27" w:rsidRDefault="005F1EC1" w:rsidP="005F5A63">
      <w:pPr>
        <w:pStyle w:val="FFABody"/>
        <w:numPr>
          <w:ilvl w:val="0"/>
          <w:numId w:val="14"/>
        </w:numPr>
        <w:rPr>
          <w:szCs w:val="18"/>
        </w:rPr>
      </w:pPr>
      <w:r>
        <w:t xml:space="preserve">A </w:t>
      </w:r>
      <w:r w:rsidRPr="00740A27">
        <w:rPr>
          <w:szCs w:val="18"/>
        </w:rPr>
        <w:t>copy of the “Dairy Dream Team” worksheet for each student</w:t>
      </w:r>
    </w:p>
    <w:p w14:paraId="590D36A4" w14:textId="77777777" w:rsidR="005F1EC1" w:rsidRPr="00740A27" w:rsidRDefault="005F1EC1" w:rsidP="005F5A63">
      <w:pPr>
        <w:pStyle w:val="FFABody"/>
        <w:numPr>
          <w:ilvl w:val="0"/>
          <w:numId w:val="14"/>
        </w:numPr>
        <w:rPr>
          <w:szCs w:val="18"/>
        </w:rPr>
      </w:pPr>
      <w:r w:rsidRPr="00740A27">
        <w:rPr>
          <w:szCs w:val="18"/>
        </w:rPr>
        <w:t>Internet access to play the video in real time or embed it in a PowerPoint ahead of time</w:t>
      </w:r>
    </w:p>
    <w:p w14:paraId="6AF625DD" w14:textId="77777777" w:rsidR="005F1EC1" w:rsidRPr="00740A27" w:rsidRDefault="005F1EC1" w:rsidP="005F5A63">
      <w:pPr>
        <w:pStyle w:val="FFABody"/>
        <w:numPr>
          <w:ilvl w:val="0"/>
          <w:numId w:val="14"/>
        </w:numPr>
        <w:rPr>
          <w:szCs w:val="18"/>
        </w:rPr>
      </w:pPr>
      <w:r w:rsidRPr="00740A27">
        <w:rPr>
          <w:rFonts w:eastAsia="Times New Roman" w:cs="Times New Roman"/>
          <w:szCs w:val="18"/>
        </w:rPr>
        <w:t>A stuffed animal or picture of a cow</w:t>
      </w:r>
    </w:p>
    <w:p w14:paraId="00178BE5" w14:textId="77777777" w:rsidR="005F1EC1" w:rsidRPr="003271DE" w:rsidRDefault="005F1EC1" w:rsidP="005F5A63">
      <w:pPr>
        <w:pStyle w:val="FFABody"/>
        <w:numPr>
          <w:ilvl w:val="0"/>
          <w:numId w:val="14"/>
        </w:numPr>
        <w:rPr>
          <w:szCs w:val="18"/>
        </w:rPr>
      </w:pPr>
      <w:r w:rsidRPr="00740A27">
        <w:rPr>
          <w:rFonts w:eastAsia="Times New Roman" w:cs="Times New Roman"/>
          <w:szCs w:val="18"/>
        </w:rPr>
        <w:t>Props representing various roles in the dairy supply chain (e.g., toy truck, ice cream cone, small milk jug, lab goggles, clipboard, etc.)</w:t>
      </w:r>
    </w:p>
    <w:p w14:paraId="225E865E" w14:textId="77777777" w:rsidR="005F1EC1" w:rsidRPr="003271DE" w:rsidRDefault="005F1EC1" w:rsidP="005F5A63">
      <w:pPr>
        <w:pStyle w:val="FFABody"/>
        <w:numPr>
          <w:ilvl w:val="0"/>
          <w:numId w:val="14"/>
        </w:numPr>
        <w:rPr>
          <w:szCs w:val="18"/>
        </w:rPr>
      </w:pPr>
      <w:r>
        <w:rPr>
          <w:rFonts w:eastAsia="Times New Roman" w:cs="Times New Roman"/>
          <w:szCs w:val="18"/>
        </w:rPr>
        <w:t>Blank paper</w:t>
      </w:r>
    </w:p>
    <w:p w14:paraId="1F558424" w14:textId="4A7DF79A" w:rsidR="005F1EC1" w:rsidRPr="00953766" w:rsidRDefault="005F1EC1" w:rsidP="005F5A63">
      <w:pPr>
        <w:pStyle w:val="FFABody"/>
        <w:numPr>
          <w:ilvl w:val="0"/>
          <w:numId w:val="14"/>
        </w:numPr>
        <w:rPr>
          <w:szCs w:val="18"/>
        </w:rPr>
      </w:pPr>
      <w:r>
        <w:rPr>
          <w:rFonts w:eastAsia="Times New Roman" w:cs="Times New Roman"/>
          <w:szCs w:val="18"/>
        </w:rPr>
        <w:t>Colored pencils, markers and crayons</w:t>
      </w:r>
    </w:p>
    <w:p w14:paraId="2EBB1ED6" w14:textId="5D90A02B" w:rsidR="005F1EC1" w:rsidRPr="002C1B95" w:rsidRDefault="005F1EC1" w:rsidP="005F5A63">
      <w:pPr>
        <w:pStyle w:val="FFABody"/>
        <w:numPr>
          <w:ilvl w:val="0"/>
          <w:numId w:val="14"/>
        </w:numPr>
        <w:rPr>
          <w:rStyle w:val="Strong"/>
          <w:b w:val="0"/>
          <w:bCs w:val="0"/>
          <w:szCs w:val="18"/>
        </w:rPr>
      </w:pPr>
      <w:hyperlink r:id="rId12" w:history="1">
        <w:r w:rsidRPr="001B5E9F">
          <w:rPr>
            <w:rStyle w:val="Hyperlink"/>
            <w:rFonts w:eastAsia="Times New Roman" w:cs="Times New Roman"/>
            <w:szCs w:val="18"/>
          </w:rPr>
          <w:t>Super breed scenarios</w:t>
        </w:r>
      </w:hyperlink>
      <w:r>
        <w:rPr>
          <w:rFonts w:eastAsia="Times New Roman" w:cs="Times New Roman"/>
          <w:szCs w:val="18"/>
        </w:rPr>
        <w:t xml:space="preserve"> cut out, one per student </w:t>
      </w:r>
      <w:r w:rsidRPr="002C1B95">
        <w:rPr>
          <w:rStyle w:val="Strong"/>
          <w:szCs w:val="18"/>
        </w:rPr>
        <w:br/>
      </w:r>
    </w:p>
    <w:p w14:paraId="5B9AD5B3" w14:textId="77777777" w:rsidR="005F1EC1" w:rsidRDefault="005F1EC1" w:rsidP="005F5A63">
      <w:pPr>
        <w:pStyle w:val="FFASubhead-MontserratBold"/>
        <w:rPr>
          <w:rStyle w:val="Strong"/>
          <w:b/>
          <w:bCs/>
        </w:rPr>
      </w:pPr>
      <w:r>
        <w:rPr>
          <w:rStyle w:val="Strong"/>
          <w:b/>
          <w:bCs/>
        </w:rPr>
        <w:t>VOCABULARY:</w:t>
      </w:r>
    </w:p>
    <w:p w14:paraId="5E052BB0" w14:textId="77777777" w:rsidR="005F1EC1" w:rsidRDefault="005F1EC1" w:rsidP="005F5A63">
      <w:pPr>
        <w:pStyle w:val="FFABody"/>
        <w:numPr>
          <w:ilvl w:val="0"/>
          <w:numId w:val="15"/>
        </w:numPr>
      </w:pPr>
      <w:r>
        <w:t>Breed</w:t>
      </w:r>
    </w:p>
    <w:p w14:paraId="0769DBDA" w14:textId="77777777" w:rsidR="005F1EC1" w:rsidRDefault="005F1EC1" w:rsidP="005F5A63">
      <w:pPr>
        <w:pStyle w:val="FFABody"/>
        <w:numPr>
          <w:ilvl w:val="0"/>
          <w:numId w:val="15"/>
        </w:numPr>
      </w:pPr>
      <w:r>
        <w:t xml:space="preserve">Characteristics </w:t>
      </w:r>
    </w:p>
    <w:p w14:paraId="0323F6AB" w14:textId="77777777" w:rsidR="005F1EC1" w:rsidRDefault="005F1EC1" w:rsidP="005F5A63">
      <w:pPr>
        <w:pStyle w:val="FFABody"/>
        <w:numPr>
          <w:ilvl w:val="0"/>
          <w:numId w:val="15"/>
        </w:numPr>
      </w:pPr>
      <w:r>
        <w:t>Dairy</w:t>
      </w:r>
    </w:p>
    <w:p w14:paraId="15BAA1A4" w14:textId="77777777" w:rsidR="005F1EC1" w:rsidRPr="002C1B95" w:rsidRDefault="005F1EC1" w:rsidP="005F5A63">
      <w:pPr>
        <w:pStyle w:val="FFABody"/>
        <w:numPr>
          <w:ilvl w:val="0"/>
          <w:numId w:val="15"/>
        </w:numPr>
        <w:rPr>
          <w:rStyle w:val="Strong"/>
          <w:b w:val="0"/>
          <w:bCs w:val="0"/>
        </w:rPr>
      </w:pPr>
      <w:r>
        <w:t>Prop</w:t>
      </w:r>
      <w:r w:rsidRPr="002C1B95">
        <w:rPr>
          <w:rStyle w:val="Strong"/>
          <w:szCs w:val="18"/>
        </w:rPr>
        <w:br/>
      </w:r>
    </w:p>
    <w:p w14:paraId="33D7C7CE" w14:textId="77777777" w:rsidR="005F1EC1" w:rsidRDefault="005F1EC1" w:rsidP="005F5A63">
      <w:pPr>
        <w:pStyle w:val="FFASubhead-MontserratBold"/>
        <w:rPr>
          <w:rStyle w:val="Strong"/>
          <w:b/>
          <w:bCs/>
        </w:rPr>
      </w:pPr>
      <w:r>
        <w:rPr>
          <w:rStyle w:val="Strong"/>
          <w:b/>
          <w:bCs/>
        </w:rPr>
        <w:t>STUDENT ACTIVITY SHEETS:</w:t>
      </w:r>
    </w:p>
    <w:p w14:paraId="7818EF4B" w14:textId="77777777" w:rsidR="005F1EC1" w:rsidRPr="00C41C63" w:rsidRDefault="005F1EC1" w:rsidP="005F5A63">
      <w:pPr>
        <w:pStyle w:val="FFASubhead-MontserratBold"/>
        <w:rPr>
          <w:rStyle w:val="Strong"/>
          <w:color w:val="auto"/>
          <w:sz w:val="18"/>
          <w:szCs w:val="18"/>
        </w:rPr>
      </w:pPr>
      <w:r w:rsidRPr="00C41C63">
        <w:rPr>
          <w:rStyle w:val="Strong"/>
          <w:color w:val="auto"/>
          <w:sz w:val="18"/>
          <w:szCs w:val="18"/>
        </w:rPr>
        <w:t>Direct access to student activity sheets without lesson plan or answer key for easy upload to a learning management system or printing for classwork.</w:t>
      </w:r>
    </w:p>
    <w:p w14:paraId="6FA0F8B2" w14:textId="77777777" w:rsidR="005F1EC1" w:rsidRPr="00C41C63" w:rsidRDefault="005F1EC1" w:rsidP="005F5A63">
      <w:pPr>
        <w:pStyle w:val="FFASubhead-MontserratBold"/>
        <w:rPr>
          <w:rStyle w:val="Strong"/>
          <w:color w:val="auto"/>
          <w:sz w:val="18"/>
          <w:szCs w:val="18"/>
        </w:rPr>
      </w:pPr>
    </w:p>
    <w:p w14:paraId="0D71A699" w14:textId="5169268A" w:rsidR="005F1EC1" w:rsidRPr="00C41C63" w:rsidRDefault="001A1222" w:rsidP="005F5A63">
      <w:pPr>
        <w:pStyle w:val="FFASubhead-MontserratBold"/>
        <w:rPr>
          <w:rStyle w:val="Strong"/>
          <w:color w:val="auto"/>
          <w:sz w:val="18"/>
          <w:szCs w:val="18"/>
        </w:rPr>
      </w:pPr>
      <w:hyperlink r:id="rId13" w:history="1">
        <w:r w:rsidRPr="001A1222">
          <w:rPr>
            <w:rStyle w:val="Hyperlink"/>
            <w:b w:val="0"/>
            <w:bCs w:val="0"/>
            <w:sz w:val="18"/>
            <w:szCs w:val="18"/>
          </w:rPr>
          <w:t>https://ffa.box.com/s/mcx3qx25uuayknhcvk4dbv2pptt30zg</w:t>
        </w:r>
      </w:hyperlink>
      <w:r>
        <w:rPr>
          <w:rStyle w:val="Strong"/>
          <w:color w:val="auto"/>
          <w:sz w:val="18"/>
          <w:szCs w:val="18"/>
        </w:rPr>
        <w:t xml:space="preserve"> </w:t>
      </w:r>
      <w:r w:rsidR="005F1EC1" w:rsidRPr="00C41C63">
        <w:rPr>
          <w:rStyle w:val="Strong"/>
          <w:color w:val="auto"/>
          <w:sz w:val="18"/>
          <w:szCs w:val="18"/>
        </w:rPr>
        <w:t>(Word)</w:t>
      </w:r>
    </w:p>
    <w:p w14:paraId="5C10FEA4" w14:textId="0C2409B2" w:rsidR="005F1EC1" w:rsidRPr="00C41C63" w:rsidRDefault="001A1222" w:rsidP="005F5A63">
      <w:pPr>
        <w:pStyle w:val="FFASubhead-MontserratBold"/>
        <w:rPr>
          <w:rStyle w:val="Strong"/>
          <w:color w:val="auto"/>
          <w:sz w:val="18"/>
          <w:szCs w:val="18"/>
        </w:rPr>
      </w:pPr>
      <w:hyperlink r:id="rId14" w:history="1">
        <w:r w:rsidRPr="001A1222">
          <w:rPr>
            <w:rStyle w:val="Hyperlink"/>
            <w:b w:val="0"/>
            <w:bCs w:val="0"/>
            <w:sz w:val="18"/>
            <w:szCs w:val="18"/>
          </w:rPr>
          <w:t>https://ffa.box.com/s/yas5txnlsvyh5v8qbgs2o1dtr5zuzopq</w:t>
        </w:r>
      </w:hyperlink>
      <w:r>
        <w:rPr>
          <w:rStyle w:val="Strong"/>
          <w:color w:val="auto"/>
          <w:sz w:val="18"/>
          <w:szCs w:val="18"/>
        </w:rPr>
        <w:t xml:space="preserve"> </w:t>
      </w:r>
      <w:r w:rsidR="005F1EC1" w:rsidRPr="00C41C63">
        <w:rPr>
          <w:rStyle w:val="Strong"/>
          <w:color w:val="auto"/>
          <w:sz w:val="18"/>
          <w:szCs w:val="18"/>
        </w:rPr>
        <w:t>(PDF)</w:t>
      </w:r>
    </w:p>
    <w:p w14:paraId="1305C939" w14:textId="63B42701" w:rsidR="005F1EC1" w:rsidRDefault="00D879CA" w:rsidP="005F5A63">
      <w:pPr>
        <w:pStyle w:val="FFASubhead-MontserratBold"/>
        <w:rPr>
          <w:rStyle w:val="Strong"/>
          <w:color w:val="auto"/>
          <w:sz w:val="18"/>
          <w:szCs w:val="18"/>
        </w:rPr>
      </w:pPr>
      <w:hyperlink r:id="rId15" w:history="1">
        <w:r w:rsidRPr="00D879CA">
          <w:rPr>
            <w:rStyle w:val="Hyperlink"/>
            <w:b w:val="0"/>
            <w:bCs w:val="0"/>
            <w:sz w:val="18"/>
            <w:szCs w:val="18"/>
          </w:rPr>
          <w:t>https://docs.google.com/document/d/1kToV87JbiZsBvY0fuY86IESkEiV11z5m-bp_0h3T3mI/copy</w:t>
        </w:r>
      </w:hyperlink>
      <w:r>
        <w:rPr>
          <w:rStyle w:val="Strong"/>
          <w:color w:val="auto"/>
          <w:sz w:val="18"/>
          <w:szCs w:val="18"/>
        </w:rPr>
        <w:t xml:space="preserve"> </w:t>
      </w:r>
      <w:r w:rsidR="005F1EC1" w:rsidRPr="00C41C63">
        <w:rPr>
          <w:rStyle w:val="Strong"/>
          <w:color w:val="auto"/>
          <w:sz w:val="18"/>
          <w:szCs w:val="18"/>
        </w:rPr>
        <w:t>(Google)</w:t>
      </w:r>
    </w:p>
    <w:p w14:paraId="60055BE8" w14:textId="77777777" w:rsidR="005F1EC1" w:rsidRDefault="005F1EC1" w:rsidP="005F5A63">
      <w:pPr>
        <w:pStyle w:val="FFASubhead-MontserratBold"/>
        <w:rPr>
          <w:rStyle w:val="Strong"/>
          <w:color w:val="auto"/>
          <w:sz w:val="18"/>
          <w:szCs w:val="18"/>
        </w:rPr>
      </w:pPr>
    </w:p>
    <w:p w14:paraId="48A3C911" w14:textId="77777777" w:rsidR="005F1EC1" w:rsidRDefault="005F1EC1" w:rsidP="005F5A63">
      <w:pPr>
        <w:pStyle w:val="FFASubhead-MontserratBold"/>
        <w:rPr>
          <w:rStyle w:val="Strong"/>
          <w:b/>
          <w:bCs/>
        </w:rPr>
      </w:pPr>
      <w:r>
        <w:rPr>
          <w:rStyle w:val="Strong"/>
          <w:b/>
          <w:bCs/>
        </w:rPr>
        <w:t>LESSON PLAN:</w:t>
      </w:r>
    </w:p>
    <w:p w14:paraId="4E657FB2" w14:textId="77777777" w:rsidR="005F1EC1" w:rsidRDefault="005F1EC1" w:rsidP="005F5A63">
      <w:pPr>
        <w:pStyle w:val="FFABody"/>
        <w:rPr>
          <w:rStyle w:val="Strong"/>
          <w:b w:val="0"/>
          <w:bCs w:val="0"/>
        </w:rPr>
      </w:pPr>
    </w:p>
    <w:p w14:paraId="26E0A66F" w14:textId="77777777" w:rsidR="005F1EC1" w:rsidRPr="00437208" w:rsidRDefault="005F1EC1" w:rsidP="005F5A63">
      <w:pPr>
        <w:pStyle w:val="FFABody"/>
        <w:numPr>
          <w:ilvl w:val="0"/>
          <w:numId w:val="18"/>
        </w:numPr>
        <w:rPr>
          <w:rStyle w:val="Strong"/>
          <w:b w:val="0"/>
          <w:bCs w:val="0"/>
        </w:rPr>
      </w:pPr>
      <w:r w:rsidRPr="00ED50A4">
        <w:rPr>
          <w:rStyle w:val="Strong"/>
        </w:rPr>
        <w:t>Bell Ringer:</w:t>
      </w:r>
      <w:r w:rsidRPr="00437208">
        <w:rPr>
          <w:rStyle w:val="Strong"/>
          <w:b w:val="0"/>
          <w:bCs w:val="0"/>
        </w:rPr>
        <w:t xml:space="preserve"> </w:t>
      </w:r>
      <w:r>
        <w:t xml:space="preserve">List the jobs that are needed to go from dairy to dish. </w:t>
      </w:r>
    </w:p>
    <w:p w14:paraId="135DB0D7" w14:textId="77777777" w:rsidR="005F1EC1" w:rsidRDefault="005F1EC1" w:rsidP="005F5A63">
      <w:pPr>
        <w:pStyle w:val="FFABody"/>
        <w:ind w:left="720"/>
        <w:rPr>
          <w:rStyle w:val="Strong"/>
          <w:b w:val="0"/>
          <w:bCs w:val="0"/>
        </w:rPr>
      </w:pPr>
    </w:p>
    <w:p w14:paraId="0C55EAA5" w14:textId="105D6791" w:rsidR="005F1EC1" w:rsidRDefault="005F1EC1" w:rsidP="005F5A63">
      <w:pPr>
        <w:pStyle w:val="FFABody"/>
        <w:numPr>
          <w:ilvl w:val="0"/>
          <w:numId w:val="18"/>
        </w:numPr>
        <w:rPr>
          <w:rStyle w:val="Strong"/>
          <w:b w:val="0"/>
          <w:bCs w:val="0"/>
        </w:rPr>
      </w:pPr>
      <w:r w:rsidRPr="00ED50A4">
        <w:rPr>
          <w:rStyle w:val="Strong"/>
        </w:rPr>
        <w:t>Introduction:</w:t>
      </w:r>
      <w:r>
        <w:rPr>
          <w:rStyle w:val="Strong"/>
          <w:b w:val="0"/>
          <w:bCs w:val="0"/>
        </w:rPr>
        <w:t xml:space="preserve"> </w:t>
      </w:r>
      <w:r w:rsidRPr="00FA1D58">
        <w:rPr>
          <w:i/>
          <w:iCs/>
        </w:rPr>
        <w:t>Today</w:t>
      </w:r>
      <w:r>
        <w:rPr>
          <w:i/>
          <w:iCs/>
        </w:rPr>
        <w:t>,</w:t>
      </w:r>
      <w:r w:rsidRPr="00FA1D58">
        <w:rPr>
          <w:i/>
          <w:iCs/>
        </w:rPr>
        <w:t xml:space="preserve"> we’re diving into the world of dairy cows! From their milk to the amazing fresh frozen custard at Culver’s, we’re going to uncover the secrets behind different dairy breeds, how they’re milked and the amazing careers that make it all happen. By the end, you’ll even get to design your own super cow!</w:t>
      </w:r>
      <w:r>
        <w:rPr>
          <w:i/>
          <w:iCs/>
        </w:rPr>
        <w:br/>
      </w:r>
    </w:p>
    <w:p w14:paraId="57177ACE" w14:textId="45D2BB51" w:rsidR="005F1EC1" w:rsidRDefault="005F1EC1" w:rsidP="005F5A63">
      <w:pPr>
        <w:pStyle w:val="FFABody"/>
        <w:ind w:left="720"/>
        <w:rPr>
          <w:rStyle w:val="Strong"/>
          <w:b w:val="0"/>
          <w:bCs w:val="0"/>
        </w:rPr>
      </w:pPr>
      <w:r>
        <w:rPr>
          <w:rStyle w:val="Strong"/>
          <w:b w:val="0"/>
          <w:bCs w:val="0"/>
        </w:rPr>
        <w:t xml:space="preserve">Play the Dairy Farm segment from the </w:t>
      </w:r>
      <w:hyperlink r:id="rId16" w:history="1">
        <w:r w:rsidRPr="00C74484">
          <w:rPr>
            <w:rStyle w:val="Hyperlink"/>
          </w:rPr>
          <w:t>Culver’s Virtual Field Trip</w:t>
        </w:r>
      </w:hyperlink>
      <w:r>
        <w:rPr>
          <w:rStyle w:val="Strong"/>
          <w:b w:val="0"/>
          <w:bCs w:val="0"/>
        </w:rPr>
        <w:t xml:space="preserve"> on </w:t>
      </w:r>
      <w:proofErr w:type="spellStart"/>
      <w:r>
        <w:rPr>
          <w:rStyle w:val="Strong"/>
          <w:b w:val="0"/>
          <w:bCs w:val="0"/>
        </w:rPr>
        <w:t>AgExplorer</w:t>
      </w:r>
      <w:proofErr w:type="spellEnd"/>
      <w:r>
        <w:rPr>
          <w:rStyle w:val="Strong"/>
          <w:b w:val="0"/>
          <w:bCs w:val="0"/>
        </w:rPr>
        <w:t>. Have students complete the questions on the Dairy Farm section of the Culver’s Virtual Field Trip Student Guide.</w:t>
      </w:r>
    </w:p>
    <w:p w14:paraId="3ACF19E3" w14:textId="77777777" w:rsidR="005F1EC1" w:rsidRDefault="005F1EC1" w:rsidP="005F5A63">
      <w:pPr>
        <w:pStyle w:val="FFABody"/>
        <w:ind w:left="720"/>
        <w:rPr>
          <w:rStyle w:val="Strong"/>
          <w:b w:val="0"/>
          <w:bCs w:val="0"/>
        </w:rPr>
      </w:pPr>
    </w:p>
    <w:p w14:paraId="3620E644" w14:textId="77777777" w:rsidR="005F1EC1" w:rsidRDefault="005F1EC1" w:rsidP="005F5A63">
      <w:pPr>
        <w:pStyle w:val="FFABody"/>
        <w:numPr>
          <w:ilvl w:val="0"/>
          <w:numId w:val="18"/>
        </w:numPr>
        <w:rPr>
          <w:rStyle w:val="Strong"/>
          <w:b w:val="0"/>
          <w:bCs w:val="0"/>
        </w:rPr>
      </w:pPr>
      <w:r w:rsidRPr="00ED50A4">
        <w:rPr>
          <w:rStyle w:val="Strong"/>
        </w:rPr>
        <w:t>Activity:</w:t>
      </w:r>
      <w:r w:rsidRPr="00437208">
        <w:rPr>
          <w:rStyle w:val="Strong"/>
          <w:b w:val="0"/>
          <w:bCs w:val="0"/>
        </w:rPr>
        <w:t xml:space="preserve"> </w:t>
      </w:r>
      <w:r>
        <w:t>Each student needs a copy of the worksheet “Dairy Dream Team.”</w:t>
      </w:r>
    </w:p>
    <w:p w14:paraId="272E9F83" w14:textId="77777777" w:rsidR="005F1EC1" w:rsidRPr="00EF4CCA" w:rsidRDefault="005F1EC1" w:rsidP="005F5A63">
      <w:pPr>
        <w:pStyle w:val="FFABody"/>
        <w:numPr>
          <w:ilvl w:val="1"/>
          <w:numId w:val="16"/>
        </w:numPr>
        <w:rPr>
          <w:rStyle w:val="SubHeadingsChar"/>
        </w:rPr>
      </w:pPr>
      <w:r w:rsidRPr="00F03420">
        <w:rPr>
          <w:rStyle w:val="SubHeadingsChar"/>
        </w:rPr>
        <w:t>Part 1:</w:t>
      </w:r>
    </w:p>
    <w:p w14:paraId="42AA3224" w14:textId="6A5AE643" w:rsidR="005F1EC1" w:rsidRPr="00F84F76" w:rsidRDefault="005F1EC1" w:rsidP="005F5A63">
      <w:pPr>
        <w:pStyle w:val="FFABody"/>
        <w:numPr>
          <w:ilvl w:val="2"/>
          <w:numId w:val="16"/>
        </w:numPr>
      </w:pPr>
      <w:r w:rsidRPr="00F84F76">
        <w:t>Begin by displaying a stuffed animal or picture of a cow at the front of the classroom. Place a variety of props representing roles in the dairy supply chain on a table nearby. Examples:</w:t>
      </w:r>
    </w:p>
    <w:p w14:paraId="165268D8" w14:textId="12B63A5D"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Farmer: A toy tractor, a toy pitchfork or a bag of feed</w:t>
      </w:r>
    </w:p>
    <w:p w14:paraId="728CF12B" w14:textId="73E9C4D8"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Nutritionist: A chart or diagram of cow feed rations or a plastic model of grains</w:t>
      </w:r>
    </w:p>
    <w:p w14:paraId="240D027F" w14:textId="08595EE4"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Veterinarian: A stethoscope, a toy syringe or latex gloves</w:t>
      </w:r>
    </w:p>
    <w:p w14:paraId="22258FFD" w14:textId="679A07D3"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Milk Machine Operator: A rubber hose or a small vacuum pump (to represent a milking machine)</w:t>
      </w:r>
    </w:p>
    <w:p w14:paraId="1611AC30" w14:textId="1B2B0FEF"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Truck Driver: A toy truck or miniature milk tanker</w:t>
      </w:r>
    </w:p>
    <w:p w14:paraId="3F0767A8" w14:textId="7ED8FAA6"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Quality Assurance Technician: A clipboard with a checklist, a small lab flask or goggles</w:t>
      </w:r>
    </w:p>
    <w:p w14:paraId="1A20770B" w14:textId="67E581F7"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Food Scientist: A lab coat, a beaker or a small container of ice cream mix</w:t>
      </w:r>
    </w:p>
    <w:p w14:paraId="6A83A0C2" w14:textId="6AB7DADC"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Processor: A milk carton or a small bottle of cream</w:t>
      </w:r>
    </w:p>
    <w:p w14:paraId="56BB226B" w14:textId="7A4E1A61"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Packaging Specialist: Empty containers, labels or sealing tape</w:t>
      </w:r>
    </w:p>
    <w:p w14:paraId="64244AF2" w14:textId="2156F7D9"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Marketer: A flyer or advertisement for milk or dairy products</w:t>
      </w:r>
    </w:p>
    <w:p w14:paraId="5F5C0B37" w14:textId="5BE06AB7"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Retailer/Grocer: A miniature shopping basket, price tag or receipt</w:t>
      </w:r>
    </w:p>
    <w:p w14:paraId="69272CFF" w14:textId="5B45FB71" w:rsidR="005F1EC1" w:rsidRPr="002C1B95" w:rsidRDefault="005F1EC1" w:rsidP="005F5A63">
      <w:pPr>
        <w:pStyle w:val="ListParagraph"/>
        <w:numPr>
          <w:ilvl w:val="3"/>
          <w:numId w:val="22"/>
        </w:numPr>
        <w:rPr>
          <w:rFonts w:ascii="Montserrat" w:eastAsia="Times New Roman" w:hAnsi="Montserrat" w:cs="Times New Roman"/>
          <w:sz w:val="18"/>
          <w:szCs w:val="18"/>
        </w:rPr>
      </w:pPr>
      <w:r w:rsidRPr="002C1B95">
        <w:rPr>
          <w:rFonts w:ascii="Montserrat" w:eastAsia="Times New Roman" w:hAnsi="Montserrat" w:cs="Times New Roman"/>
          <w:sz w:val="18"/>
          <w:szCs w:val="18"/>
        </w:rPr>
        <w:t>Consumer: A toy ice cream cone, a spoon or a small carton of yogurt</w:t>
      </w:r>
    </w:p>
    <w:p w14:paraId="1EF621AF" w14:textId="7BD4A1C5" w:rsidR="005F1EC1" w:rsidRDefault="005F1EC1" w:rsidP="005F5A63">
      <w:pPr>
        <w:pStyle w:val="FFABody"/>
        <w:numPr>
          <w:ilvl w:val="2"/>
          <w:numId w:val="16"/>
        </w:numPr>
      </w:pPr>
      <w:r w:rsidRPr="00F84F76">
        <w:t xml:space="preserve">Say: </w:t>
      </w:r>
      <w:r w:rsidRPr="003447AD">
        <w:rPr>
          <w:i/>
          <w:iCs/>
        </w:rPr>
        <w:t>Have you ever thought about how milk from a cow gets turned into the delicious Culver’s fresh frozen custard? There’s an entire team of people behind the scenes, each with a critical role in making it happen.</w:t>
      </w:r>
      <w:r w:rsidRPr="00F84F76">
        <w:t xml:space="preserve"> </w:t>
      </w:r>
    </w:p>
    <w:p w14:paraId="6376F164" w14:textId="77777777" w:rsidR="005F1EC1" w:rsidRDefault="005F1EC1" w:rsidP="005F5A63">
      <w:pPr>
        <w:pStyle w:val="FFABody"/>
        <w:numPr>
          <w:ilvl w:val="2"/>
          <w:numId w:val="16"/>
        </w:numPr>
      </w:pPr>
      <w:r w:rsidRPr="00F84F76">
        <w:t>Begin by discussing the journey of milk from the farm to the consumer.</w:t>
      </w:r>
    </w:p>
    <w:p w14:paraId="651779B8" w14:textId="274F0086" w:rsidR="005F1EC1" w:rsidRDefault="005F1EC1" w:rsidP="005F5A63">
      <w:pPr>
        <w:pStyle w:val="FFABody"/>
        <w:numPr>
          <w:ilvl w:val="2"/>
          <w:numId w:val="16"/>
        </w:numPr>
      </w:pPr>
      <w:r w:rsidRPr="00F84F76">
        <w:t>Hold up each prop</w:t>
      </w:r>
      <w:r>
        <w:t>,</w:t>
      </w:r>
      <w:r w:rsidRPr="00F84F76">
        <w:t xml:space="preserve"> one at a time</w:t>
      </w:r>
      <w:r>
        <w:t>,</w:t>
      </w:r>
      <w:r w:rsidRPr="00F84F76">
        <w:t xml:space="preserve"> and ask students to guess which career it represents. As they identify a career, discuss the role briefly (e.g., "Farmers provide feed and care to the cows to keep them healthy and productive").</w:t>
      </w:r>
    </w:p>
    <w:p w14:paraId="50A5735D" w14:textId="1CD3D532" w:rsidR="005F1EC1" w:rsidRDefault="005F1EC1" w:rsidP="005F5A63">
      <w:pPr>
        <w:pStyle w:val="FFABody"/>
        <w:numPr>
          <w:ilvl w:val="2"/>
          <w:numId w:val="16"/>
        </w:numPr>
      </w:pPr>
      <w:r w:rsidRPr="00F84F76">
        <w:t>Hand each prop to a student as you introduce its corresponding career. Continue until every student has an item representing a career in the chain.</w:t>
      </w:r>
      <w:r>
        <w:t xml:space="preserve"> *For larger class sizes, consider grouping students up or only having 10 to 15 students participate. </w:t>
      </w:r>
    </w:p>
    <w:p w14:paraId="7647A9B9" w14:textId="77777777" w:rsidR="005F1EC1" w:rsidRDefault="005F1EC1" w:rsidP="005F5A63">
      <w:pPr>
        <w:pStyle w:val="FFABody"/>
        <w:numPr>
          <w:ilvl w:val="2"/>
          <w:numId w:val="16"/>
        </w:numPr>
      </w:pPr>
      <w:r w:rsidRPr="00F84F76">
        <w:t xml:space="preserve">As students hold their props, guide the class in creating a visual timeline, starting with the cow and ending with the </w:t>
      </w:r>
      <w:r>
        <w:t>fresh frozen custard</w:t>
      </w:r>
      <w:r w:rsidRPr="00F84F76">
        <w:t>. Students can stand in a line or form a circle, holding their props to illustrate the interdependence of these roles.</w:t>
      </w:r>
    </w:p>
    <w:p w14:paraId="36471079" w14:textId="77777777" w:rsidR="005F1EC1" w:rsidRDefault="005F1EC1" w:rsidP="005F5A63">
      <w:pPr>
        <w:pStyle w:val="FFABody"/>
        <w:numPr>
          <w:ilvl w:val="2"/>
          <w:numId w:val="16"/>
        </w:numPr>
      </w:pPr>
      <w:r>
        <w:t xml:space="preserve">Have students fill in their student activity sheet as you complete this activity. You may need to add or delete rows in the table on the activity sheet depending on how many students you have. </w:t>
      </w:r>
    </w:p>
    <w:p w14:paraId="5F4FCBF2" w14:textId="7185E7A9" w:rsidR="005F1EC1" w:rsidRDefault="005F1EC1" w:rsidP="005F5A63">
      <w:pPr>
        <w:pStyle w:val="FFABody"/>
        <w:numPr>
          <w:ilvl w:val="2"/>
          <w:numId w:val="16"/>
        </w:numPr>
      </w:pPr>
      <w:r>
        <w:lastRenderedPageBreak/>
        <w:t>When done, say</w:t>
      </w:r>
      <w:r w:rsidRPr="00F84F76">
        <w:t xml:space="preserve">: </w:t>
      </w:r>
      <w:r w:rsidRPr="003447AD">
        <w:rPr>
          <w:i/>
          <w:iCs/>
        </w:rPr>
        <w:t>Looking at all these careers, what surprises you about how many people are involved in getting milk from the farm to your table?</w:t>
      </w:r>
      <w:r>
        <w:t xml:space="preserve"> </w:t>
      </w:r>
    </w:p>
    <w:p w14:paraId="134FE287" w14:textId="7D1B1BD4" w:rsidR="005F1EC1" w:rsidRDefault="005F1EC1" w:rsidP="005F5A63">
      <w:pPr>
        <w:pStyle w:val="FFABody"/>
        <w:numPr>
          <w:ilvl w:val="2"/>
          <w:numId w:val="16"/>
        </w:numPr>
      </w:pPr>
      <w:r>
        <w:t xml:space="preserve">Say: </w:t>
      </w:r>
      <w:r w:rsidRPr="003447AD">
        <w:rPr>
          <w:i/>
          <w:iCs/>
        </w:rPr>
        <w:t>Now that we have identified many of the careers needed to go from dairy to dish, we are going to dive into the first step of the process, which is the dairy cows!</w:t>
      </w:r>
      <w:r>
        <w:t xml:space="preserve"> </w:t>
      </w:r>
    </w:p>
    <w:p w14:paraId="7AB1FFD3" w14:textId="77777777" w:rsidR="005F1EC1" w:rsidRDefault="005F1EC1" w:rsidP="005F5A63">
      <w:pPr>
        <w:pStyle w:val="FFABody"/>
        <w:ind w:left="2160"/>
      </w:pPr>
    </w:p>
    <w:p w14:paraId="19B036FE" w14:textId="0101E334" w:rsidR="005F1EC1" w:rsidRDefault="005F1EC1" w:rsidP="005F5A63">
      <w:pPr>
        <w:pStyle w:val="LPSectionTitles"/>
        <w:numPr>
          <w:ilvl w:val="1"/>
          <w:numId w:val="16"/>
        </w:numPr>
        <w:rPr>
          <w:rFonts w:ascii="Montserrat" w:hAnsi="Montserrat"/>
          <w:color w:val="auto"/>
          <w:sz w:val="18"/>
          <w:szCs w:val="18"/>
        </w:rPr>
      </w:pPr>
      <w:r>
        <w:rPr>
          <w:rStyle w:val="SubHeadingsChar"/>
        </w:rPr>
        <w:t>Part 2:</w:t>
      </w:r>
      <w:r>
        <w:t xml:space="preserve"> </w:t>
      </w:r>
      <w:r>
        <w:rPr>
          <w:rFonts w:ascii="Montserrat" w:hAnsi="Montserrat"/>
          <w:color w:val="auto"/>
          <w:sz w:val="18"/>
          <w:szCs w:val="18"/>
        </w:rPr>
        <w:t xml:space="preserve">Using the following websites, have students explore the various dairy cattle breeds that make up the “Dairy Dream Team.” Guide them to fill in the information in the tables on their student activity sheets as they read about each of the seven breeds. They should do one table per breed. </w:t>
      </w:r>
    </w:p>
    <w:p w14:paraId="183A7323" w14:textId="77777777" w:rsidR="005F1EC1" w:rsidRDefault="005F1EC1" w:rsidP="005F5A63">
      <w:pPr>
        <w:pStyle w:val="FFABody"/>
        <w:ind w:left="720" w:firstLine="720"/>
      </w:pPr>
      <w:r>
        <w:t xml:space="preserve">Websites: </w:t>
      </w:r>
    </w:p>
    <w:p w14:paraId="155FB66C" w14:textId="5CA48AB4" w:rsidR="005F1EC1" w:rsidRDefault="005F1EC1" w:rsidP="005F5A63">
      <w:pPr>
        <w:pStyle w:val="FFABody"/>
        <w:numPr>
          <w:ilvl w:val="0"/>
          <w:numId w:val="37"/>
        </w:numPr>
      </w:pPr>
      <w:r>
        <w:t xml:space="preserve">American Dairy, </w:t>
      </w:r>
      <w:hyperlink r:id="rId17" w:history="1">
        <w:r w:rsidRPr="00811957">
          <w:rPr>
            <w:rStyle w:val="Hyperlink"/>
          </w:rPr>
          <w:t>https://www.americandairy.com/dairy-farms/dairy-cows/</w:t>
        </w:r>
      </w:hyperlink>
    </w:p>
    <w:p w14:paraId="13E60343" w14:textId="49633AF3" w:rsidR="005F1EC1" w:rsidRDefault="005F1EC1" w:rsidP="005F5A63">
      <w:pPr>
        <w:pStyle w:val="FFABody"/>
        <w:numPr>
          <w:ilvl w:val="0"/>
          <w:numId w:val="37"/>
        </w:numPr>
      </w:pPr>
      <w:r>
        <w:t xml:space="preserve">Midwest Dairy, </w:t>
      </w:r>
      <w:hyperlink r:id="rId18" w:history="1">
        <w:r w:rsidRPr="00811957">
          <w:rPr>
            <w:rStyle w:val="Hyperlink"/>
          </w:rPr>
          <w:t>https://www.midwestdairy.com/farm-life/dairy-cows/</w:t>
        </w:r>
      </w:hyperlink>
      <w:r>
        <w:t xml:space="preserve"> </w:t>
      </w:r>
    </w:p>
    <w:p w14:paraId="7A17D364" w14:textId="39A584FD" w:rsidR="005F1EC1" w:rsidRPr="009F46A8" w:rsidRDefault="005F1EC1" w:rsidP="005F5A63">
      <w:pPr>
        <w:pStyle w:val="FFABody"/>
        <w:numPr>
          <w:ilvl w:val="0"/>
          <w:numId w:val="37"/>
        </w:numPr>
        <w:rPr>
          <w:rStyle w:val="Strong"/>
          <w:b w:val="0"/>
          <w:bCs w:val="0"/>
        </w:rPr>
      </w:pPr>
      <w:r>
        <w:t xml:space="preserve">New England Dairy, </w:t>
      </w:r>
      <w:hyperlink r:id="rId19" w:history="1">
        <w:r w:rsidRPr="00811957">
          <w:rPr>
            <w:rStyle w:val="Hyperlink"/>
          </w:rPr>
          <w:t>https://www.newenglanddairy.com/meet-the-cows/</w:t>
        </w:r>
      </w:hyperlink>
    </w:p>
    <w:p w14:paraId="7F158A0D" w14:textId="77777777" w:rsidR="005F1EC1" w:rsidRDefault="005F1EC1" w:rsidP="005F5A63">
      <w:pPr>
        <w:pStyle w:val="FFABody"/>
        <w:ind w:left="2160"/>
      </w:pPr>
    </w:p>
    <w:p w14:paraId="785E161F" w14:textId="77C1293D" w:rsidR="005F1EC1" w:rsidRPr="002C1B95" w:rsidRDefault="005F1EC1" w:rsidP="005F5A63">
      <w:pPr>
        <w:pStyle w:val="FFABody"/>
        <w:numPr>
          <w:ilvl w:val="1"/>
          <w:numId w:val="16"/>
        </w:numPr>
        <w:rPr>
          <w:rStyle w:val="SubHeadingsChar"/>
          <w:rFonts w:ascii="Montserrat" w:hAnsi="Montserrat"/>
          <w:color w:val="auto"/>
          <w:sz w:val="18"/>
          <w:szCs w:val="18"/>
        </w:rPr>
      </w:pPr>
      <w:r>
        <w:rPr>
          <w:rStyle w:val="SubHeadingsChar"/>
        </w:rPr>
        <w:t xml:space="preserve">Part 3: </w:t>
      </w:r>
      <w:r w:rsidRPr="002C1B95">
        <w:rPr>
          <w:rStyle w:val="SubHeadingsChar"/>
          <w:rFonts w:ascii="Montserrat" w:hAnsi="Montserrat"/>
          <w:color w:val="auto"/>
          <w:sz w:val="18"/>
          <w:szCs w:val="18"/>
        </w:rPr>
        <w:t xml:space="preserve">Say: </w:t>
      </w:r>
      <w:r w:rsidRPr="002C1B95">
        <w:rPr>
          <w:i/>
          <w:iCs/>
          <w:szCs w:val="18"/>
        </w:rPr>
        <w:t>Imagine you are a dairy farmer or a researcher who needs to develop a new breed of cow that will thrive in a specific environment. It could be a hot, dry climate, a cold region or an area with limited resources. The cow needs to be productive, efficient and resilient.</w:t>
      </w:r>
    </w:p>
    <w:p w14:paraId="4C8397C6" w14:textId="4857F0DC" w:rsidR="005F1EC1" w:rsidRPr="002C1B95" w:rsidRDefault="005F1EC1" w:rsidP="005F5A63">
      <w:pPr>
        <w:pStyle w:val="FFABody"/>
        <w:numPr>
          <w:ilvl w:val="2"/>
          <w:numId w:val="16"/>
        </w:numPr>
        <w:rPr>
          <w:rStyle w:val="SubHeadingsChar"/>
          <w:rFonts w:ascii="Montserrat" w:hAnsi="Montserrat"/>
          <w:color w:val="auto"/>
          <w:sz w:val="18"/>
          <w:szCs w:val="18"/>
        </w:rPr>
      </w:pPr>
      <w:r w:rsidRPr="002C1B95">
        <w:rPr>
          <w:rStyle w:val="SubHeadingsChar"/>
          <w:rFonts w:ascii="Montserrat" w:hAnsi="Montserrat"/>
          <w:color w:val="auto"/>
          <w:sz w:val="18"/>
          <w:szCs w:val="18"/>
        </w:rPr>
        <w:t xml:space="preserve">Students will each be given a </w:t>
      </w:r>
      <w:hyperlink r:id="rId20" w:history="1">
        <w:r w:rsidRPr="001B5E9F">
          <w:rPr>
            <w:rStyle w:val="Hyperlink"/>
            <w:szCs w:val="18"/>
          </w:rPr>
          <w:t>super breeds scenario card.</w:t>
        </w:r>
      </w:hyperlink>
      <w:r w:rsidRPr="002C1B95">
        <w:rPr>
          <w:rStyle w:val="SubHeadingsChar"/>
          <w:rFonts w:ascii="Montserrat" w:hAnsi="Montserrat"/>
          <w:color w:val="auto"/>
          <w:sz w:val="18"/>
          <w:szCs w:val="18"/>
        </w:rPr>
        <w:t xml:space="preserve"> </w:t>
      </w:r>
    </w:p>
    <w:p w14:paraId="6F627226" w14:textId="36AB04B4" w:rsidR="005F1EC1" w:rsidRDefault="005F1EC1" w:rsidP="005F5A63">
      <w:pPr>
        <w:pStyle w:val="FFABody"/>
        <w:numPr>
          <w:ilvl w:val="2"/>
          <w:numId w:val="16"/>
        </w:numPr>
        <w:rPr>
          <w:rStyle w:val="SubHeadingsChar"/>
          <w:rFonts w:ascii="Montserrat" w:hAnsi="Montserrat"/>
          <w:color w:val="auto"/>
          <w:sz w:val="18"/>
          <w:szCs w:val="18"/>
        </w:rPr>
      </w:pPr>
      <w:r w:rsidRPr="002C1B95">
        <w:rPr>
          <w:rStyle w:val="SubHeadingsChar"/>
          <w:rFonts w:ascii="Montserrat" w:hAnsi="Montserrat"/>
          <w:color w:val="auto"/>
          <w:sz w:val="18"/>
          <w:szCs w:val="18"/>
        </w:rPr>
        <w:t>Using the information on their card</w:t>
      </w:r>
      <w:r>
        <w:rPr>
          <w:rStyle w:val="SubHeadingsChar"/>
          <w:rFonts w:ascii="Montserrat" w:hAnsi="Montserrat"/>
          <w:color w:val="auto"/>
          <w:sz w:val="18"/>
          <w:szCs w:val="18"/>
        </w:rPr>
        <w:t>s</w:t>
      </w:r>
      <w:r w:rsidRPr="002C1B95">
        <w:rPr>
          <w:rStyle w:val="SubHeadingsChar"/>
          <w:rFonts w:ascii="Montserrat" w:hAnsi="Montserrat"/>
          <w:color w:val="auto"/>
          <w:sz w:val="18"/>
          <w:szCs w:val="18"/>
        </w:rPr>
        <w:t>, they will create a “super breed</w:t>
      </w:r>
      <w:r>
        <w:rPr>
          <w:rStyle w:val="SubHeadingsChar"/>
          <w:rFonts w:ascii="Montserrat" w:hAnsi="Montserrat"/>
          <w:color w:val="auto"/>
          <w:sz w:val="18"/>
          <w:szCs w:val="18"/>
        </w:rPr>
        <w:t>,</w:t>
      </w:r>
      <w:r w:rsidRPr="002C1B95">
        <w:rPr>
          <w:rStyle w:val="SubHeadingsChar"/>
          <w:rFonts w:ascii="Montserrat" w:hAnsi="Montserrat"/>
          <w:color w:val="auto"/>
          <w:sz w:val="18"/>
          <w:szCs w:val="18"/>
        </w:rPr>
        <w:t xml:space="preserve">” </w:t>
      </w:r>
      <w:r>
        <w:rPr>
          <w:rStyle w:val="SubHeadingsChar"/>
          <w:rFonts w:ascii="Montserrat" w:hAnsi="Montserrat"/>
          <w:color w:val="auto"/>
          <w:sz w:val="18"/>
          <w:szCs w:val="18"/>
        </w:rPr>
        <w:t>using</w:t>
      </w:r>
      <w:r w:rsidRPr="002C1B95">
        <w:rPr>
          <w:rStyle w:val="SubHeadingsChar"/>
          <w:rFonts w:ascii="Montserrat" w:hAnsi="Montserrat"/>
          <w:color w:val="auto"/>
          <w:sz w:val="18"/>
          <w:szCs w:val="18"/>
        </w:rPr>
        <w:t xml:space="preserve"> at least </w:t>
      </w:r>
      <w:r>
        <w:rPr>
          <w:rStyle w:val="SubHeadingsChar"/>
          <w:rFonts w:ascii="Montserrat" w:hAnsi="Montserrat"/>
          <w:color w:val="auto"/>
          <w:sz w:val="18"/>
          <w:szCs w:val="18"/>
        </w:rPr>
        <w:t>two</w:t>
      </w:r>
      <w:r w:rsidRPr="002C1B95">
        <w:rPr>
          <w:rStyle w:val="SubHeadingsChar"/>
          <w:rFonts w:ascii="Montserrat" w:hAnsi="Montserrat"/>
          <w:color w:val="auto"/>
          <w:sz w:val="18"/>
          <w:szCs w:val="18"/>
        </w:rPr>
        <w:t xml:space="preserve"> breeds, that fits </w:t>
      </w:r>
      <w:r>
        <w:rPr>
          <w:rStyle w:val="SubHeadingsChar"/>
          <w:rFonts w:ascii="Montserrat" w:hAnsi="Montserrat"/>
          <w:color w:val="auto"/>
          <w:sz w:val="18"/>
          <w:szCs w:val="18"/>
        </w:rPr>
        <w:t>their</w:t>
      </w:r>
      <w:r w:rsidRPr="002C1B95">
        <w:rPr>
          <w:rStyle w:val="SubHeadingsChar"/>
          <w:rFonts w:ascii="Montserrat" w:hAnsi="Montserrat"/>
          <w:color w:val="auto"/>
          <w:sz w:val="18"/>
          <w:szCs w:val="18"/>
        </w:rPr>
        <w:t xml:space="preserve"> scenario. </w:t>
      </w:r>
    </w:p>
    <w:p w14:paraId="2EC2193C" w14:textId="77777777" w:rsidR="005F1EC1" w:rsidRDefault="005F1EC1" w:rsidP="005F5A63">
      <w:pPr>
        <w:pStyle w:val="FFABody"/>
        <w:numPr>
          <w:ilvl w:val="2"/>
          <w:numId w:val="16"/>
        </w:numPr>
        <w:rPr>
          <w:rStyle w:val="SubHeadingsChar"/>
          <w:rFonts w:ascii="Montserrat" w:hAnsi="Montserrat"/>
          <w:color w:val="auto"/>
          <w:sz w:val="18"/>
          <w:szCs w:val="18"/>
        </w:rPr>
      </w:pPr>
      <w:r w:rsidRPr="009F46A8">
        <w:rPr>
          <w:rStyle w:val="SubHeadingsChar"/>
          <w:rFonts w:ascii="Montserrat" w:hAnsi="Montserrat"/>
          <w:color w:val="auto"/>
          <w:sz w:val="18"/>
          <w:szCs w:val="18"/>
        </w:rPr>
        <w:t>Direct them to answer the questions on their student activity sheet</w:t>
      </w:r>
      <w:r>
        <w:rPr>
          <w:rStyle w:val="SubHeadingsChar"/>
          <w:rFonts w:ascii="Montserrat" w:hAnsi="Montserrat"/>
          <w:color w:val="auto"/>
          <w:sz w:val="18"/>
          <w:szCs w:val="18"/>
        </w:rPr>
        <w:t>s</w:t>
      </w:r>
      <w:r w:rsidRPr="009F46A8">
        <w:rPr>
          <w:rStyle w:val="SubHeadingsChar"/>
          <w:rFonts w:ascii="Montserrat" w:hAnsi="Montserrat"/>
          <w:color w:val="auto"/>
          <w:sz w:val="18"/>
          <w:szCs w:val="18"/>
        </w:rPr>
        <w:t>.</w:t>
      </w:r>
    </w:p>
    <w:p w14:paraId="674EEF55" w14:textId="77777777" w:rsidR="005F1EC1" w:rsidRDefault="005F1EC1" w:rsidP="005F5A63">
      <w:pPr>
        <w:pStyle w:val="FFABody"/>
        <w:ind w:left="2160"/>
        <w:rPr>
          <w:rStyle w:val="SubHeadingsChar"/>
          <w:rFonts w:ascii="Montserrat" w:hAnsi="Montserrat"/>
          <w:color w:val="auto"/>
          <w:sz w:val="18"/>
          <w:szCs w:val="18"/>
        </w:rPr>
      </w:pPr>
    </w:p>
    <w:p w14:paraId="5A40763B" w14:textId="33C871EB" w:rsidR="005F1EC1" w:rsidRPr="009F46A8" w:rsidRDefault="005F1EC1" w:rsidP="005F5A63">
      <w:pPr>
        <w:pStyle w:val="FFABody"/>
        <w:numPr>
          <w:ilvl w:val="1"/>
          <w:numId w:val="16"/>
        </w:numPr>
        <w:rPr>
          <w:szCs w:val="18"/>
        </w:rPr>
      </w:pPr>
      <w:r w:rsidRPr="009F46A8">
        <w:rPr>
          <w:rStyle w:val="SubHeadingsChar"/>
          <w:rFonts w:ascii="Montserrat" w:hAnsi="Montserrat"/>
          <w:color w:val="auto"/>
          <w:sz w:val="18"/>
          <w:szCs w:val="18"/>
        </w:rPr>
        <w:t xml:space="preserve"> </w:t>
      </w:r>
      <w:r>
        <w:rPr>
          <w:rStyle w:val="SubHeadingsChar"/>
        </w:rPr>
        <w:t xml:space="preserve">Part 4: </w:t>
      </w:r>
      <w:r w:rsidRPr="009F46A8">
        <w:rPr>
          <w:szCs w:val="18"/>
        </w:rPr>
        <w:t xml:space="preserve">Using what they learned in </w:t>
      </w:r>
      <w:r>
        <w:rPr>
          <w:szCs w:val="18"/>
        </w:rPr>
        <w:t>P</w:t>
      </w:r>
      <w:r w:rsidRPr="009F46A8">
        <w:rPr>
          <w:szCs w:val="18"/>
        </w:rPr>
        <w:t>art 3, have students use a blank sheet of paper to create an eye-catching fl</w:t>
      </w:r>
      <w:r>
        <w:rPr>
          <w:szCs w:val="18"/>
        </w:rPr>
        <w:t>y</w:t>
      </w:r>
      <w:r w:rsidRPr="009F46A8">
        <w:rPr>
          <w:szCs w:val="18"/>
        </w:rPr>
        <w:t>er for their “super breed</w:t>
      </w:r>
      <w:r>
        <w:rPr>
          <w:szCs w:val="18"/>
        </w:rPr>
        <w:t>.</w:t>
      </w:r>
      <w:r w:rsidRPr="009F46A8">
        <w:rPr>
          <w:szCs w:val="18"/>
        </w:rPr>
        <w:t xml:space="preserve">” When done, direct them to answer the conclusion questions. </w:t>
      </w:r>
    </w:p>
    <w:p w14:paraId="760493EA" w14:textId="77777777" w:rsidR="005F1EC1" w:rsidRPr="00437208" w:rsidRDefault="005F1EC1" w:rsidP="005F5A63">
      <w:pPr>
        <w:pStyle w:val="FFABody"/>
        <w:ind w:left="720"/>
        <w:rPr>
          <w:rStyle w:val="Strong"/>
          <w:b w:val="0"/>
          <w:bCs w:val="0"/>
        </w:rPr>
      </w:pPr>
      <w:r w:rsidRPr="00437208">
        <w:rPr>
          <w:rStyle w:val="Strong"/>
          <w:b w:val="0"/>
          <w:bCs w:val="0"/>
        </w:rPr>
        <w:br/>
      </w:r>
    </w:p>
    <w:p w14:paraId="28AB7A16" w14:textId="2BC71DD6" w:rsidR="005F1EC1" w:rsidRPr="00437208" w:rsidRDefault="005F1EC1" w:rsidP="005F5A63">
      <w:pPr>
        <w:pStyle w:val="FFABody"/>
        <w:numPr>
          <w:ilvl w:val="0"/>
          <w:numId w:val="18"/>
        </w:numPr>
        <w:rPr>
          <w:rStyle w:val="Strong"/>
          <w:b w:val="0"/>
          <w:bCs w:val="0"/>
        </w:rPr>
      </w:pPr>
      <w:r w:rsidRPr="00ED50A4">
        <w:rPr>
          <w:rStyle w:val="Strong"/>
        </w:rPr>
        <w:t>Follow-</w:t>
      </w:r>
      <w:r>
        <w:rPr>
          <w:rStyle w:val="Strong"/>
        </w:rPr>
        <w:t>u</w:t>
      </w:r>
      <w:r w:rsidRPr="00ED50A4">
        <w:rPr>
          <w:rStyle w:val="Strong"/>
        </w:rPr>
        <w:t>p:</w:t>
      </w:r>
      <w:r w:rsidRPr="00437208">
        <w:rPr>
          <w:rStyle w:val="Strong"/>
          <w:b w:val="0"/>
          <w:bCs w:val="0"/>
        </w:rPr>
        <w:t xml:space="preserve"> </w:t>
      </w:r>
      <w:r w:rsidRPr="006D0ABE">
        <w:t xml:space="preserve">Groups present their </w:t>
      </w:r>
      <w:r>
        <w:t>“</w:t>
      </w:r>
      <w:r w:rsidRPr="006D0ABE">
        <w:t>super breeds</w:t>
      </w:r>
      <w:r>
        <w:t>”</w:t>
      </w:r>
      <w:r w:rsidRPr="006D0ABE">
        <w:t xml:space="preserve"> to the class and discuss the challenges and benefits of their designs.</w:t>
      </w:r>
      <w:r w:rsidRPr="00437208">
        <w:rPr>
          <w:rStyle w:val="Strong"/>
          <w:b w:val="0"/>
          <w:bCs w:val="0"/>
        </w:rPr>
        <w:br/>
      </w:r>
    </w:p>
    <w:p w14:paraId="55775E0E" w14:textId="77777777" w:rsidR="005F1EC1" w:rsidRDefault="005F1EC1" w:rsidP="005F5A63">
      <w:pPr>
        <w:pStyle w:val="FFABody"/>
        <w:numPr>
          <w:ilvl w:val="0"/>
          <w:numId w:val="18"/>
        </w:numPr>
      </w:pPr>
      <w:r w:rsidRPr="00ED50A4">
        <w:rPr>
          <w:rStyle w:val="Strong"/>
        </w:rPr>
        <w:t>Optional – Extended Learning Opportunities (Not factored into time requirement):</w:t>
      </w:r>
      <w:r w:rsidRPr="00437208">
        <w:rPr>
          <w:rStyle w:val="Strong"/>
          <w:b w:val="0"/>
          <w:bCs w:val="0"/>
        </w:rPr>
        <w:t xml:space="preserve"> </w:t>
      </w:r>
      <w:r>
        <w:t xml:space="preserve">Have students tour a dairy farm in your local area. </w:t>
      </w:r>
    </w:p>
    <w:p w14:paraId="5F60248A" w14:textId="77777777" w:rsidR="005F1EC1" w:rsidRPr="00437208" w:rsidRDefault="005F1EC1" w:rsidP="005F5A63">
      <w:pPr>
        <w:pStyle w:val="FFABody"/>
        <w:rPr>
          <w:rStyle w:val="Strong"/>
          <w:b w:val="0"/>
          <w:bCs w:val="0"/>
        </w:rPr>
      </w:pPr>
      <w:r w:rsidRPr="00437208">
        <w:rPr>
          <w:rStyle w:val="Strong"/>
          <w:b w:val="0"/>
          <w:bCs w:val="0"/>
        </w:rPr>
        <w:br/>
      </w:r>
    </w:p>
    <w:p w14:paraId="066699BA" w14:textId="276311D2" w:rsidR="005F1EC1" w:rsidRPr="00437208" w:rsidRDefault="005F1EC1" w:rsidP="005F5A63">
      <w:pPr>
        <w:pStyle w:val="FFABody"/>
        <w:numPr>
          <w:ilvl w:val="0"/>
          <w:numId w:val="18"/>
        </w:numPr>
        <w:rPr>
          <w:rStyle w:val="Strong"/>
          <w:b w:val="0"/>
          <w:bCs w:val="0"/>
        </w:rPr>
        <w:sectPr w:rsidR="005F1EC1" w:rsidRPr="00437208" w:rsidSect="005F1EC1">
          <w:headerReference w:type="default" r:id="rId21"/>
          <w:footerReference w:type="default" r:id="rId22"/>
          <w:pgSz w:w="12240" w:h="15840"/>
          <w:pgMar w:top="2691" w:right="990" w:bottom="1440" w:left="1080" w:header="720" w:footer="720" w:gutter="0"/>
          <w:cols w:space="720"/>
          <w:docGrid w:linePitch="360"/>
        </w:sectPr>
      </w:pPr>
      <w:r w:rsidRPr="00ED50A4">
        <w:rPr>
          <w:rStyle w:val="Strong"/>
        </w:rPr>
        <w:t>Exit Ticke</w:t>
      </w:r>
      <w:r>
        <w:rPr>
          <w:rStyle w:val="Strong"/>
        </w:rPr>
        <w:t>t:</w:t>
      </w:r>
      <w:r w:rsidRPr="00437208">
        <w:rPr>
          <w:rStyle w:val="Strong"/>
          <w:b w:val="0"/>
          <w:bCs w:val="0"/>
        </w:rPr>
        <w:t xml:space="preserve"> </w:t>
      </w:r>
      <w:r>
        <w:t>What careers that you learned about today would you be most interested in and why?</w:t>
      </w:r>
    </w:p>
    <w:p w14:paraId="29243503" w14:textId="77777777" w:rsidR="005F1EC1" w:rsidRDefault="005F1EC1" w:rsidP="005F5A63">
      <w:pPr>
        <w:pStyle w:val="FFABody"/>
        <w:sectPr w:rsidR="005F1EC1" w:rsidSect="005F1EC1">
          <w:headerReference w:type="default" r:id="rId23"/>
          <w:footerReference w:type="default" r:id="rId24"/>
          <w:headerReference w:type="first" r:id="rId25"/>
          <w:footerReference w:type="first" r:id="rId26"/>
          <w:pgSz w:w="12240" w:h="15840"/>
          <w:pgMar w:top="994" w:right="720" w:bottom="1166" w:left="720" w:header="720" w:footer="720" w:gutter="0"/>
          <w:cols w:space="720"/>
          <w:docGrid w:linePitch="360"/>
        </w:sectPr>
      </w:pPr>
      <w:r>
        <w:rPr>
          <w:noProof/>
        </w:rPr>
        <w:lastRenderedPageBreak/>
        <mc:AlternateContent>
          <mc:Choice Requires="wps">
            <w:drawing>
              <wp:anchor distT="0" distB="0" distL="114300" distR="114300" simplePos="0" relativeHeight="251659264" behindDoc="0" locked="0" layoutInCell="1" allowOverlap="1" wp14:anchorId="1A9BD4ED" wp14:editId="67444BE8">
                <wp:simplePos x="0" y="0"/>
                <wp:positionH relativeFrom="margin">
                  <wp:posOffset>2683565</wp:posOffset>
                </wp:positionH>
                <wp:positionV relativeFrom="paragraph">
                  <wp:posOffset>-519872</wp:posOffset>
                </wp:positionV>
                <wp:extent cx="4271700" cy="588397"/>
                <wp:effectExtent l="0" t="0" r="14605" b="21590"/>
                <wp:wrapNone/>
                <wp:docPr id="8" name="Rectangle 8"/>
                <wp:cNvGraphicFramePr/>
                <a:graphic xmlns:a="http://schemas.openxmlformats.org/drawingml/2006/main">
                  <a:graphicData uri="http://schemas.microsoft.com/office/word/2010/wordprocessingShape">
                    <wps:wsp>
                      <wps:cNvSpPr/>
                      <wps:spPr>
                        <a:xfrm>
                          <a:off x="0" y="0"/>
                          <a:ext cx="4271700" cy="588397"/>
                        </a:xfrm>
                        <a:prstGeom prst="rect">
                          <a:avLst/>
                        </a:prstGeom>
                      </wps:spPr>
                      <wps:style>
                        <a:lnRef idx="2">
                          <a:schemeClr val="dk1"/>
                        </a:lnRef>
                        <a:fillRef idx="1">
                          <a:schemeClr val="lt1"/>
                        </a:fillRef>
                        <a:effectRef idx="0">
                          <a:schemeClr val="dk1"/>
                        </a:effectRef>
                        <a:fontRef idx="minor">
                          <a:schemeClr val="dk1"/>
                        </a:fontRef>
                      </wps:style>
                      <wps:txbx>
                        <w:txbxContent>
                          <w:p w14:paraId="1B2D3528" w14:textId="77777777" w:rsidR="005F1EC1" w:rsidRPr="00B06C5C" w:rsidRDefault="005F1EC1" w:rsidP="005F5A63">
                            <w:pPr>
                              <w:pStyle w:val="FFABody"/>
                              <w:rPr>
                                <w:sz w:val="14"/>
                                <w:szCs w:val="14"/>
                              </w:rPr>
                            </w:pPr>
                            <w:r w:rsidRPr="00F23D43">
                              <w:rPr>
                                <w:sz w:val="14"/>
                                <w:szCs w:val="14"/>
                              </w:rPr>
                              <w:t>Aligned to the following standards: AG5; CS.05; FFA.PL-A; FFA.PL-C; FFA.PL-E; FFA.PL-F; FFA.PG-I.; FFA.PG-J; FFA.CS-M; CCSS.ELA.RI.9-10.2; CCSS.ELA.RI.9-10.4; CCSS.W.9-10.2; CCSS.SL.9-10.1; CRP.02; CRP.04;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BD4ED" id="Rectangle 8" o:spid="_x0000_s1026" style="position:absolute;margin-left:211.3pt;margin-top:-40.95pt;width:336.35pt;height:46.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" fillcolor="white [3201]" strokecolor="black [3200]" strokeweight="1pt">
                <v:textbox>
                  <w:txbxContent>
                    <w:p w14:paraId="1B2D3528" w14:textId="77777777" w:rsidR="005F1EC1" w:rsidRPr="00B06C5C" w:rsidRDefault="005F1EC1" w:rsidP="005F5A63">
                      <w:pPr>
                        <w:pStyle w:val="FFABody"/>
                        <w:rPr>
                          <w:sz w:val="14"/>
                          <w:szCs w:val="14"/>
                        </w:rPr>
                      </w:pPr>
                      <w:r w:rsidRPr="00F23D43">
                        <w:rPr>
                          <w:sz w:val="14"/>
                          <w:szCs w:val="14"/>
                        </w:rPr>
                        <w:t>Aligned to the following standards: AG5; CS.05; FFA.PL-A; FFA.PL-C; FFA.PL-E; FFA.PL-F; FFA.PG-I.; FFA.PG-J; FFA.CS-M; CCSS.ELA.RI.9-10.2; CCSS.ELA.RI.9-10.4; CCSS.W.9-10.2; CCSS.SL.9-10.1; CRP.02; CRP.04; CRP.07; CRP.08</w:t>
                      </w:r>
                    </w:p>
                  </w:txbxContent>
                </v:textbox>
                <w10:wrap anchorx="margin"/>
              </v:rect>
            </w:pict>
          </mc:Fallback>
        </mc:AlternateContent>
      </w:r>
    </w:p>
    <w:p w14:paraId="6D126FA8" w14:textId="77777777" w:rsidR="005F1EC1" w:rsidRPr="002547AB" w:rsidRDefault="005F1EC1" w:rsidP="005F5A63">
      <w:pPr>
        <w:pStyle w:val="DocumentTitle"/>
      </w:pPr>
      <w:r>
        <w:t>Dairy Dream Team</w:t>
      </w:r>
    </w:p>
    <w:p w14:paraId="77526961" w14:textId="77777777" w:rsidR="005F1EC1" w:rsidRPr="002A7980" w:rsidRDefault="005F1EC1" w:rsidP="005F5A63">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2FA19710" w14:textId="77777777" w:rsidR="005F1EC1" w:rsidRDefault="005F1EC1" w:rsidP="005F5A63">
      <w:pPr>
        <w:pStyle w:val="LPSectionTitles"/>
      </w:pPr>
      <w:r w:rsidRPr="00216FB5">
        <w:rPr>
          <w:sz w:val="20"/>
          <w:szCs w:val="20"/>
        </w:rPr>
        <w:t>Directions:</w:t>
      </w:r>
      <w:r>
        <w:rPr>
          <w:sz w:val="20"/>
          <w:szCs w:val="20"/>
        </w:rPr>
        <w:t xml:space="preserve"> </w:t>
      </w:r>
      <w:r>
        <w:rPr>
          <w:rFonts w:ascii="Montserrat" w:hAnsi="Montserrat"/>
          <w:color w:val="auto"/>
          <w:sz w:val="18"/>
          <w:szCs w:val="18"/>
        </w:rPr>
        <w:t xml:space="preserve">Complete this worksheet as your class participates in the “careers from dairy to dish” activity. </w:t>
      </w:r>
    </w:p>
    <w:p w14:paraId="652D1F25" w14:textId="77777777" w:rsidR="005F1EC1" w:rsidRPr="002C1B95" w:rsidRDefault="005F1EC1" w:rsidP="005F5A63">
      <w:pPr>
        <w:pStyle w:val="FFABody"/>
      </w:pPr>
    </w:p>
    <w:tbl>
      <w:tblPr>
        <w:tblStyle w:val="TableGrid"/>
        <w:tblW w:w="0" w:type="auto"/>
        <w:tblLook w:val="04A0" w:firstRow="1" w:lastRow="0" w:firstColumn="1" w:lastColumn="0" w:noHBand="0" w:noVBand="1"/>
      </w:tblPr>
      <w:tblGrid>
        <w:gridCol w:w="3596"/>
        <w:gridCol w:w="3597"/>
        <w:gridCol w:w="3597"/>
      </w:tblGrid>
      <w:tr w:rsidR="005F1EC1" w14:paraId="3DF2BC2E" w14:textId="77777777" w:rsidTr="00CF642C">
        <w:tc>
          <w:tcPr>
            <w:tcW w:w="3596" w:type="dxa"/>
          </w:tcPr>
          <w:p w14:paraId="0F10C295" w14:textId="77777777" w:rsidR="005F1EC1" w:rsidRPr="0063351B" w:rsidRDefault="005F1EC1" w:rsidP="00CF642C">
            <w:pPr>
              <w:pStyle w:val="SubHeadings"/>
              <w:jc w:val="center"/>
              <w:rPr>
                <w:rFonts w:ascii="Montserrat" w:hAnsi="Montserrat"/>
                <w:b/>
                <w:bCs/>
                <w:sz w:val="18"/>
                <w:szCs w:val="18"/>
              </w:rPr>
            </w:pPr>
            <w:r w:rsidRPr="0063351B">
              <w:rPr>
                <w:rFonts w:ascii="Montserrat" w:hAnsi="Montserrat"/>
                <w:b/>
                <w:bCs/>
                <w:color w:val="auto"/>
                <w:sz w:val="18"/>
                <w:szCs w:val="18"/>
              </w:rPr>
              <w:t>Prop</w:t>
            </w:r>
          </w:p>
        </w:tc>
        <w:tc>
          <w:tcPr>
            <w:tcW w:w="3597" w:type="dxa"/>
          </w:tcPr>
          <w:p w14:paraId="11059670" w14:textId="1EAF71A5" w:rsidR="005F1EC1" w:rsidRPr="0063351B" w:rsidRDefault="005F1EC1" w:rsidP="00CF642C">
            <w:pPr>
              <w:pStyle w:val="SubHeadings"/>
              <w:jc w:val="center"/>
              <w:rPr>
                <w:rFonts w:ascii="Montserrat" w:hAnsi="Montserrat"/>
                <w:b/>
                <w:bCs/>
                <w:sz w:val="18"/>
                <w:szCs w:val="18"/>
              </w:rPr>
            </w:pPr>
            <w:r w:rsidRPr="0063351B">
              <w:rPr>
                <w:rFonts w:ascii="Montserrat" w:hAnsi="Montserrat"/>
                <w:b/>
                <w:bCs/>
                <w:color w:val="auto"/>
                <w:sz w:val="18"/>
                <w:szCs w:val="18"/>
              </w:rPr>
              <w:t xml:space="preserve">Career </w:t>
            </w:r>
            <w:r>
              <w:rPr>
                <w:rFonts w:ascii="Montserrat" w:hAnsi="Montserrat"/>
                <w:b/>
                <w:bCs/>
                <w:color w:val="auto"/>
                <w:sz w:val="18"/>
                <w:szCs w:val="18"/>
              </w:rPr>
              <w:t>I</w:t>
            </w:r>
            <w:r w:rsidRPr="0063351B">
              <w:rPr>
                <w:rFonts w:ascii="Montserrat" w:hAnsi="Montserrat"/>
                <w:b/>
                <w:bCs/>
                <w:color w:val="auto"/>
                <w:sz w:val="18"/>
                <w:szCs w:val="18"/>
              </w:rPr>
              <w:t>t Represents</w:t>
            </w:r>
          </w:p>
        </w:tc>
        <w:tc>
          <w:tcPr>
            <w:tcW w:w="3597" w:type="dxa"/>
          </w:tcPr>
          <w:p w14:paraId="1E690508" w14:textId="4BA77DF0" w:rsidR="005F1EC1" w:rsidRPr="00C66F71" w:rsidRDefault="005F1EC1" w:rsidP="00CF642C">
            <w:pPr>
              <w:pStyle w:val="SubHeadings"/>
              <w:jc w:val="center"/>
              <w:rPr>
                <w:rFonts w:ascii="Montserrat" w:hAnsi="Montserrat"/>
                <w:b/>
                <w:bCs/>
                <w:color w:val="auto"/>
                <w:sz w:val="18"/>
                <w:szCs w:val="18"/>
              </w:rPr>
            </w:pPr>
            <w:r w:rsidRPr="00C66F71">
              <w:rPr>
                <w:rFonts w:ascii="Montserrat" w:hAnsi="Montserrat"/>
                <w:b/>
                <w:bCs/>
                <w:color w:val="auto"/>
                <w:sz w:val="18"/>
                <w:szCs w:val="18"/>
              </w:rPr>
              <w:t xml:space="preserve">How </w:t>
            </w:r>
            <w:r>
              <w:rPr>
                <w:rFonts w:ascii="Montserrat" w:hAnsi="Montserrat"/>
                <w:b/>
                <w:bCs/>
                <w:color w:val="auto"/>
                <w:sz w:val="18"/>
                <w:szCs w:val="18"/>
              </w:rPr>
              <w:t>T</w:t>
            </w:r>
            <w:r w:rsidRPr="00C66F71">
              <w:rPr>
                <w:rFonts w:ascii="Montserrat" w:hAnsi="Montserrat"/>
                <w:b/>
                <w:bCs/>
                <w:color w:val="auto"/>
                <w:sz w:val="18"/>
                <w:szCs w:val="18"/>
              </w:rPr>
              <w:t>hat Career Impacts</w:t>
            </w:r>
            <w:r>
              <w:rPr>
                <w:rFonts w:ascii="Montserrat" w:hAnsi="Montserrat"/>
                <w:b/>
                <w:bCs/>
                <w:color w:val="auto"/>
                <w:sz w:val="18"/>
                <w:szCs w:val="18"/>
              </w:rPr>
              <w:t xml:space="preserve"> Culver’s</w:t>
            </w:r>
          </w:p>
        </w:tc>
      </w:tr>
      <w:tr w:rsidR="005F1EC1" w14:paraId="50BA4B52" w14:textId="77777777" w:rsidTr="00CF642C">
        <w:tc>
          <w:tcPr>
            <w:tcW w:w="3596" w:type="dxa"/>
          </w:tcPr>
          <w:p w14:paraId="2429F400" w14:textId="77777777" w:rsidR="005F1EC1" w:rsidRPr="00C61FAD" w:rsidRDefault="005F1EC1" w:rsidP="00CF642C">
            <w:pPr>
              <w:pStyle w:val="SubHeadings"/>
              <w:rPr>
                <w:rFonts w:ascii="Montserrat" w:hAnsi="Montserrat"/>
                <w:sz w:val="18"/>
                <w:szCs w:val="18"/>
              </w:rPr>
            </w:pPr>
            <w:r w:rsidRPr="00C61FAD">
              <w:rPr>
                <w:rFonts w:ascii="Montserrat" w:hAnsi="Montserrat"/>
                <w:color w:val="auto"/>
                <w:sz w:val="18"/>
                <w:szCs w:val="18"/>
              </w:rPr>
              <w:t xml:space="preserve">Example: </w:t>
            </w:r>
            <w:r>
              <w:rPr>
                <w:rFonts w:ascii="Montserrat" w:hAnsi="Montserrat"/>
                <w:color w:val="auto"/>
                <w:sz w:val="18"/>
                <w:szCs w:val="18"/>
              </w:rPr>
              <w:t>Syringe</w:t>
            </w:r>
          </w:p>
        </w:tc>
        <w:tc>
          <w:tcPr>
            <w:tcW w:w="3597" w:type="dxa"/>
          </w:tcPr>
          <w:p w14:paraId="78825BD2" w14:textId="77777777" w:rsidR="005F1EC1" w:rsidRPr="00710C38" w:rsidRDefault="005F1EC1" w:rsidP="00CF642C">
            <w:pPr>
              <w:pStyle w:val="SubHeadings"/>
              <w:rPr>
                <w:rFonts w:ascii="Montserrat" w:hAnsi="Montserrat"/>
                <w:color w:val="auto"/>
                <w:sz w:val="18"/>
                <w:szCs w:val="18"/>
              </w:rPr>
            </w:pPr>
            <w:r w:rsidRPr="00710C38">
              <w:rPr>
                <w:rFonts w:ascii="Montserrat" w:hAnsi="Montserrat"/>
                <w:color w:val="auto"/>
                <w:sz w:val="18"/>
                <w:szCs w:val="18"/>
              </w:rPr>
              <w:t xml:space="preserve">Veterinarian </w:t>
            </w:r>
          </w:p>
        </w:tc>
        <w:tc>
          <w:tcPr>
            <w:tcW w:w="3597" w:type="dxa"/>
          </w:tcPr>
          <w:p w14:paraId="3C096D7E" w14:textId="77777777" w:rsidR="005F1EC1" w:rsidRPr="00710C38" w:rsidRDefault="005F1EC1" w:rsidP="00CF642C">
            <w:pPr>
              <w:pStyle w:val="SubHeadings"/>
              <w:rPr>
                <w:rFonts w:ascii="Montserrat" w:hAnsi="Montserrat"/>
                <w:color w:val="auto"/>
                <w:sz w:val="18"/>
                <w:szCs w:val="18"/>
              </w:rPr>
            </w:pPr>
            <w:r w:rsidRPr="00710C38">
              <w:rPr>
                <w:rFonts w:ascii="Montserrat" w:hAnsi="Montserrat"/>
                <w:color w:val="auto"/>
                <w:sz w:val="18"/>
                <w:szCs w:val="18"/>
              </w:rPr>
              <w:t xml:space="preserve">Allows for </w:t>
            </w:r>
            <w:r>
              <w:rPr>
                <w:rFonts w:ascii="Montserrat" w:hAnsi="Montserrat"/>
                <w:color w:val="auto"/>
                <w:sz w:val="18"/>
                <w:szCs w:val="18"/>
              </w:rPr>
              <w:t xml:space="preserve">healthy cows and safe milk to make fresh frozen custard </w:t>
            </w:r>
          </w:p>
        </w:tc>
      </w:tr>
      <w:tr w:rsidR="005F1EC1" w14:paraId="664BA84B" w14:textId="77777777" w:rsidTr="00CF642C">
        <w:tc>
          <w:tcPr>
            <w:tcW w:w="3596" w:type="dxa"/>
          </w:tcPr>
          <w:p w14:paraId="15E86CBF" w14:textId="77777777" w:rsidR="005F1EC1" w:rsidRDefault="005F1EC1" w:rsidP="00CF642C">
            <w:pPr>
              <w:pStyle w:val="SubHeadings"/>
            </w:pPr>
          </w:p>
          <w:p w14:paraId="10A09AB4" w14:textId="77777777" w:rsidR="005F1EC1" w:rsidRDefault="005F1EC1" w:rsidP="00CF642C">
            <w:pPr>
              <w:pStyle w:val="FFABody"/>
            </w:pPr>
          </w:p>
          <w:p w14:paraId="7C5BB185" w14:textId="77777777" w:rsidR="005F1EC1" w:rsidRPr="00710C38" w:rsidRDefault="005F1EC1" w:rsidP="00CF642C">
            <w:pPr>
              <w:pStyle w:val="FFABody"/>
            </w:pPr>
          </w:p>
        </w:tc>
        <w:tc>
          <w:tcPr>
            <w:tcW w:w="3597" w:type="dxa"/>
          </w:tcPr>
          <w:p w14:paraId="64B63C1E" w14:textId="77777777" w:rsidR="005F1EC1" w:rsidRDefault="005F1EC1" w:rsidP="00CF642C">
            <w:pPr>
              <w:pStyle w:val="SubHeadings"/>
            </w:pPr>
          </w:p>
        </w:tc>
        <w:tc>
          <w:tcPr>
            <w:tcW w:w="3597" w:type="dxa"/>
          </w:tcPr>
          <w:p w14:paraId="3E2D2E07" w14:textId="77777777" w:rsidR="005F1EC1" w:rsidRDefault="005F1EC1" w:rsidP="00CF642C">
            <w:pPr>
              <w:pStyle w:val="SubHeadings"/>
            </w:pPr>
          </w:p>
        </w:tc>
      </w:tr>
      <w:tr w:rsidR="005F1EC1" w14:paraId="6118061D" w14:textId="77777777" w:rsidTr="00CF642C">
        <w:tc>
          <w:tcPr>
            <w:tcW w:w="3596" w:type="dxa"/>
          </w:tcPr>
          <w:p w14:paraId="7F8438B5" w14:textId="77777777" w:rsidR="005F1EC1" w:rsidRDefault="005F1EC1" w:rsidP="00CF642C">
            <w:pPr>
              <w:pStyle w:val="SubHeadings"/>
            </w:pPr>
          </w:p>
          <w:p w14:paraId="0E807470" w14:textId="77777777" w:rsidR="005F1EC1" w:rsidRDefault="005F1EC1" w:rsidP="00CF642C">
            <w:pPr>
              <w:pStyle w:val="FFABody"/>
            </w:pPr>
          </w:p>
          <w:p w14:paraId="70FFA9C0" w14:textId="77777777" w:rsidR="005F1EC1" w:rsidRPr="00710C38" w:rsidRDefault="005F1EC1" w:rsidP="00CF642C">
            <w:pPr>
              <w:pStyle w:val="FFABody"/>
            </w:pPr>
          </w:p>
        </w:tc>
        <w:tc>
          <w:tcPr>
            <w:tcW w:w="3597" w:type="dxa"/>
          </w:tcPr>
          <w:p w14:paraId="1B202C61" w14:textId="77777777" w:rsidR="005F1EC1" w:rsidRDefault="005F1EC1" w:rsidP="00CF642C">
            <w:pPr>
              <w:pStyle w:val="SubHeadings"/>
            </w:pPr>
          </w:p>
        </w:tc>
        <w:tc>
          <w:tcPr>
            <w:tcW w:w="3597" w:type="dxa"/>
          </w:tcPr>
          <w:p w14:paraId="3C534201" w14:textId="77777777" w:rsidR="005F1EC1" w:rsidRDefault="005F1EC1" w:rsidP="00CF642C">
            <w:pPr>
              <w:pStyle w:val="SubHeadings"/>
            </w:pPr>
          </w:p>
        </w:tc>
      </w:tr>
      <w:tr w:rsidR="005F1EC1" w14:paraId="6FA279C5" w14:textId="77777777" w:rsidTr="00CF642C">
        <w:tc>
          <w:tcPr>
            <w:tcW w:w="3596" w:type="dxa"/>
          </w:tcPr>
          <w:p w14:paraId="71AF79FF" w14:textId="77777777" w:rsidR="005F1EC1" w:rsidRDefault="005F1EC1" w:rsidP="00CF642C">
            <w:pPr>
              <w:pStyle w:val="SubHeadings"/>
            </w:pPr>
          </w:p>
          <w:p w14:paraId="73E82851" w14:textId="77777777" w:rsidR="005F1EC1" w:rsidRDefault="005F1EC1" w:rsidP="00CF642C">
            <w:pPr>
              <w:pStyle w:val="FFABody"/>
            </w:pPr>
          </w:p>
          <w:p w14:paraId="2C5F8EDB" w14:textId="77777777" w:rsidR="005F1EC1" w:rsidRPr="00710C38" w:rsidRDefault="005F1EC1" w:rsidP="00CF642C">
            <w:pPr>
              <w:pStyle w:val="FFABody"/>
            </w:pPr>
          </w:p>
        </w:tc>
        <w:tc>
          <w:tcPr>
            <w:tcW w:w="3597" w:type="dxa"/>
          </w:tcPr>
          <w:p w14:paraId="68F842E5" w14:textId="77777777" w:rsidR="005F1EC1" w:rsidRDefault="005F1EC1" w:rsidP="00CF642C">
            <w:pPr>
              <w:pStyle w:val="SubHeadings"/>
            </w:pPr>
          </w:p>
        </w:tc>
        <w:tc>
          <w:tcPr>
            <w:tcW w:w="3597" w:type="dxa"/>
          </w:tcPr>
          <w:p w14:paraId="172B3525" w14:textId="77777777" w:rsidR="005F1EC1" w:rsidRDefault="005F1EC1" w:rsidP="00CF642C">
            <w:pPr>
              <w:pStyle w:val="SubHeadings"/>
            </w:pPr>
          </w:p>
        </w:tc>
      </w:tr>
      <w:tr w:rsidR="005F1EC1" w14:paraId="6711E987" w14:textId="77777777" w:rsidTr="00CF642C">
        <w:tc>
          <w:tcPr>
            <w:tcW w:w="3596" w:type="dxa"/>
          </w:tcPr>
          <w:p w14:paraId="472676A6" w14:textId="77777777" w:rsidR="005F1EC1" w:rsidRDefault="005F1EC1" w:rsidP="00CF642C">
            <w:pPr>
              <w:pStyle w:val="SubHeadings"/>
            </w:pPr>
          </w:p>
          <w:p w14:paraId="29A2905A" w14:textId="77777777" w:rsidR="005F1EC1" w:rsidRDefault="005F1EC1" w:rsidP="00CF642C">
            <w:pPr>
              <w:pStyle w:val="FFABody"/>
            </w:pPr>
          </w:p>
          <w:p w14:paraId="5C88A290" w14:textId="77777777" w:rsidR="005F1EC1" w:rsidRPr="00710C38" w:rsidRDefault="005F1EC1" w:rsidP="00CF642C">
            <w:pPr>
              <w:pStyle w:val="FFABody"/>
            </w:pPr>
          </w:p>
        </w:tc>
        <w:tc>
          <w:tcPr>
            <w:tcW w:w="3597" w:type="dxa"/>
          </w:tcPr>
          <w:p w14:paraId="00D14E4D" w14:textId="77777777" w:rsidR="005F1EC1" w:rsidRDefault="005F1EC1" w:rsidP="00CF642C">
            <w:pPr>
              <w:pStyle w:val="SubHeadings"/>
            </w:pPr>
          </w:p>
        </w:tc>
        <w:tc>
          <w:tcPr>
            <w:tcW w:w="3597" w:type="dxa"/>
          </w:tcPr>
          <w:p w14:paraId="78B5873B" w14:textId="77777777" w:rsidR="005F1EC1" w:rsidRDefault="005F1EC1" w:rsidP="00CF642C">
            <w:pPr>
              <w:pStyle w:val="SubHeadings"/>
            </w:pPr>
          </w:p>
        </w:tc>
      </w:tr>
      <w:tr w:rsidR="005F1EC1" w14:paraId="78C52ADE" w14:textId="77777777" w:rsidTr="00CF642C">
        <w:tc>
          <w:tcPr>
            <w:tcW w:w="3596" w:type="dxa"/>
          </w:tcPr>
          <w:p w14:paraId="3538D89B" w14:textId="77777777" w:rsidR="005F1EC1" w:rsidRDefault="005F1EC1" w:rsidP="00CF642C">
            <w:pPr>
              <w:pStyle w:val="SubHeadings"/>
            </w:pPr>
          </w:p>
          <w:p w14:paraId="60DA6FC0" w14:textId="77777777" w:rsidR="005F1EC1" w:rsidRDefault="005F1EC1" w:rsidP="00CF642C">
            <w:pPr>
              <w:pStyle w:val="FFABody"/>
            </w:pPr>
          </w:p>
          <w:p w14:paraId="36FDF07E" w14:textId="77777777" w:rsidR="005F1EC1" w:rsidRPr="00710C38" w:rsidRDefault="005F1EC1" w:rsidP="00CF642C">
            <w:pPr>
              <w:pStyle w:val="FFABody"/>
            </w:pPr>
          </w:p>
        </w:tc>
        <w:tc>
          <w:tcPr>
            <w:tcW w:w="3597" w:type="dxa"/>
          </w:tcPr>
          <w:p w14:paraId="46FFE026" w14:textId="77777777" w:rsidR="005F1EC1" w:rsidRDefault="005F1EC1" w:rsidP="00CF642C">
            <w:pPr>
              <w:pStyle w:val="SubHeadings"/>
            </w:pPr>
          </w:p>
        </w:tc>
        <w:tc>
          <w:tcPr>
            <w:tcW w:w="3597" w:type="dxa"/>
          </w:tcPr>
          <w:p w14:paraId="6146EB7E" w14:textId="77777777" w:rsidR="005F1EC1" w:rsidRDefault="005F1EC1" w:rsidP="00CF642C">
            <w:pPr>
              <w:pStyle w:val="SubHeadings"/>
            </w:pPr>
          </w:p>
        </w:tc>
      </w:tr>
      <w:tr w:rsidR="005F1EC1" w14:paraId="677AEA76" w14:textId="77777777" w:rsidTr="00CF642C">
        <w:tc>
          <w:tcPr>
            <w:tcW w:w="3596" w:type="dxa"/>
          </w:tcPr>
          <w:p w14:paraId="3F0A8EA5" w14:textId="77777777" w:rsidR="005F1EC1" w:rsidRDefault="005F1EC1" w:rsidP="00CF642C">
            <w:pPr>
              <w:pStyle w:val="SubHeadings"/>
            </w:pPr>
          </w:p>
          <w:p w14:paraId="130F1D7F" w14:textId="77777777" w:rsidR="005F1EC1" w:rsidRDefault="005F1EC1" w:rsidP="00CF642C">
            <w:pPr>
              <w:pStyle w:val="FFABody"/>
            </w:pPr>
          </w:p>
          <w:p w14:paraId="45EB448A" w14:textId="77777777" w:rsidR="005F1EC1" w:rsidRPr="00710C38" w:rsidRDefault="005F1EC1" w:rsidP="00CF642C">
            <w:pPr>
              <w:pStyle w:val="FFABody"/>
            </w:pPr>
          </w:p>
        </w:tc>
        <w:tc>
          <w:tcPr>
            <w:tcW w:w="3597" w:type="dxa"/>
          </w:tcPr>
          <w:p w14:paraId="6DB12CD5" w14:textId="77777777" w:rsidR="005F1EC1" w:rsidRDefault="005F1EC1" w:rsidP="00CF642C">
            <w:pPr>
              <w:pStyle w:val="SubHeadings"/>
            </w:pPr>
          </w:p>
        </w:tc>
        <w:tc>
          <w:tcPr>
            <w:tcW w:w="3597" w:type="dxa"/>
          </w:tcPr>
          <w:p w14:paraId="4111EB41" w14:textId="77777777" w:rsidR="005F1EC1" w:rsidRDefault="005F1EC1" w:rsidP="00CF642C">
            <w:pPr>
              <w:pStyle w:val="SubHeadings"/>
            </w:pPr>
          </w:p>
        </w:tc>
      </w:tr>
      <w:tr w:rsidR="005F1EC1" w14:paraId="3FAB9110" w14:textId="77777777" w:rsidTr="00CF642C">
        <w:tc>
          <w:tcPr>
            <w:tcW w:w="3596" w:type="dxa"/>
          </w:tcPr>
          <w:p w14:paraId="7181A680" w14:textId="77777777" w:rsidR="005F1EC1" w:rsidRDefault="005F1EC1" w:rsidP="00CF642C">
            <w:pPr>
              <w:pStyle w:val="SubHeadings"/>
            </w:pPr>
          </w:p>
          <w:p w14:paraId="15DD8373" w14:textId="77777777" w:rsidR="005F1EC1" w:rsidRDefault="005F1EC1" w:rsidP="00CF642C">
            <w:pPr>
              <w:pStyle w:val="FFABody"/>
            </w:pPr>
          </w:p>
          <w:p w14:paraId="6E088B7F" w14:textId="77777777" w:rsidR="005F1EC1" w:rsidRPr="00710C38" w:rsidRDefault="005F1EC1" w:rsidP="00CF642C">
            <w:pPr>
              <w:pStyle w:val="FFABody"/>
            </w:pPr>
          </w:p>
        </w:tc>
        <w:tc>
          <w:tcPr>
            <w:tcW w:w="3597" w:type="dxa"/>
          </w:tcPr>
          <w:p w14:paraId="58DC743B" w14:textId="77777777" w:rsidR="005F1EC1" w:rsidRDefault="005F1EC1" w:rsidP="00CF642C">
            <w:pPr>
              <w:pStyle w:val="SubHeadings"/>
            </w:pPr>
          </w:p>
        </w:tc>
        <w:tc>
          <w:tcPr>
            <w:tcW w:w="3597" w:type="dxa"/>
          </w:tcPr>
          <w:p w14:paraId="1C63E742" w14:textId="77777777" w:rsidR="005F1EC1" w:rsidRDefault="005F1EC1" w:rsidP="00CF642C">
            <w:pPr>
              <w:pStyle w:val="SubHeadings"/>
            </w:pPr>
          </w:p>
        </w:tc>
      </w:tr>
      <w:tr w:rsidR="005F1EC1" w14:paraId="34A363B2" w14:textId="77777777" w:rsidTr="00CF642C">
        <w:tc>
          <w:tcPr>
            <w:tcW w:w="3596" w:type="dxa"/>
          </w:tcPr>
          <w:p w14:paraId="33E8F498" w14:textId="77777777" w:rsidR="005F1EC1" w:rsidRDefault="005F1EC1" w:rsidP="00CF642C">
            <w:pPr>
              <w:pStyle w:val="SubHeadings"/>
            </w:pPr>
          </w:p>
          <w:p w14:paraId="0AFC46A3" w14:textId="77777777" w:rsidR="005F1EC1" w:rsidRDefault="005F1EC1" w:rsidP="00CF642C">
            <w:pPr>
              <w:pStyle w:val="FFABody"/>
            </w:pPr>
          </w:p>
          <w:p w14:paraId="0B2E7F69" w14:textId="77777777" w:rsidR="005F1EC1" w:rsidRPr="00710C38" w:rsidRDefault="005F1EC1" w:rsidP="00CF642C">
            <w:pPr>
              <w:pStyle w:val="FFABody"/>
            </w:pPr>
          </w:p>
        </w:tc>
        <w:tc>
          <w:tcPr>
            <w:tcW w:w="3597" w:type="dxa"/>
          </w:tcPr>
          <w:p w14:paraId="11DA885C" w14:textId="77777777" w:rsidR="005F1EC1" w:rsidRDefault="005F1EC1" w:rsidP="00CF642C">
            <w:pPr>
              <w:pStyle w:val="SubHeadings"/>
            </w:pPr>
          </w:p>
        </w:tc>
        <w:tc>
          <w:tcPr>
            <w:tcW w:w="3597" w:type="dxa"/>
          </w:tcPr>
          <w:p w14:paraId="07ADE128" w14:textId="77777777" w:rsidR="005F1EC1" w:rsidRDefault="005F1EC1" w:rsidP="00CF642C">
            <w:pPr>
              <w:pStyle w:val="SubHeadings"/>
            </w:pPr>
          </w:p>
        </w:tc>
      </w:tr>
      <w:tr w:rsidR="005F1EC1" w14:paraId="4B5FC886" w14:textId="77777777" w:rsidTr="00CF642C">
        <w:tc>
          <w:tcPr>
            <w:tcW w:w="3596" w:type="dxa"/>
          </w:tcPr>
          <w:p w14:paraId="7B3464EC" w14:textId="77777777" w:rsidR="005F1EC1" w:rsidRDefault="005F1EC1" w:rsidP="00CF642C">
            <w:pPr>
              <w:pStyle w:val="SubHeadings"/>
            </w:pPr>
          </w:p>
          <w:p w14:paraId="2410B9F5" w14:textId="77777777" w:rsidR="005F1EC1" w:rsidRDefault="005F1EC1" w:rsidP="00CF642C">
            <w:pPr>
              <w:pStyle w:val="FFABody"/>
            </w:pPr>
          </w:p>
          <w:p w14:paraId="30BAA82C" w14:textId="77777777" w:rsidR="005F1EC1" w:rsidRPr="00710C38" w:rsidRDefault="005F1EC1" w:rsidP="00CF642C">
            <w:pPr>
              <w:pStyle w:val="FFABody"/>
            </w:pPr>
          </w:p>
        </w:tc>
        <w:tc>
          <w:tcPr>
            <w:tcW w:w="3597" w:type="dxa"/>
          </w:tcPr>
          <w:p w14:paraId="03D2745C" w14:textId="77777777" w:rsidR="005F1EC1" w:rsidRDefault="005F1EC1" w:rsidP="00CF642C">
            <w:pPr>
              <w:pStyle w:val="SubHeadings"/>
            </w:pPr>
          </w:p>
        </w:tc>
        <w:tc>
          <w:tcPr>
            <w:tcW w:w="3597" w:type="dxa"/>
          </w:tcPr>
          <w:p w14:paraId="3BC68EC4" w14:textId="77777777" w:rsidR="005F1EC1" w:rsidRDefault="005F1EC1" w:rsidP="00CF642C">
            <w:pPr>
              <w:pStyle w:val="SubHeadings"/>
            </w:pPr>
          </w:p>
        </w:tc>
      </w:tr>
      <w:tr w:rsidR="005F1EC1" w14:paraId="4F574CC6" w14:textId="77777777" w:rsidTr="00CF642C">
        <w:tc>
          <w:tcPr>
            <w:tcW w:w="3596" w:type="dxa"/>
          </w:tcPr>
          <w:p w14:paraId="349C95EC" w14:textId="77777777" w:rsidR="005F1EC1" w:rsidRDefault="005F1EC1" w:rsidP="00CF642C">
            <w:pPr>
              <w:pStyle w:val="SubHeadings"/>
            </w:pPr>
          </w:p>
          <w:p w14:paraId="76303F05" w14:textId="77777777" w:rsidR="005F1EC1" w:rsidRDefault="005F1EC1" w:rsidP="00CF642C">
            <w:pPr>
              <w:pStyle w:val="FFABody"/>
            </w:pPr>
          </w:p>
          <w:p w14:paraId="33EE9D2D" w14:textId="77777777" w:rsidR="005F1EC1" w:rsidRPr="00710C38" w:rsidRDefault="005F1EC1" w:rsidP="00CF642C">
            <w:pPr>
              <w:pStyle w:val="FFABody"/>
            </w:pPr>
          </w:p>
        </w:tc>
        <w:tc>
          <w:tcPr>
            <w:tcW w:w="3597" w:type="dxa"/>
          </w:tcPr>
          <w:p w14:paraId="641092A6" w14:textId="77777777" w:rsidR="005F1EC1" w:rsidRDefault="005F1EC1" w:rsidP="00CF642C">
            <w:pPr>
              <w:pStyle w:val="SubHeadings"/>
            </w:pPr>
          </w:p>
        </w:tc>
        <w:tc>
          <w:tcPr>
            <w:tcW w:w="3597" w:type="dxa"/>
          </w:tcPr>
          <w:p w14:paraId="6AD6D932" w14:textId="77777777" w:rsidR="005F1EC1" w:rsidRDefault="005F1EC1" w:rsidP="00CF642C">
            <w:pPr>
              <w:pStyle w:val="SubHeadings"/>
            </w:pPr>
          </w:p>
        </w:tc>
      </w:tr>
      <w:tr w:rsidR="005F1EC1" w14:paraId="1030C1BE" w14:textId="77777777" w:rsidTr="00CF642C">
        <w:tc>
          <w:tcPr>
            <w:tcW w:w="3596" w:type="dxa"/>
          </w:tcPr>
          <w:p w14:paraId="63291A46" w14:textId="77777777" w:rsidR="005F1EC1" w:rsidRDefault="005F1EC1" w:rsidP="00CF642C">
            <w:pPr>
              <w:pStyle w:val="SubHeadings"/>
            </w:pPr>
          </w:p>
          <w:p w14:paraId="3AE1E12C" w14:textId="77777777" w:rsidR="005F1EC1" w:rsidRDefault="005F1EC1" w:rsidP="00CF642C">
            <w:pPr>
              <w:pStyle w:val="FFABody"/>
            </w:pPr>
          </w:p>
          <w:p w14:paraId="0688247D" w14:textId="77777777" w:rsidR="005F1EC1" w:rsidRPr="00710C38" w:rsidRDefault="005F1EC1" w:rsidP="00CF642C">
            <w:pPr>
              <w:pStyle w:val="FFABody"/>
            </w:pPr>
          </w:p>
        </w:tc>
        <w:tc>
          <w:tcPr>
            <w:tcW w:w="3597" w:type="dxa"/>
          </w:tcPr>
          <w:p w14:paraId="2FEC782C" w14:textId="77777777" w:rsidR="005F1EC1" w:rsidRDefault="005F1EC1" w:rsidP="00CF642C">
            <w:pPr>
              <w:pStyle w:val="SubHeadings"/>
            </w:pPr>
          </w:p>
        </w:tc>
        <w:tc>
          <w:tcPr>
            <w:tcW w:w="3597" w:type="dxa"/>
          </w:tcPr>
          <w:p w14:paraId="1DCB02A2" w14:textId="77777777" w:rsidR="005F1EC1" w:rsidRDefault="005F1EC1" w:rsidP="00CF642C">
            <w:pPr>
              <w:pStyle w:val="SubHeadings"/>
            </w:pPr>
          </w:p>
        </w:tc>
      </w:tr>
      <w:tr w:rsidR="005F1EC1" w:rsidRPr="00D02A2D" w14:paraId="023F401A" w14:textId="77777777" w:rsidTr="00CF642C">
        <w:tc>
          <w:tcPr>
            <w:tcW w:w="3596" w:type="dxa"/>
          </w:tcPr>
          <w:p w14:paraId="3985550A" w14:textId="77777777" w:rsidR="005F1EC1" w:rsidRPr="00D02A2D" w:rsidRDefault="005F1EC1" w:rsidP="00CF642C">
            <w:pPr>
              <w:pStyle w:val="SubHeadings"/>
              <w:rPr>
                <w:rFonts w:ascii="Montserrat" w:hAnsi="Montserrat"/>
                <w:color w:val="auto"/>
              </w:rPr>
            </w:pPr>
          </w:p>
          <w:p w14:paraId="4B1C3141" w14:textId="77777777" w:rsidR="005F1EC1" w:rsidRPr="00D02A2D" w:rsidRDefault="005F1EC1" w:rsidP="00CF642C">
            <w:pPr>
              <w:pStyle w:val="FFABody"/>
            </w:pPr>
          </w:p>
          <w:p w14:paraId="139A758A" w14:textId="77777777" w:rsidR="005F1EC1" w:rsidRPr="00D02A2D" w:rsidRDefault="005F1EC1" w:rsidP="00CF642C">
            <w:pPr>
              <w:pStyle w:val="FFABody"/>
            </w:pPr>
          </w:p>
        </w:tc>
        <w:tc>
          <w:tcPr>
            <w:tcW w:w="3597" w:type="dxa"/>
          </w:tcPr>
          <w:p w14:paraId="279BEA54" w14:textId="77777777" w:rsidR="005F1EC1" w:rsidRPr="00D02A2D" w:rsidRDefault="005F1EC1" w:rsidP="00CF642C">
            <w:pPr>
              <w:pStyle w:val="SubHeadings"/>
              <w:rPr>
                <w:rFonts w:ascii="Montserrat" w:hAnsi="Montserrat"/>
                <w:color w:val="auto"/>
              </w:rPr>
            </w:pPr>
          </w:p>
        </w:tc>
        <w:tc>
          <w:tcPr>
            <w:tcW w:w="3597" w:type="dxa"/>
          </w:tcPr>
          <w:p w14:paraId="23795F06" w14:textId="77777777" w:rsidR="005F1EC1" w:rsidRPr="00D02A2D" w:rsidRDefault="005F1EC1" w:rsidP="00CF642C">
            <w:pPr>
              <w:pStyle w:val="SubHeadings"/>
              <w:rPr>
                <w:rFonts w:ascii="Montserrat" w:hAnsi="Montserrat"/>
                <w:color w:val="auto"/>
              </w:rPr>
            </w:pPr>
          </w:p>
        </w:tc>
      </w:tr>
      <w:tr w:rsidR="005F1EC1" w:rsidRPr="00D02A2D" w14:paraId="4C688BF5" w14:textId="77777777" w:rsidTr="00CF642C">
        <w:tc>
          <w:tcPr>
            <w:tcW w:w="3596" w:type="dxa"/>
          </w:tcPr>
          <w:p w14:paraId="4F8ACD88" w14:textId="77777777" w:rsidR="005F1EC1" w:rsidRPr="00D02A2D" w:rsidRDefault="005F1EC1" w:rsidP="00CF642C">
            <w:pPr>
              <w:pStyle w:val="SubHeadings"/>
              <w:rPr>
                <w:rFonts w:ascii="Montserrat" w:hAnsi="Montserrat"/>
                <w:color w:val="auto"/>
              </w:rPr>
            </w:pPr>
          </w:p>
          <w:p w14:paraId="1AFBBB12" w14:textId="77777777" w:rsidR="005F1EC1" w:rsidRPr="00D02A2D" w:rsidRDefault="005F1EC1" w:rsidP="00CF642C">
            <w:pPr>
              <w:pStyle w:val="FFABody"/>
            </w:pPr>
          </w:p>
          <w:p w14:paraId="464451CB" w14:textId="77777777" w:rsidR="005F1EC1" w:rsidRPr="00D02A2D" w:rsidRDefault="005F1EC1" w:rsidP="00CF642C">
            <w:pPr>
              <w:pStyle w:val="FFABody"/>
            </w:pPr>
          </w:p>
        </w:tc>
        <w:tc>
          <w:tcPr>
            <w:tcW w:w="3597" w:type="dxa"/>
          </w:tcPr>
          <w:p w14:paraId="4602B1B0" w14:textId="77777777" w:rsidR="005F1EC1" w:rsidRPr="00D02A2D" w:rsidRDefault="005F1EC1" w:rsidP="00CF642C">
            <w:pPr>
              <w:pStyle w:val="SubHeadings"/>
              <w:rPr>
                <w:rFonts w:ascii="Montserrat" w:hAnsi="Montserrat"/>
                <w:color w:val="auto"/>
              </w:rPr>
            </w:pPr>
          </w:p>
        </w:tc>
        <w:tc>
          <w:tcPr>
            <w:tcW w:w="3597" w:type="dxa"/>
          </w:tcPr>
          <w:p w14:paraId="706777B7" w14:textId="77777777" w:rsidR="005F1EC1" w:rsidRPr="00D02A2D" w:rsidRDefault="005F1EC1" w:rsidP="00CF642C">
            <w:pPr>
              <w:pStyle w:val="SubHeadings"/>
              <w:rPr>
                <w:rFonts w:ascii="Montserrat" w:hAnsi="Montserrat"/>
                <w:color w:val="auto"/>
              </w:rPr>
            </w:pPr>
          </w:p>
        </w:tc>
      </w:tr>
    </w:tbl>
    <w:p w14:paraId="61CE262B" w14:textId="77777777" w:rsidR="005F1EC1" w:rsidRPr="00D02A2D" w:rsidRDefault="005F1EC1" w:rsidP="005F5A63">
      <w:pPr>
        <w:pStyle w:val="SubHeadings"/>
        <w:rPr>
          <w:rFonts w:ascii="Montserrat" w:hAnsi="Montserrat"/>
          <w:color w:val="auto"/>
        </w:rPr>
      </w:pPr>
    </w:p>
    <w:p w14:paraId="3C9B3C9A" w14:textId="77777777" w:rsidR="005F1EC1" w:rsidRPr="00BE518B" w:rsidRDefault="005F1EC1" w:rsidP="005F5A63">
      <w:pPr>
        <w:pStyle w:val="SubHeadings"/>
        <w:numPr>
          <w:ilvl w:val="0"/>
          <w:numId w:val="24"/>
        </w:numPr>
        <w:rPr>
          <w:rFonts w:ascii="Montserrat" w:hAnsi="Montserrat"/>
          <w:sz w:val="18"/>
          <w:szCs w:val="18"/>
        </w:rPr>
      </w:pPr>
      <w:r w:rsidRPr="00D02A2D">
        <w:rPr>
          <w:rFonts w:ascii="Montserrat" w:hAnsi="Montserrat"/>
          <w:color w:val="auto"/>
          <w:sz w:val="18"/>
          <w:szCs w:val="18"/>
        </w:rPr>
        <w:t>What career surprised you the most</w:t>
      </w:r>
      <w:r>
        <w:rPr>
          <w:rFonts w:ascii="Montserrat" w:hAnsi="Montserrat"/>
          <w:color w:val="auto"/>
          <w:sz w:val="18"/>
          <w:szCs w:val="18"/>
        </w:rPr>
        <w:t xml:space="preserve"> and why? </w:t>
      </w:r>
      <w:r w:rsidRPr="00BE518B">
        <w:rPr>
          <w:rFonts w:ascii="Montserrat" w:hAnsi="Montserrat"/>
          <w:sz w:val="18"/>
          <w:szCs w:val="18"/>
        </w:rPr>
        <w:br w:type="page"/>
      </w:r>
    </w:p>
    <w:p w14:paraId="2A70B8E3"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4171A73E" w14:textId="2D49F139" w:rsidR="005F1EC1" w:rsidRPr="005462D9" w:rsidRDefault="005F1EC1" w:rsidP="005F5A63">
      <w:pPr>
        <w:pStyle w:val="LPSectionTitles"/>
        <w:spacing w:line="240" w:lineRule="auto"/>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Using the following websites, explore the various dairy cattle breeds who make up the “Dairy Dream Team.” Fill in the information below as you read about each of the seven breeds. </w:t>
      </w:r>
    </w:p>
    <w:p w14:paraId="4029DA01" w14:textId="08B7D766" w:rsidR="005F1EC1" w:rsidRDefault="005F1EC1" w:rsidP="005F5A63">
      <w:pPr>
        <w:pStyle w:val="FFABody"/>
        <w:numPr>
          <w:ilvl w:val="0"/>
          <w:numId w:val="12"/>
        </w:numPr>
      </w:pPr>
      <w:r>
        <w:t xml:space="preserve">American Dairy: </w:t>
      </w:r>
      <w:hyperlink r:id="rId27" w:history="1">
        <w:r w:rsidRPr="00811957">
          <w:rPr>
            <w:rStyle w:val="Hyperlink"/>
          </w:rPr>
          <w:t>https://www.americandairy.com/dairy-farms/dairy-cows/</w:t>
        </w:r>
      </w:hyperlink>
      <w:r>
        <w:t xml:space="preserve"> </w:t>
      </w:r>
    </w:p>
    <w:p w14:paraId="209D2218" w14:textId="0FCF26AB" w:rsidR="005F1EC1" w:rsidRDefault="005F1EC1" w:rsidP="005F5A63">
      <w:pPr>
        <w:pStyle w:val="FFABody"/>
        <w:numPr>
          <w:ilvl w:val="0"/>
          <w:numId w:val="12"/>
        </w:numPr>
      </w:pPr>
      <w:r>
        <w:t xml:space="preserve">Midwest Dairy: </w:t>
      </w:r>
      <w:hyperlink r:id="rId28" w:history="1">
        <w:r w:rsidRPr="00811957">
          <w:rPr>
            <w:rStyle w:val="Hyperlink"/>
          </w:rPr>
          <w:t>https://www.midwestdairy.com/farm-life/dairy-cows/</w:t>
        </w:r>
      </w:hyperlink>
      <w:r>
        <w:t xml:space="preserve"> </w:t>
      </w:r>
    </w:p>
    <w:p w14:paraId="4731C25E" w14:textId="190B33F5" w:rsidR="005F1EC1" w:rsidRPr="002C1B95" w:rsidRDefault="005F1EC1" w:rsidP="005F5A63">
      <w:pPr>
        <w:pStyle w:val="FFABody"/>
        <w:numPr>
          <w:ilvl w:val="0"/>
          <w:numId w:val="12"/>
        </w:numPr>
        <w:rPr>
          <w:rStyle w:val="Strong"/>
          <w:b w:val="0"/>
          <w:bCs w:val="0"/>
        </w:rPr>
      </w:pPr>
      <w:r>
        <w:t xml:space="preserve">New England Dairy: </w:t>
      </w:r>
      <w:hyperlink r:id="rId29" w:history="1">
        <w:r w:rsidRPr="00811957">
          <w:rPr>
            <w:rStyle w:val="Hyperlink"/>
          </w:rPr>
          <w:t>https://www.newenglanddairy.com/meet-the-cows/</w:t>
        </w:r>
      </w:hyperlink>
    </w:p>
    <w:p w14:paraId="5AFA6D35" w14:textId="77777777" w:rsidR="005F1EC1" w:rsidRPr="00797986" w:rsidRDefault="005F1EC1" w:rsidP="005F5A63">
      <w:pPr>
        <w:pStyle w:val="FFABody"/>
        <w:ind w:left="720"/>
      </w:pPr>
    </w:p>
    <w:tbl>
      <w:tblPr>
        <w:tblStyle w:val="TableGrid"/>
        <w:tblW w:w="0" w:type="auto"/>
        <w:tblLook w:val="04A0" w:firstRow="1" w:lastRow="0" w:firstColumn="1" w:lastColumn="0" w:noHBand="0" w:noVBand="1"/>
      </w:tblPr>
      <w:tblGrid>
        <w:gridCol w:w="5485"/>
        <w:gridCol w:w="5305"/>
      </w:tblGrid>
      <w:tr w:rsidR="005F1EC1" w:rsidRPr="002904E0" w14:paraId="05376E44" w14:textId="77777777" w:rsidTr="00CF642C">
        <w:trPr>
          <w:trHeight w:val="432"/>
        </w:trPr>
        <w:tc>
          <w:tcPr>
            <w:tcW w:w="5485" w:type="dxa"/>
            <w:vAlign w:val="center"/>
          </w:tcPr>
          <w:p w14:paraId="543C7B05" w14:textId="77777777" w:rsidR="005F1EC1" w:rsidRPr="00433D59" w:rsidRDefault="005F1EC1" w:rsidP="00CF642C">
            <w:pPr>
              <w:pStyle w:val="FFABody"/>
              <w:rPr>
                <w:b/>
                <w:bCs/>
              </w:rPr>
            </w:pPr>
            <w:r>
              <w:rPr>
                <w:b/>
                <w:bCs/>
              </w:rPr>
              <w:t xml:space="preserve">Breed: </w:t>
            </w:r>
          </w:p>
        </w:tc>
        <w:tc>
          <w:tcPr>
            <w:tcW w:w="5305" w:type="dxa"/>
            <w:vMerge w:val="restart"/>
          </w:tcPr>
          <w:p w14:paraId="2F4856D1"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D523898" w14:textId="77777777" w:rsidTr="00CF642C">
        <w:trPr>
          <w:trHeight w:val="432"/>
        </w:trPr>
        <w:tc>
          <w:tcPr>
            <w:tcW w:w="5485" w:type="dxa"/>
            <w:vAlign w:val="center"/>
          </w:tcPr>
          <w:p w14:paraId="3A8DCE1E"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6D291D34" w14:textId="77777777" w:rsidR="005F1EC1" w:rsidRDefault="005F1EC1" w:rsidP="00CF642C">
            <w:pPr>
              <w:pStyle w:val="FFABody"/>
            </w:pPr>
          </w:p>
        </w:tc>
      </w:tr>
      <w:tr w:rsidR="005F1EC1" w14:paraId="2E0B9B90" w14:textId="77777777" w:rsidTr="00CF642C">
        <w:trPr>
          <w:trHeight w:val="787"/>
        </w:trPr>
        <w:tc>
          <w:tcPr>
            <w:tcW w:w="5485" w:type="dxa"/>
            <w:vAlign w:val="center"/>
          </w:tcPr>
          <w:p w14:paraId="3651FDDB" w14:textId="77777777" w:rsidR="005F1EC1" w:rsidRDefault="005F1EC1" w:rsidP="00CF642C">
            <w:pPr>
              <w:pStyle w:val="FFABody"/>
            </w:pPr>
            <w:r>
              <w:rPr>
                <w:b/>
                <w:bCs/>
              </w:rPr>
              <w:t>Fun fact:</w:t>
            </w:r>
            <w:r w:rsidRPr="002904E0">
              <w:t xml:space="preserve"> </w:t>
            </w:r>
          </w:p>
          <w:p w14:paraId="02847DD9" w14:textId="77777777" w:rsidR="005F1EC1" w:rsidRDefault="005F1EC1" w:rsidP="00CF642C">
            <w:pPr>
              <w:pStyle w:val="FFABody"/>
            </w:pPr>
          </w:p>
          <w:p w14:paraId="2FDCA5A8" w14:textId="77777777" w:rsidR="005F1EC1" w:rsidRPr="00433D59" w:rsidRDefault="005F1EC1" w:rsidP="00CF642C">
            <w:pPr>
              <w:pStyle w:val="FFABody"/>
              <w:rPr>
                <w:b/>
                <w:bCs/>
              </w:rPr>
            </w:pPr>
          </w:p>
        </w:tc>
        <w:tc>
          <w:tcPr>
            <w:tcW w:w="5305" w:type="dxa"/>
            <w:vMerge/>
            <w:vAlign w:val="center"/>
          </w:tcPr>
          <w:p w14:paraId="3ECBDDDF" w14:textId="77777777" w:rsidR="005F1EC1" w:rsidRDefault="005F1EC1" w:rsidP="00CF642C">
            <w:pPr>
              <w:pStyle w:val="FFABody"/>
            </w:pPr>
          </w:p>
        </w:tc>
      </w:tr>
      <w:tr w:rsidR="005F1EC1" w14:paraId="4174A5F7" w14:textId="77777777" w:rsidTr="00CF642C">
        <w:trPr>
          <w:trHeight w:val="733"/>
        </w:trPr>
        <w:tc>
          <w:tcPr>
            <w:tcW w:w="5485" w:type="dxa"/>
          </w:tcPr>
          <w:p w14:paraId="0E5BBE34"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709C9107" w14:textId="77777777" w:rsidR="005F1EC1" w:rsidRDefault="005F1EC1" w:rsidP="00CF642C">
            <w:pPr>
              <w:pStyle w:val="FFABody"/>
            </w:pPr>
          </w:p>
        </w:tc>
      </w:tr>
      <w:tr w:rsidR="005F1EC1" w14:paraId="64A5DFEB" w14:textId="77777777" w:rsidTr="00CF642C">
        <w:trPr>
          <w:trHeight w:val="1417"/>
        </w:trPr>
        <w:tc>
          <w:tcPr>
            <w:tcW w:w="10790" w:type="dxa"/>
            <w:gridSpan w:val="2"/>
          </w:tcPr>
          <w:p w14:paraId="330FC847" w14:textId="77777777" w:rsidR="005F1EC1" w:rsidRDefault="005F1EC1" w:rsidP="00CF642C">
            <w:pPr>
              <w:pStyle w:val="FFABody"/>
            </w:pPr>
            <w:r>
              <w:rPr>
                <w:b/>
                <w:bCs/>
              </w:rPr>
              <w:t>Characteristics:</w:t>
            </w:r>
            <w:r w:rsidRPr="002904E0">
              <w:t xml:space="preserve"> </w:t>
            </w:r>
          </w:p>
          <w:p w14:paraId="7F831392" w14:textId="77777777" w:rsidR="005F1EC1" w:rsidRDefault="005F1EC1" w:rsidP="00CF642C">
            <w:pPr>
              <w:pStyle w:val="FFABody"/>
            </w:pPr>
          </w:p>
          <w:p w14:paraId="6292C8B0" w14:textId="77777777" w:rsidR="005F1EC1" w:rsidRDefault="005F1EC1" w:rsidP="00CF642C">
            <w:pPr>
              <w:pStyle w:val="FFABody"/>
              <w:numPr>
                <w:ilvl w:val="0"/>
                <w:numId w:val="22"/>
              </w:numPr>
              <w:spacing w:line="240" w:lineRule="auto"/>
            </w:pPr>
            <w:r>
              <w:t xml:space="preserve"> </w:t>
            </w:r>
          </w:p>
          <w:p w14:paraId="342A037F" w14:textId="77777777" w:rsidR="005F1EC1" w:rsidRDefault="005F1EC1" w:rsidP="00CF642C">
            <w:pPr>
              <w:pStyle w:val="FFABody"/>
              <w:numPr>
                <w:ilvl w:val="0"/>
                <w:numId w:val="22"/>
              </w:numPr>
              <w:spacing w:line="240" w:lineRule="auto"/>
            </w:pPr>
          </w:p>
          <w:p w14:paraId="4AD4E6C5" w14:textId="77777777" w:rsidR="005F1EC1" w:rsidRDefault="005F1EC1" w:rsidP="00CF642C">
            <w:pPr>
              <w:pStyle w:val="FFABody"/>
              <w:numPr>
                <w:ilvl w:val="0"/>
                <w:numId w:val="22"/>
              </w:numPr>
            </w:pPr>
          </w:p>
        </w:tc>
      </w:tr>
      <w:tr w:rsidR="005F1EC1" w14:paraId="7B774735" w14:textId="77777777" w:rsidTr="00CF642C">
        <w:trPr>
          <w:trHeight w:val="1705"/>
        </w:trPr>
        <w:tc>
          <w:tcPr>
            <w:tcW w:w="10790" w:type="dxa"/>
            <w:gridSpan w:val="2"/>
          </w:tcPr>
          <w:p w14:paraId="4A8C17BB"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29F3BA23"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7D5C9B99" w14:textId="77777777" w:rsidTr="00CF642C">
        <w:trPr>
          <w:trHeight w:val="432"/>
        </w:trPr>
        <w:tc>
          <w:tcPr>
            <w:tcW w:w="5485" w:type="dxa"/>
            <w:vAlign w:val="center"/>
          </w:tcPr>
          <w:p w14:paraId="06388A30" w14:textId="77777777" w:rsidR="005F1EC1" w:rsidRPr="00433D59" w:rsidRDefault="005F1EC1" w:rsidP="00CF642C">
            <w:pPr>
              <w:pStyle w:val="FFABody"/>
              <w:rPr>
                <w:b/>
                <w:bCs/>
              </w:rPr>
            </w:pPr>
            <w:r>
              <w:rPr>
                <w:b/>
                <w:bCs/>
              </w:rPr>
              <w:t xml:space="preserve">Breed: </w:t>
            </w:r>
          </w:p>
        </w:tc>
        <w:tc>
          <w:tcPr>
            <w:tcW w:w="5305" w:type="dxa"/>
            <w:vMerge w:val="restart"/>
          </w:tcPr>
          <w:p w14:paraId="421A1320"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0B053AE3" w14:textId="77777777" w:rsidTr="00CF642C">
        <w:trPr>
          <w:trHeight w:val="432"/>
        </w:trPr>
        <w:tc>
          <w:tcPr>
            <w:tcW w:w="5485" w:type="dxa"/>
            <w:vAlign w:val="center"/>
          </w:tcPr>
          <w:p w14:paraId="64CA28C7"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3A8B3F39" w14:textId="77777777" w:rsidR="005F1EC1" w:rsidRDefault="005F1EC1" w:rsidP="00CF642C">
            <w:pPr>
              <w:pStyle w:val="FFABody"/>
            </w:pPr>
          </w:p>
        </w:tc>
      </w:tr>
      <w:tr w:rsidR="005F1EC1" w14:paraId="536FD66D" w14:textId="77777777" w:rsidTr="00CF642C">
        <w:trPr>
          <w:trHeight w:val="787"/>
        </w:trPr>
        <w:tc>
          <w:tcPr>
            <w:tcW w:w="5485" w:type="dxa"/>
            <w:vAlign w:val="center"/>
          </w:tcPr>
          <w:p w14:paraId="62B0CD63" w14:textId="77777777" w:rsidR="005F1EC1" w:rsidRDefault="005F1EC1" w:rsidP="00CF642C">
            <w:pPr>
              <w:pStyle w:val="FFABody"/>
            </w:pPr>
            <w:r>
              <w:rPr>
                <w:b/>
                <w:bCs/>
              </w:rPr>
              <w:t>Fun fact:</w:t>
            </w:r>
            <w:r w:rsidRPr="002904E0">
              <w:t xml:space="preserve"> </w:t>
            </w:r>
          </w:p>
          <w:p w14:paraId="33C42E46" w14:textId="77777777" w:rsidR="005F1EC1" w:rsidRDefault="005F1EC1" w:rsidP="00CF642C">
            <w:pPr>
              <w:pStyle w:val="FFABody"/>
            </w:pPr>
          </w:p>
          <w:p w14:paraId="08300F12" w14:textId="77777777" w:rsidR="005F1EC1" w:rsidRPr="00433D59" w:rsidRDefault="005F1EC1" w:rsidP="00CF642C">
            <w:pPr>
              <w:pStyle w:val="FFABody"/>
              <w:rPr>
                <w:b/>
                <w:bCs/>
              </w:rPr>
            </w:pPr>
          </w:p>
        </w:tc>
        <w:tc>
          <w:tcPr>
            <w:tcW w:w="5305" w:type="dxa"/>
            <w:vMerge/>
            <w:vAlign w:val="center"/>
          </w:tcPr>
          <w:p w14:paraId="36BEDEA3" w14:textId="77777777" w:rsidR="005F1EC1" w:rsidRDefault="005F1EC1" w:rsidP="00CF642C">
            <w:pPr>
              <w:pStyle w:val="FFABody"/>
            </w:pPr>
          </w:p>
        </w:tc>
      </w:tr>
      <w:tr w:rsidR="005F1EC1" w14:paraId="0F132FA4" w14:textId="77777777" w:rsidTr="00CF642C">
        <w:trPr>
          <w:trHeight w:val="733"/>
        </w:trPr>
        <w:tc>
          <w:tcPr>
            <w:tcW w:w="5485" w:type="dxa"/>
          </w:tcPr>
          <w:p w14:paraId="0481EAD1"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071A17E4" w14:textId="77777777" w:rsidR="005F1EC1" w:rsidRDefault="005F1EC1" w:rsidP="00CF642C">
            <w:pPr>
              <w:pStyle w:val="FFABody"/>
            </w:pPr>
          </w:p>
        </w:tc>
      </w:tr>
      <w:tr w:rsidR="005F1EC1" w14:paraId="2B542D04" w14:textId="77777777" w:rsidTr="00CF642C">
        <w:trPr>
          <w:trHeight w:val="1417"/>
        </w:trPr>
        <w:tc>
          <w:tcPr>
            <w:tcW w:w="10790" w:type="dxa"/>
            <w:gridSpan w:val="2"/>
          </w:tcPr>
          <w:p w14:paraId="6E1767B0" w14:textId="77777777" w:rsidR="005F1EC1" w:rsidRDefault="005F1EC1" w:rsidP="00CF642C">
            <w:pPr>
              <w:pStyle w:val="FFABody"/>
            </w:pPr>
            <w:r>
              <w:rPr>
                <w:b/>
                <w:bCs/>
              </w:rPr>
              <w:t>Characteristics:</w:t>
            </w:r>
            <w:r w:rsidRPr="002904E0">
              <w:t xml:space="preserve"> </w:t>
            </w:r>
          </w:p>
          <w:p w14:paraId="12F1C539" w14:textId="77777777" w:rsidR="005F1EC1" w:rsidRDefault="005F1EC1" w:rsidP="00CF642C">
            <w:pPr>
              <w:pStyle w:val="FFABody"/>
            </w:pPr>
          </w:p>
          <w:p w14:paraId="6027DFF7" w14:textId="77777777" w:rsidR="005F1EC1" w:rsidRDefault="005F1EC1" w:rsidP="00CF642C">
            <w:pPr>
              <w:pStyle w:val="FFABody"/>
              <w:numPr>
                <w:ilvl w:val="0"/>
                <w:numId w:val="22"/>
              </w:numPr>
              <w:spacing w:line="240" w:lineRule="auto"/>
            </w:pPr>
            <w:r>
              <w:t xml:space="preserve"> </w:t>
            </w:r>
          </w:p>
          <w:p w14:paraId="74C7F2C6" w14:textId="77777777" w:rsidR="005F1EC1" w:rsidRDefault="005F1EC1" w:rsidP="00CF642C">
            <w:pPr>
              <w:pStyle w:val="FFABody"/>
              <w:numPr>
                <w:ilvl w:val="0"/>
                <w:numId w:val="22"/>
              </w:numPr>
              <w:spacing w:line="240" w:lineRule="auto"/>
            </w:pPr>
          </w:p>
          <w:p w14:paraId="35B99349" w14:textId="77777777" w:rsidR="005F1EC1" w:rsidRDefault="005F1EC1" w:rsidP="00CF642C">
            <w:pPr>
              <w:pStyle w:val="FFABody"/>
              <w:numPr>
                <w:ilvl w:val="0"/>
                <w:numId w:val="22"/>
              </w:numPr>
            </w:pPr>
          </w:p>
        </w:tc>
      </w:tr>
      <w:tr w:rsidR="005F1EC1" w14:paraId="27103C74" w14:textId="77777777" w:rsidTr="00CF642C">
        <w:trPr>
          <w:trHeight w:val="1705"/>
        </w:trPr>
        <w:tc>
          <w:tcPr>
            <w:tcW w:w="10790" w:type="dxa"/>
            <w:gridSpan w:val="2"/>
          </w:tcPr>
          <w:p w14:paraId="574FAF98"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34EBE6A3"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613F1145" w14:textId="77777777" w:rsidTr="00CF642C">
        <w:trPr>
          <w:trHeight w:val="432"/>
        </w:trPr>
        <w:tc>
          <w:tcPr>
            <w:tcW w:w="5485" w:type="dxa"/>
            <w:vAlign w:val="center"/>
          </w:tcPr>
          <w:p w14:paraId="58FBD367" w14:textId="77777777" w:rsidR="005F1EC1" w:rsidRPr="00433D59" w:rsidRDefault="005F1EC1" w:rsidP="00CF642C">
            <w:pPr>
              <w:pStyle w:val="FFABody"/>
              <w:rPr>
                <w:b/>
                <w:bCs/>
              </w:rPr>
            </w:pPr>
            <w:r>
              <w:rPr>
                <w:b/>
                <w:bCs/>
              </w:rPr>
              <w:lastRenderedPageBreak/>
              <w:t xml:space="preserve">Breed: </w:t>
            </w:r>
          </w:p>
        </w:tc>
        <w:tc>
          <w:tcPr>
            <w:tcW w:w="5305" w:type="dxa"/>
            <w:vMerge w:val="restart"/>
          </w:tcPr>
          <w:p w14:paraId="4FEA0E9A"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3B0BB06" w14:textId="77777777" w:rsidTr="00CF642C">
        <w:trPr>
          <w:trHeight w:val="432"/>
        </w:trPr>
        <w:tc>
          <w:tcPr>
            <w:tcW w:w="5485" w:type="dxa"/>
            <w:vAlign w:val="center"/>
          </w:tcPr>
          <w:p w14:paraId="4B86706A"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7F935F02" w14:textId="77777777" w:rsidR="005F1EC1" w:rsidRDefault="005F1EC1" w:rsidP="00CF642C">
            <w:pPr>
              <w:pStyle w:val="FFABody"/>
            </w:pPr>
          </w:p>
        </w:tc>
      </w:tr>
      <w:tr w:rsidR="005F1EC1" w14:paraId="0B105172" w14:textId="77777777" w:rsidTr="00CF642C">
        <w:trPr>
          <w:trHeight w:val="787"/>
        </w:trPr>
        <w:tc>
          <w:tcPr>
            <w:tcW w:w="5485" w:type="dxa"/>
            <w:vAlign w:val="center"/>
          </w:tcPr>
          <w:p w14:paraId="3E03B337" w14:textId="77777777" w:rsidR="005F1EC1" w:rsidRDefault="005F1EC1" w:rsidP="00CF642C">
            <w:pPr>
              <w:pStyle w:val="FFABody"/>
            </w:pPr>
            <w:r>
              <w:rPr>
                <w:b/>
                <w:bCs/>
              </w:rPr>
              <w:t>Fun fact:</w:t>
            </w:r>
            <w:r w:rsidRPr="002904E0">
              <w:t xml:space="preserve"> </w:t>
            </w:r>
          </w:p>
          <w:p w14:paraId="2EFF1D3F" w14:textId="77777777" w:rsidR="005F1EC1" w:rsidRDefault="005F1EC1" w:rsidP="00CF642C">
            <w:pPr>
              <w:pStyle w:val="FFABody"/>
            </w:pPr>
          </w:p>
          <w:p w14:paraId="0C11D2AE" w14:textId="77777777" w:rsidR="005F1EC1" w:rsidRPr="00433D59" w:rsidRDefault="005F1EC1" w:rsidP="00CF642C">
            <w:pPr>
              <w:pStyle w:val="FFABody"/>
              <w:rPr>
                <w:b/>
                <w:bCs/>
              </w:rPr>
            </w:pPr>
          </w:p>
        </w:tc>
        <w:tc>
          <w:tcPr>
            <w:tcW w:w="5305" w:type="dxa"/>
            <w:vMerge/>
            <w:vAlign w:val="center"/>
          </w:tcPr>
          <w:p w14:paraId="22CC1A0E" w14:textId="77777777" w:rsidR="005F1EC1" w:rsidRDefault="005F1EC1" w:rsidP="00CF642C">
            <w:pPr>
              <w:pStyle w:val="FFABody"/>
            </w:pPr>
          </w:p>
        </w:tc>
      </w:tr>
      <w:tr w:rsidR="005F1EC1" w14:paraId="4E2DE782" w14:textId="77777777" w:rsidTr="00CF642C">
        <w:trPr>
          <w:trHeight w:val="733"/>
        </w:trPr>
        <w:tc>
          <w:tcPr>
            <w:tcW w:w="5485" w:type="dxa"/>
          </w:tcPr>
          <w:p w14:paraId="0C114B66"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0E863863" w14:textId="77777777" w:rsidR="005F1EC1" w:rsidRDefault="005F1EC1" w:rsidP="00CF642C">
            <w:pPr>
              <w:pStyle w:val="FFABody"/>
            </w:pPr>
          </w:p>
        </w:tc>
      </w:tr>
      <w:tr w:rsidR="005F1EC1" w14:paraId="32BFA8CB" w14:textId="77777777" w:rsidTr="00CF642C">
        <w:trPr>
          <w:trHeight w:val="1417"/>
        </w:trPr>
        <w:tc>
          <w:tcPr>
            <w:tcW w:w="10790" w:type="dxa"/>
            <w:gridSpan w:val="2"/>
          </w:tcPr>
          <w:p w14:paraId="5217533F" w14:textId="77777777" w:rsidR="005F1EC1" w:rsidRDefault="005F1EC1" w:rsidP="00CF642C">
            <w:pPr>
              <w:pStyle w:val="FFABody"/>
            </w:pPr>
            <w:r>
              <w:rPr>
                <w:b/>
                <w:bCs/>
              </w:rPr>
              <w:t>Characteristics:</w:t>
            </w:r>
            <w:r w:rsidRPr="002904E0">
              <w:t xml:space="preserve"> </w:t>
            </w:r>
          </w:p>
          <w:p w14:paraId="63E17CBD" w14:textId="77777777" w:rsidR="005F1EC1" w:rsidRDefault="005F1EC1" w:rsidP="00CF642C">
            <w:pPr>
              <w:pStyle w:val="FFABody"/>
            </w:pPr>
          </w:p>
          <w:p w14:paraId="5C7B4B3B" w14:textId="77777777" w:rsidR="005F1EC1" w:rsidRDefault="005F1EC1" w:rsidP="00CF642C">
            <w:pPr>
              <w:pStyle w:val="FFABody"/>
              <w:numPr>
                <w:ilvl w:val="0"/>
                <w:numId w:val="22"/>
              </w:numPr>
              <w:spacing w:line="240" w:lineRule="auto"/>
            </w:pPr>
            <w:r>
              <w:t xml:space="preserve"> </w:t>
            </w:r>
          </w:p>
          <w:p w14:paraId="0101F7D8" w14:textId="77777777" w:rsidR="005F1EC1" w:rsidRDefault="005F1EC1" w:rsidP="00CF642C">
            <w:pPr>
              <w:pStyle w:val="FFABody"/>
              <w:numPr>
                <w:ilvl w:val="0"/>
                <w:numId w:val="22"/>
              </w:numPr>
              <w:spacing w:line="240" w:lineRule="auto"/>
            </w:pPr>
          </w:p>
          <w:p w14:paraId="438DD20A" w14:textId="77777777" w:rsidR="005F1EC1" w:rsidRDefault="005F1EC1" w:rsidP="00CF642C">
            <w:pPr>
              <w:pStyle w:val="FFABody"/>
              <w:numPr>
                <w:ilvl w:val="0"/>
                <w:numId w:val="22"/>
              </w:numPr>
            </w:pPr>
          </w:p>
        </w:tc>
      </w:tr>
      <w:tr w:rsidR="005F1EC1" w14:paraId="15826655" w14:textId="77777777" w:rsidTr="00CF642C">
        <w:trPr>
          <w:trHeight w:val="1705"/>
        </w:trPr>
        <w:tc>
          <w:tcPr>
            <w:tcW w:w="10790" w:type="dxa"/>
            <w:gridSpan w:val="2"/>
          </w:tcPr>
          <w:p w14:paraId="7DBB4CE8"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469C7CB5"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1A64E6FF" w14:textId="77777777" w:rsidTr="00CF642C">
        <w:trPr>
          <w:trHeight w:val="432"/>
        </w:trPr>
        <w:tc>
          <w:tcPr>
            <w:tcW w:w="5485" w:type="dxa"/>
            <w:vAlign w:val="center"/>
          </w:tcPr>
          <w:p w14:paraId="7C68FD92" w14:textId="77777777" w:rsidR="005F1EC1" w:rsidRPr="00433D59" w:rsidRDefault="005F1EC1" w:rsidP="00CF642C">
            <w:pPr>
              <w:pStyle w:val="FFABody"/>
              <w:rPr>
                <w:b/>
                <w:bCs/>
              </w:rPr>
            </w:pPr>
            <w:r>
              <w:rPr>
                <w:b/>
                <w:bCs/>
              </w:rPr>
              <w:t xml:space="preserve">Breed: </w:t>
            </w:r>
          </w:p>
        </w:tc>
        <w:tc>
          <w:tcPr>
            <w:tcW w:w="5305" w:type="dxa"/>
            <w:vMerge w:val="restart"/>
          </w:tcPr>
          <w:p w14:paraId="62D4D7BA"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0901BF0" w14:textId="77777777" w:rsidTr="00CF642C">
        <w:trPr>
          <w:trHeight w:val="432"/>
        </w:trPr>
        <w:tc>
          <w:tcPr>
            <w:tcW w:w="5485" w:type="dxa"/>
            <w:vAlign w:val="center"/>
          </w:tcPr>
          <w:p w14:paraId="2BFE71BF"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5B5E6D33" w14:textId="77777777" w:rsidR="005F1EC1" w:rsidRDefault="005F1EC1" w:rsidP="00CF642C">
            <w:pPr>
              <w:pStyle w:val="FFABody"/>
            </w:pPr>
          </w:p>
        </w:tc>
      </w:tr>
      <w:tr w:rsidR="005F1EC1" w14:paraId="442C9052" w14:textId="77777777" w:rsidTr="00CF642C">
        <w:trPr>
          <w:trHeight w:val="787"/>
        </w:trPr>
        <w:tc>
          <w:tcPr>
            <w:tcW w:w="5485" w:type="dxa"/>
            <w:vAlign w:val="center"/>
          </w:tcPr>
          <w:p w14:paraId="438C9AEE" w14:textId="77777777" w:rsidR="005F1EC1" w:rsidRDefault="005F1EC1" w:rsidP="00CF642C">
            <w:pPr>
              <w:pStyle w:val="FFABody"/>
            </w:pPr>
            <w:r>
              <w:rPr>
                <w:b/>
                <w:bCs/>
              </w:rPr>
              <w:t>Fun fact:</w:t>
            </w:r>
            <w:r w:rsidRPr="002904E0">
              <w:t xml:space="preserve"> </w:t>
            </w:r>
          </w:p>
          <w:p w14:paraId="04208703" w14:textId="77777777" w:rsidR="005F1EC1" w:rsidRDefault="005F1EC1" w:rsidP="00CF642C">
            <w:pPr>
              <w:pStyle w:val="FFABody"/>
            </w:pPr>
          </w:p>
          <w:p w14:paraId="6EE83CCD" w14:textId="77777777" w:rsidR="005F1EC1" w:rsidRPr="00433D59" w:rsidRDefault="005F1EC1" w:rsidP="00CF642C">
            <w:pPr>
              <w:pStyle w:val="FFABody"/>
              <w:rPr>
                <w:b/>
                <w:bCs/>
              </w:rPr>
            </w:pPr>
          </w:p>
        </w:tc>
        <w:tc>
          <w:tcPr>
            <w:tcW w:w="5305" w:type="dxa"/>
            <w:vMerge/>
            <w:vAlign w:val="center"/>
          </w:tcPr>
          <w:p w14:paraId="5E7185F2" w14:textId="77777777" w:rsidR="005F1EC1" w:rsidRDefault="005F1EC1" w:rsidP="00CF642C">
            <w:pPr>
              <w:pStyle w:val="FFABody"/>
            </w:pPr>
          </w:p>
        </w:tc>
      </w:tr>
      <w:tr w:rsidR="005F1EC1" w14:paraId="7C318848" w14:textId="77777777" w:rsidTr="00CF642C">
        <w:trPr>
          <w:trHeight w:val="733"/>
        </w:trPr>
        <w:tc>
          <w:tcPr>
            <w:tcW w:w="5485" w:type="dxa"/>
          </w:tcPr>
          <w:p w14:paraId="7CA979D8"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0CB44E6E" w14:textId="77777777" w:rsidR="005F1EC1" w:rsidRDefault="005F1EC1" w:rsidP="00CF642C">
            <w:pPr>
              <w:pStyle w:val="FFABody"/>
            </w:pPr>
          </w:p>
        </w:tc>
      </w:tr>
      <w:tr w:rsidR="005F1EC1" w14:paraId="6158960D" w14:textId="77777777" w:rsidTr="00CF642C">
        <w:trPr>
          <w:trHeight w:val="1417"/>
        </w:trPr>
        <w:tc>
          <w:tcPr>
            <w:tcW w:w="10790" w:type="dxa"/>
            <w:gridSpan w:val="2"/>
          </w:tcPr>
          <w:p w14:paraId="13462673" w14:textId="77777777" w:rsidR="005F1EC1" w:rsidRDefault="005F1EC1" w:rsidP="00CF642C">
            <w:pPr>
              <w:pStyle w:val="FFABody"/>
            </w:pPr>
            <w:r>
              <w:rPr>
                <w:b/>
                <w:bCs/>
              </w:rPr>
              <w:t>Characteristics:</w:t>
            </w:r>
            <w:r w:rsidRPr="002904E0">
              <w:t xml:space="preserve"> </w:t>
            </w:r>
          </w:p>
          <w:p w14:paraId="053DB9A9" w14:textId="77777777" w:rsidR="005F1EC1" w:rsidRDefault="005F1EC1" w:rsidP="00CF642C">
            <w:pPr>
              <w:pStyle w:val="FFABody"/>
            </w:pPr>
          </w:p>
          <w:p w14:paraId="2C083E7F" w14:textId="77777777" w:rsidR="005F1EC1" w:rsidRDefault="005F1EC1" w:rsidP="00CF642C">
            <w:pPr>
              <w:pStyle w:val="FFABody"/>
              <w:numPr>
                <w:ilvl w:val="0"/>
                <w:numId w:val="22"/>
              </w:numPr>
              <w:spacing w:line="240" w:lineRule="auto"/>
            </w:pPr>
            <w:r>
              <w:t xml:space="preserve"> </w:t>
            </w:r>
          </w:p>
          <w:p w14:paraId="53524728" w14:textId="77777777" w:rsidR="005F1EC1" w:rsidRDefault="005F1EC1" w:rsidP="00CF642C">
            <w:pPr>
              <w:pStyle w:val="FFABody"/>
              <w:numPr>
                <w:ilvl w:val="0"/>
                <w:numId w:val="22"/>
              </w:numPr>
              <w:spacing w:line="240" w:lineRule="auto"/>
            </w:pPr>
          </w:p>
          <w:p w14:paraId="1680AC24" w14:textId="77777777" w:rsidR="005F1EC1" w:rsidRDefault="005F1EC1" w:rsidP="00CF642C">
            <w:pPr>
              <w:pStyle w:val="FFABody"/>
              <w:numPr>
                <w:ilvl w:val="0"/>
                <w:numId w:val="22"/>
              </w:numPr>
            </w:pPr>
          </w:p>
        </w:tc>
      </w:tr>
      <w:tr w:rsidR="005F1EC1" w14:paraId="63804C2D" w14:textId="77777777" w:rsidTr="00CF642C">
        <w:trPr>
          <w:trHeight w:val="1705"/>
        </w:trPr>
        <w:tc>
          <w:tcPr>
            <w:tcW w:w="10790" w:type="dxa"/>
            <w:gridSpan w:val="2"/>
          </w:tcPr>
          <w:p w14:paraId="1E815AAC"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4BF7566E" w14:textId="77777777" w:rsidR="005F1EC1" w:rsidRDefault="005F1EC1" w:rsidP="005F5A63">
      <w:pPr>
        <w:pStyle w:val="DocumentTitle"/>
        <w:rPr>
          <w:sz w:val="18"/>
          <w:szCs w:val="18"/>
        </w:rPr>
      </w:pPr>
    </w:p>
    <w:p w14:paraId="6ABB8C01" w14:textId="77777777" w:rsidR="005F1EC1" w:rsidRDefault="005F1EC1" w:rsidP="005F5A63">
      <w:pPr>
        <w:pStyle w:val="DocumentTitle"/>
        <w:rPr>
          <w:sz w:val="18"/>
          <w:szCs w:val="18"/>
        </w:rPr>
      </w:pPr>
    </w:p>
    <w:p w14:paraId="37F6FE98" w14:textId="77777777" w:rsidR="005F1EC1" w:rsidRDefault="005F1EC1" w:rsidP="005F5A63">
      <w:pPr>
        <w:pStyle w:val="DocumentTitle"/>
        <w:rPr>
          <w:sz w:val="18"/>
          <w:szCs w:val="18"/>
        </w:rPr>
      </w:pPr>
    </w:p>
    <w:p w14:paraId="1991ED34" w14:textId="77777777" w:rsidR="005F1EC1" w:rsidRDefault="005F1EC1" w:rsidP="005F5A63">
      <w:pPr>
        <w:pStyle w:val="DocumentTitle"/>
        <w:rPr>
          <w:sz w:val="18"/>
          <w:szCs w:val="18"/>
        </w:rPr>
      </w:pPr>
    </w:p>
    <w:p w14:paraId="0E45B185" w14:textId="77777777" w:rsidR="005F1EC1" w:rsidRDefault="005F1EC1" w:rsidP="005F5A63">
      <w:pPr>
        <w:pStyle w:val="DocumentTitle"/>
        <w:rPr>
          <w:sz w:val="18"/>
          <w:szCs w:val="18"/>
        </w:rPr>
      </w:pPr>
    </w:p>
    <w:p w14:paraId="22B7F5B0" w14:textId="77777777" w:rsidR="005F1EC1" w:rsidRDefault="005F1EC1" w:rsidP="005F5A63">
      <w:pPr>
        <w:pStyle w:val="DocumentTitle"/>
        <w:rPr>
          <w:sz w:val="18"/>
          <w:szCs w:val="18"/>
        </w:rPr>
      </w:pPr>
    </w:p>
    <w:p w14:paraId="06592786" w14:textId="77777777" w:rsidR="005F1EC1" w:rsidRDefault="005F1EC1" w:rsidP="005F5A63">
      <w:pPr>
        <w:pStyle w:val="DocumentTitle"/>
        <w:rPr>
          <w:sz w:val="18"/>
          <w:szCs w:val="18"/>
        </w:rPr>
      </w:pPr>
    </w:p>
    <w:p w14:paraId="254DF734"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72BB2654" w14:textId="77777777" w:rsidTr="00CF642C">
        <w:trPr>
          <w:trHeight w:val="432"/>
        </w:trPr>
        <w:tc>
          <w:tcPr>
            <w:tcW w:w="5485" w:type="dxa"/>
            <w:vAlign w:val="center"/>
          </w:tcPr>
          <w:p w14:paraId="3B115038" w14:textId="77777777" w:rsidR="005F1EC1" w:rsidRPr="00433D59" w:rsidRDefault="005F1EC1" w:rsidP="00CF642C">
            <w:pPr>
              <w:pStyle w:val="FFABody"/>
              <w:rPr>
                <w:b/>
                <w:bCs/>
              </w:rPr>
            </w:pPr>
            <w:r>
              <w:rPr>
                <w:b/>
                <w:bCs/>
              </w:rPr>
              <w:lastRenderedPageBreak/>
              <w:t xml:space="preserve">Breed: </w:t>
            </w:r>
          </w:p>
        </w:tc>
        <w:tc>
          <w:tcPr>
            <w:tcW w:w="5305" w:type="dxa"/>
            <w:vMerge w:val="restart"/>
          </w:tcPr>
          <w:p w14:paraId="223F5561"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02BAF5D" w14:textId="77777777" w:rsidTr="00CF642C">
        <w:trPr>
          <w:trHeight w:val="432"/>
        </w:trPr>
        <w:tc>
          <w:tcPr>
            <w:tcW w:w="5485" w:type="dxa"/>
            <w:vAlign w:val="center"/>
          </w:tcPr>
          <w:p w14:paraId="10BA5848"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57D98E0F" w14:textId="77777777" w:rsidR="005F1EC1" w:rsidRDefault="005F1EC1" w:rsidP="00CF642C">
            <w:pPr>
              <w:pStyle w:val="FFABody"/>
            </w:pPr>
          </w:p>
        </w:tc>
      </w:tr>
      <w:tr w:rsidR="005F1EC1" w14:paraId="6139D76B" w14:textId="77777777" w:rsidTr="00CF642C">
        <w:trPr>
          <w:trHeight w:val="787"/>
        </w:trPr>
        <w:tc>
          <w:tcPr>
            <w:tcW w:w="5485" w:type="dxa"/>
            <w:vAlign w:val="center"/>
          </w:tcPr>
          <w:p w14:paraId="36F35B6D" w14:textId="77777777" w:rsidR="005F1EC1" w:rsidRDefault="005F1EC1" w:rsidP="00CF642C">
            <w:pPr>
              <w:pStyle w:val="FFABody"/>
            </w:pPr>
            <w:r>
              <w:rPr>
                <w:b/>
                <w:bCs/>
              </w:rPr>
              <w:t>Fun fact:</w:t>
            </w:r>
            <w:r w:rsidRPr="002904E0">
              <w:t xml:space="preserve"> </w:t>
            </w:r>
          </w:p>
          <w:p w14:paraId="310739DE" w14:textId="77777777" w:rsidR="005F1EC1" w:rsidRDefault="005F1EC1" w:rsidP="00CF642C">
            <w:pPr>
              <w:pStyle w:val="FFABody"/>
            </w:pPr>
          </w:p>
          <w:p w14:paraId="7D43C83F" w14:textId="77777777" w:rsidR="005F1EC1" w:rsidRPr="00433D59" w:rsidRDefault="005F1EC1" w:rsidP="00CF642C">
            <w:pPr>
              <w:pStyle w:val="FFABody"/>
              <w:rPr>
                <w:b/>
                <w:bCs/>
              </w:rPr>
            </w:pPr>
          </w:p>
        </w:tc>
        <w:tc>
          <w:tcPr>
            <w:tcW w:w="5305" w:type="dxa"/>
            <w:vMerge/>
            <w:vAlign w:val="center"/>
          </w:tcPr>
          <w:p w14:paraId="2C66077B" w14:textId="77777777" w:rsidR="005F1EC1" w:rsidRDefault="005F1EC1" w:rsidP="00CF642C">
            <w:pPr>
              <w:pStyle w:val="FFABody"/>
            </w:pPr>
          </w:p>
        </w:tc>
      </w:tr>
      <w:tr w:rsidR="005F1EC1" w14:paraId="348157C4" w14:textId="77777777" w:rsidTr="00CF642C">
        <w:trPr>
          <w:trHeight w:val="733"/>
        </w:trPr>
        <w:tc>
          <w:tcPr>
            <w:tcW w:w="5485" w:type="dxa"/>
          </w:tcPr>
          <w:p w14:paraId="030A06A1"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32AD1166" w14:textId="77777777" w:rsidR="005F1EC1" w:rsidRDefault="005F1EC1" w:rsidP="00CF642C">
            <w:pPr>
              <w:pStyle w:val="FFABody"/>
            </w:pPr>
          </w:p>
        </w:tc>
      </w:tr>
      <w:tr w:rsidR="005F1EC1" w14:paraId="297BF21B" w14:textId="77777777" w:rsidTr="00CF642C">
        <w:trPr>
          <w:trHeight w:val="1417"/>
        </w:trPr>
        <w:tc>
          <w:tcPr>
            <w:tcW w:w="10790" w:type="dxa"/>
            <w:gridSpan w:val="2"/>
          </w:tcPr>
          <w:p w14:paraId="6110BF49" w14:textId="77777777" w:rsidR="005F1EC1" w:rsidRDefault="005F1EC1" w:rsidP="00CF642C">
            <w:pPr>
              <w:pStyle w:val="FFABody"/>
            </w:pPr>
            <w:r>
              <w:rPr>
                <w:b/>
                <w:bCs/>
              </w:rPr>
              <w:t>Characteristics:</w:t>
            </w:r>
            <w:r w:rsidRPr="002904E0">
              <w:t xml:space="preserve"> </w:t>
            </w:r>
          </w:p>
          <w:p w14:paraId="5A873F7D" w14:textId="77777777" w:rsidR="005F1EC1" w:rsidRDefault="005F1EC1" w:rsidP="00CF642C">
            <w:pPr>
              <w:pStyle w:val="FFABody"/>
            </w:pPr>
          </w:p>
          <w:p w14:paraId="119B94CD" w14:textId="77777777" w:rsidR="005F1EC1" w:rsidRDefault="005F1EC1" w:rsidP="00CF642C">
            <w:pPr>
              <w:pStyle w:val="FFABody"/>
              <w:numPr>
                <w:ilvl w:val="0"/>
                <w:numId w:val="22"/>
              </w:numPr>
              <w:spacing w:line="240" w:lineRule="auto"/>
            </w:pPr>
            <w:r>
              <w:t xml:space="preserve"> </w:t>
            </w:r>
          </w:p>
          <w:p w14:paraId="18A82FA7" w14:textId="77777777" w:rsidR="005F1EC1" w:rsidRDefault="005F1EC1" w:rsidP="00CF642C">
            <w:pPr>
              <w:pStyle w:val="FFABody"/>
              <w:numPr>
                <w:ilvl w:val="0"/>
                <w:numId w:val="22"/>
              </w:numPr>
              <w:spacing w:line="240" w:lineRule="auto"/>
            </w:pPr>
          </w:p>
          <w:p w14:paraId="0738CF78" w14:textId="77777777" w:rsidR="005F1EC1" w:rsidRDefault="005F1EC1" w:rsidP="00CF642C">
            <w:pPr>
              <w:pStyle w:val="FFABody"/>
              <w:numPr>
                <w:ilvl w:val="0"/>
                <w:numId w:val="22"/>
              </w:numPr>
            </w:pPr>
          </w:p>
        </w:tc>
      </w:tr>
      <w:tr w:rsidR="005F1EC1" w14:paraId="124ADB9D" w14:textId="77777777" w:rsidTr="00CF642C">
        <w:trPr>
          <w:trHeight w:val="1705"/>
        </w:trPr>
        <w:tc>
          <w:tcPr>
            <w:tcW w:w="10790" w:type="dxa"/>
            <w:gridSpan w:val="2"/>
          </w:tcPr>
          <w:p w14:paraId="1303C28A"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5CD7C158"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0F4D5D0F" w14:textId="77777777" w:rsidTr="00CF642C">
        <w:trPr>
          <w:trHeight w:val="432"/>
        </w:trPr>
        <w:tc>
          <w:tcPr>
            <w:tcW w:w="5485" w:type="dxa"/>
            <w:vAlign w:val="center"/>
          </w:tcPr>
          <w:p w14:paraId="5C21265B" w14:textId="77777777" w:rsidR="005F1EC1" w:rsidRPr="00433D59" w:rsidRDefault="005F1EC1" w:rsidP="00CF642C">
            <w:pPr>
              <w:pStyle w:val="FFABody"/>
              <w:rPr>
                <w:b/>
                <w:bCs/>
              </w:rPr>
            </w:pPr>
            <w:r>
              <w:rPr>
                <w:b/>
                <w:bCs/>
              </w:rPr>
              <w:t xml:space="preserve">Breed: </w:t>
            </w:r>
          </w:p>
        </w:tc>
        <w:tc>
          <w:tcPr>
            <w:tcW w:w="5305" w:type="dxa"/>
            <w:vMerge w:val="restart"/>
          </w:tcPr>
          <w:p w14:paraId="7EC965A5"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2C1FBF18" w14:textId="77777777" w:rsidTr="00CF642C">
        <w:trPr>
          <w:trHeight w:val="432"/>
        </w:trPr>
        <w:tc>
          <w:tcPr>
            <w:tcW w:w="5485" w:type="dxa"/>
            <w:vAlign w:val="center"/>
          </w:tcPr>
          <w:p w14:paraId="25F7D481"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2FA01A5A" w14:textId="77777777" w:rsidR="005F1EC1" w:rsidRDefault="005F1EC1" w:rsidP="00CF642C">
            <w:pPr>
              <w:pStyle w:val="FFABody"/>
            </w:pPr>
          </w:p>
        </w:tc>
      </w:tr>
      <w:tr w:rsidR="005F1EC1" w14:paraId="01DC095F" w14:textId="77777777" w:rsidTr="00CF642C">
        <w:trPr>
          <w:trHeight w:val="787"/>
        </w:trPr>
        <w:tc>
          <w:tcPr>
            <w:tcW w:w="5485" w:type="dxa"/>
            <w:vAlign w:val="center"/>
          </w:tcPr>
          <w:p w14:paraId="58F2D1BC" w14:textId="77777777" w:rsidR="005F1EC1" w:rsidRDefault="005F1EC1" w:rsidP="00CF642C">
            <w:pPr>
              <w:pStyle w:val="FFABody"/>
            </w:pPr>
            <w:r>
              <w:rPr>
                <w:b/>
                <w:bCs/>
              </w:rPr>
              <w:t>Fun fact:</w:t>
            </w:r>
            <w:r w:rsidRPr="002904E0">
              <w:t xml:space="preserve"> </w:t>
            </w:r>
          </w:p>
          <w:p w14:paraId="76650737" w14:textId="77777777" w:rsidR="005F1EC1" w:rsidRDefault="005F1EC1" w:rsidP="00CF642C">
            <w:pPr>
              <w:pStyle w:val="FFABody"/>
            </w:pPr>
          </w:p>
          <w:p w14:paraId="1CD2B4BB" w14:textId="77777777" w:rsidR="005F1EC1" w:rsidRPr="00433D59" w:rsidRDefault="005F1EC1" w:rsidP="00CF642C">
            <w:pPr>
              <w:pStyle w:val="FFABody"/>
              <w:rPr>
                <w:b/>
                <w:bCs/>
              </w:rPr>
            </w:pPr>
          </w:p>
        </w:tc>
        <w:tc>
          <w:tcPr>
            <w:tcW w:w="5305" w:type="dxa"/>
            <w:vMerge/>
            <w:vAlign w:val="center"/>
          </w:tcPr>
          <w:p w14:paraId="5A6C2533" w14:textId="77777777" w:rsidR="005F1EC1" w:rsidRDefault="005F1EC1" w:rsidP="00CF642C">
            <w:pPr>
              <w:pStyle w:val="FFABody"/>
            </w:pPr>
          </w:p>
        </w:tc>
      </w:tr>
      <w:tr w:rsidR="005F1EC1" w14:paraId="5D6525DF" w14:textId="77777777" w:rsidTr="00CF642C">
        <w:trPr>
          <w:trHeight w:val="733"/>
        </w:trPr>
        <w:tc>
          <w:tcPr>
            <w:tcW w:w="5485" w:type="dxa"/>
          </w:tcPr>
          <w:p w14:paraId="71602DF1"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11CF6BBE" w14:textId="77777777" w:rsidR="005F1EC1" w:rsidRDefault="005F1EC1" w:rsidP="00CF642C">
            <w:pPr>
              <w:pStyle w:val="FFABody"/>
            </w:pPr>
          </w:p>
        </w:tc>
      </w:tr>
      <w:tr w:rsidR="005F1EC1" w14:paraId="1A115E1E" w14:textId="77777777" w:rsidTr="00CF642C">
        <w:trPr>
          <w:trHeight w:val="1417"/>
        </w:trPr>
        <w:tc>
          <w:tcPr>
            <w:tcW w:w="10790" w:type="dxa"/>
            <w:gridSpan w:val="2"/>
          </w:tcPr>
          <w:p w14:paraId="0C6AD1A7" w14:textId="77777777" w:rsidR="005F1EC1" w:rsidRDefault="005F1EC1" w:rsidP="00CF642C">
            <w:pPr>
              <w:pStyle w:val="FFABody"/>
            </w:pPr>
            <w:r>
              <w:rPr>
                <w:b/>
                <w:bCs/>
              </w:rPr>
              <w:t>Characteristics:</w:t>
            </w:r>
            <w:r w:rsidRPr="002904E0">
              <w:t xml:space="preserve"> </w:t>
            </w:r>
          </w:p>
          <w:p w14:paraId="78F9ADE2" w14:textId="77777777" w:rsidR="005F1EC1" w:rsidRDefault="005F1EC1" w:rsidP="00CF642C">
            <w:pPr>
              <w:pStyle w:val="FFABody"/>
            </w:pPr>
          </w:p>
          <w:p w14:paraId="1D90BC7A" w14:textId="77777777" w:rsidR="005F1EC1" w:rsidRDefault="005F1EC1" w:rsidP="00CF642C">
            <w:pPr>
              <w:pStyle w:val="FFABody"/>
              <w:numPr>
                <w:ilvl w:val="0"/>
                <w:numId w:val="22"/>
              </w:numPr>
              <w:spacing w:line="240" w:lineRule="auto"/>
            </w:pPr>
            <w:r>
              <w:t xml:space="preserve"> </w:t>
            </w:r>
          </w:p>
          <w:p w14:paraId="549B5415" w14:textId="77777777" w:rsidR="005F1EC1" w:rsidRDefault="005F1EC1" w:rsidP="00CF642C">
            <w:pPr>
              <w:pStyle w:val="FFABody"/>
              <w:numPr>
                <w:ilvl w:val="0"/>
                <w:numId w:val="22"/>
              </w:numPr>
              <w:spacing w:line="240" w:lineRule="auto"/>
            </w:pPr>
          </w:p>
          <w:p w14:paraId="65F59992" w14:textId="77777777" w:rsidR="005F1EC1" w:rsidRDefault="005F1EC1" w:rsidP="00CF642C">
            <w:pPr>
              <w:pStyle w:val="FFABody"/>
              <w:numPr>
                <w:ilvl w:val="0"/>
                <w:numId w:val="22"/>
              </w:numPr>
            </w:pPr>
          </w:p>
        </w:tc>
      </w:tr>
      <w:tr w:rsidR="005F1EC1" w14:paraId="6B86F8C2" w14:textId="77777777" w:rsidTr="00CF642C">
        <w:trPr>
          <w:trHeight w:val="1705"/>
        </w:trPr>
        <w:tc>
          <w:tcPr>
            <w:tcW w:w="10790" w:type="dxa"/>
            <w:gridSpan w:val="2"/>
          </w:tcPr>
          <w:p w14:paraId="275463D7"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34021985" w14:textId="77777777" w:rsidR="005F1EC1" w:rsidRDefault="005F1EC1" w:rsidP="005F5A63">
      <w:pPr>
        <w:pStyle w:val="DocumentTitle"/>
        <w:rPr>
          <w:sz w:val="18"/>
          <w:szCs w:val="18"/>
        </w:rPr>
      </w:pPr>
    </w:p>
    <w:p w14:paraId="4F99E4A6" w14:textId="77777777" w:rsidR="005F1EC1" w:rsidRDefault="005F1EC1" w:rsidP="005F5A63">
      <w:pPr>
        <w:pStyle w:val="DocumentTitle"/>
        <w:rPr>
          <w:sz w:val="18"/>
          <w:szCs w:val="18"/>
        </w:rPr>
      </w:pPr>
    </w:p>
    <w:p w14:paraId="5DE58C45" w14:textId="77777777" w:rsidR="005F1EC1" w:rsidRDefault="005F1EC1" w:rsidP="005F5A63">
      <w:pPr>
        <w:pStyle w:val="DocumentTitle"/>
        <w:rPr>
          <w:sz w:val="18"/>
          <w:szCs w:val="18"/>
        </w:rPr>
      </w:pPr>
    </w:p>
    <w:p w14:paraId="4A431659" w14:textId="77777777" w:rsidR="005F1EC1" w:rsidRDefault="005F1EC1" w:rsidP="005F5A63">
      <w:pPr>
        <w:pStyle w:val="DocumentTitle"/>
        <w:rPr>
          <w:sz w:val="18"/>
          <w:szCs w:val="18"/>
        </w:rPr>
      </w:pPr>
    </w:p>
    <w:p w14:paraId="0ABD21A9" w14:textId="77777777" w:rsidR="005F1EC1" w:rsidRDefault="005F1EC1" w:rsidP="005F5A63">
      <w:pPr>
        <w:pStyle w:val="DocumentTitle"/>
        <w:rPr>
          <w:sz w:val="18"/>
          <w:szCs w:val="18"/>
        </w:rPr>
      </w:pPr>
    </w:p>
    <w:p w14:paraId="14C11542" w14:textId="77777777" w:rsidR="005F1EC1" w:rsidRDefault="005F1EC1" w:rsidP="005F5A63">
      <w:pPr>
        <w:pStyle w:val="DocumentTitle"/>
        <w:rPr>
          <w:sz w:val="18"/>
          <w:szCs w:val="18"/>
        </w:rPr>
      </w:pPr>
    </w:p>
    <w:p w14:paraId="4E5935AE" w14:textId="77777777" w:rsidR="005F1EC1" w:rsidRDefault="005F1EC1" w:rsidP="005F5A63">
      <w:pPr>
        <w:pStyle w:val="DocumentTitle"/>
        <w:rPr>
          <w:sz w:val="18"/>
          <w:szCs w:val="18"/>
        </w:rPr>
      </w:pPr>
    </w:p>
    <w:p w14:paraId="4F6D3099"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3022F0C0" w14:textId="77777777" w:rsidTr="00CF642C">
        <w:trPr>
          <w:trHeight w:val="432"/>
        </w:trPr>
        <w:tc>
          <w:tcPr>
            <w:tcW w:w="5485" w:type="dxa"/>
            <w:vAlign w:val="center"/>
          </w:tcPr>
          <w:p w14:paraId="2AEE3600" w14:textId="77777777" w:rsidR="005F1EC1" w:rsidRPr="00433D59" w:rsidRDefault="005F1EC1" w:rsidP="00CF642C">
            <w:pPr>
              <w:pStyle w:val="FFABody"/>
              <w:rPr>
                <w:b/>
                <w:bCs/>
              </w:rPr>
            </w:pPr>
            <w:r>
              <w:rPr>
                <w:b/>
                <w:bCs/>
              </w:rPr>
              <w:lastRenderedPageBreak/>
              <w:t xml:space="preserve">Breed: </w:t>
            </w:r>
          </w:p>
        </w:tc>
        <w:tc>
          <w:tcPr>
            <w:tcW w:w="5305" w:type="dxa"/>
            <w:vMerge w:val="restart"/>
          </w:tcPr>
          <w:p w14:paraId="0F9A5E5E"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44699CC4" w14:textId="77777777" w:rsidTr="00CF642C">
        <w:trPr>
          <w:trHeight w:val="432"/>
        </w:trPr>
        <w:tc>
          <w:tcPr>
            <w:tcW w:w="5485" w:type="dxa"/>
            <w:vAlign w:val="center"/>
          </w:tcPr>
          <w:p w14:paraId="477ABCDB"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4AAC05DC" w14:textId="77777777" w:rsidR="005F1EC1" w:rsidRDefault="005F1EC1" w:rsidP="00CF642C">
            <w:pPr>
              <w:pStyle w:val="FFABody"/>
            </w:pPr>
          </w:p>
        </w:tc>
      </w:tr>
      <w:tr w:rsidR="005F1EC1" w14:paraId="4A43EF17" w14:textId="77777777" w:rsidTr="00CF642C">
        <w:trPr>
          <w:trHeight w:val="787"/>
        </w:trPr>
        <w:tc>
          <w:tcPr>
            <w:tcW w:w="5485" w:type="dxa"/>
            <w:vAlign w:val="center"/>
          </w:tcPr>
          <w:p w14:paraId="22AFEEDC" w14:textId="77777777" w:rsidR="005F1EC1" w:rsidRDefault="005F1EC1" w:rsidP="00CF642C">
            <w:pPr>
              <w:pStyle w:val="FFABody"/>
            </w:pPr>
            <w:r>
              <w:rPr>
                <w:b/>
                <w:bCs/>
              </w:rPr>
              <w:t>Fun fact:</w:t>
            </w:r>
            <w:r w:rsidRPr="002904E0">
              <w:t xml:space="preserve"> </w:t>
            </w:r>
          </w:p>
          <w:p w14:paraId="526B37BA" w14:textId="77777777" w:rsidR="005F1EC1" w:rsidRDefault="005F1EC1" w:rsidP="00CF642C">
            <w:pPr>
              <w:pStyle w:val="FFABody"/>
            </w:pPr>
          </w:p>
          <w:p w14:paraId="7645B12F" w14:textId="77777777" w:rsidR="005F1EC1" w:rsidRPr="00433D59" w:rsidRDefault="005F1EC1" w:rsidP="00CF642C">
            <w:pPr>
              <w:pStyle w:val="FFABody"/>
              <w:rPr>
                <w:b/>
                <w:bCs/>
              </w:rPr>
            </w:pPr>
          </w:p>
        </w:tc>
        <w:tc>
          <w:tcPr>
            <w:tcW w:w="5305" w:type="dxa"/>
            <w:vMerge/>
            <w:vAlign w:val="center"/>
          </w:tcPr>
          <w:p w14:paraId="6AAB5760" w14:textId="77777777" w:rsidR="005F1EC1" w:rsidRDefault="005F1EC1" w:rsidP="00CF642C">
            <w:pPr>
              <w:pStyle w:val="FFABody"/>
            </w:pPr>
          </w:p>
        </w:tc>
      </w:tr>
      <w:tr w:rsidR="005F1EC1" w14:paraId="2EDE2970" w14:textId="77777777" w:rsidTr="00CF642C">
        <w:trPr>
          <w:trHeight w:val="733"/>
        </w:trPr>
        <w:tc>
          <w:tcPr>
            <w:tcW w:w="5485" w:type="dxa"/>
          </w:tcPr>
          <w:p w14:paraId="2B3830CE"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25B51472" w14:textId="77777777" w:rsidR="005F1EC1" w:rsidRDefault="005F1EC1" w:rsidP="00CF642C">
            <w:pPr>
              <w:pStyle w:val="FFABody"/>
            </w:pPr>
          </w:p>
        </w:tc>
      </w:tr>
      <w:tr w:rsidR="005F1EC1" w14:paraId="3A51855C" w14:textId="77777777" w:rsidTr="00CF642C">
        <w:trPr>
          <w:trHeight w:val="1417"/>
        </w:trPr>
        <w:tc>
          <w:tcPr>
            <w:tcW w:w="10790" w:type="dxa"/>
            <w:gridSpan w:val="2"/>
          </w:tcPr>
          <w:p w14:paraId="1BE8873B" w14:textId="77777777" w:rsidR="005F1EC1" w:rsidRDefault="005F1EC1" w:rsidP="00CF642C">
            <w:pPr>
              <w:pStyle w:val="FFABody"/>
            </w:pPr>
            <w:r>
              <w:rPr>
                <w:b/>
                <w:bCs/>
              </w:rPr>
              <w:t>Characteristics:</w:t>
            </w:r>
            <w:r w:rsidRPr="002904E0">
              <w:t xml:space="preserve"> </w:t>
            </w:r>
          </w:p>
          <w:p w14:paraId="4298983B" w14:textId="77777777" w:rsidR="005F1EC1" w:rsidRDefault="005F1EC1" w:rsidP="00CF642C">
            <w:pPr>
              <w:pStyle w:val="FFABody"/>
            </w:pPr>
          </w:p>
          <w:p w14:paraId="7314F94E" w14:textId="77777777" w:rsidR="005F1EC1" w:rsidRDefault="005F1EC1" w:rsidP="00CF642C">
            <w:pPr>
              <w:pStyle w:val="FFABody"/>
              <w:numPr>
                <w:ilvl w:val="0"/>
                <w:numId w:val="22"/>
              </w:numPr>
              <w:spacing w:line="240" w:lineRule="auto"/>
            </w:pPr>
            <w:r>
              <w:t xml:space="preserve"> </w:t>
            </w:r>
          </w:p>
          <w:p w14:paraId="06AD186E" w14:textId="77777777" w:rsidR="005F1EC1" w:rsidRDefault="005F1EC1" w:rsidP="00CF642C">
            <w:pPr>
              <w:pStyle w:val="FFABody"/>
              <w:numPr>
                <w:ilvl w:val="0"/>
                <w:numId w:val="22"/>
              </w:numPr>
              <w:spacing w:line="240" w:lineRule="auto"/>
            </w:pPr>
          </w:p>
          <w:p w14:paraId="398EE770" w14:textId="77777777" w:rsidR="005F1EC1" w:rsidRDefault="005F1EC1" w:rsidP="00CF642C">
            <w:pPr>
              <w:pStyle w:val="FFABody"/>
              <w:numPr>
                <w:ilvl w:val="0"/>
                <w:numId w:val="22"/>
              </w:numPr>
            </w:pPr>
          </w:p>
        </w:tc>
      </w:tr>
      <w:tr w:rsidR="005F1EC1" w14:paraId="1C1740CA" w14:textId="77777777" w:rsidTr="00CF642C">
        <w:trPr>
          <w:trHeight w:val="1705"/>
        </w:trPr>
        <w:tc>
          <w:tcPr>
            <w:tcW w:w="10790" w:type="dxa"/>
            <w:gridSpan w:val="2"/>
          </w:tcPr>
          <w:p w14:paraId="6475F3CF"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431D5123" w14:textId="77777777" w:rsidR="005F1EC1" w:rsidRDefault="005F1EC1" w:rsidP="005F5A63">
      <w:pPr>
        <w:pStyle w:val="DocumentTitle"/>
        <w:rPr>
          <w:sz w:val="18"/>
          <w:szCs w:val="18"/>
        </w:rPr>
      </w:pPr>
    </w:p>
    <w:p w14:paraId="56BE77B1" w14:textId="77777777" w:rsidR="005F1EC1" w:rsidRPr="00873564" w:rsidRDefault="005F1EC1" w:rsidP="005F5A63">
      <w:pPr>
        <w:pStyle w:val="DocumentTitle"/>
        <w:numPr>
          <w:ilvl w:val="0"/>
          <w:numId w:val="25"/>
        </w:numPr>
        <w:spacing w:after="200" w:line="520" w:lineRule="atLeast"/>
        <w:rPr>
          <w:rFonts w:ascii="Montserrat" w:hAnsi="Montserrat"/>
          <w:b/>
          <w:bCs w:val="0"/>
          <w:color w:val="auto"/>
          <w:sz w:val="18"/>
          <w:szCs w:val="18"/>
        </w:rPr>
      </w:pPr>
      <w:r w:rsidRPr="00873564">
        <w:rPr>
          <w:rFonts w:ascii="Montserrat" w:hAnsi="Montserrat"/>
          <w:color w:val="auto"/>
          <w:sz w:val="18"/>
          <w:szCs w:val="18"/>
        </w:rPr>
        <w:t xml:space="preserve">What is your favorite dairy breed and why? </w:t>
      </w:r>
    </w:p>
    <w:p w14:paraId="6402A22E" w14:textId="77777777" w:rsidR="005F1EC1" w:rsidRPr="00873564" w:rsidRDefault="005F1EC1" w:rsidP="005F5A63">
      <w:pPr>
        <w:pStyle w:val="DocumentTitle"/>
        <w:rPr>
          <w:rFonts w:ascii="Montserrat" w:hAnsi="Montserrat"/>
          <w:b/>
          <w:bCs w:val="0"/>
          <w:color w:val="auto"/>
          <w:sz w:val="18"/>
          <w:szCs w:val="18"/>
        </w:rPr>
      </w:pPr>
    </w:p>
    <w:p w14:paraId="5414B998" w14:textId="77777777" w:rsidR="005F1EC1" w:rsidRPr="00873564" w:rsidRDefault="005F1EC1" w:rsidP="005F5A63">
      <w:pPr>
        <w:pStyle w:val="DocumentTitle"/>
        <w:numPr>
          <w:ilvl w:val="0"/>
          <w:numId w:val="25"/>
        </w:numPr>
        <w:spacing w:after="200" w:line="520" w:lineRule="atLeast"/>
        <w:rPr>
          <w:rFonts w:ascii="Montserrat" w:hAnsi="Montserrat"/>
          <w:b/>
          <w:bCs w:val="0"/>
          <w:color w:val="auto"/>
          <w:sz w:val="18"/>
          <w:szCs w:val="18"/>
        </w:rPr>
      </w:pPr>
      <w:r w:rsidRPr="00873564">
        <w:rPr>
          <w:rFonts w:ascii="Montserrat" w:hAnsi="Montserrat"/>
          <w:color w:val="auto"/>
          <w:sz w:val="18"/>
          <w:szCs w:val="18"/>
        </w:rPr>
        <w:t xml:space="preserve">What breed of dairy cow would do best where you live? Why? </w:t>
      </w:r>
    </w:p>
    <w:p w14:paraId="3A20D1DD" w14:textId="77777777" w:rsidR="005F1EC1" w:rsidRDefault="005F1EC1" w:rsidP="005F5A63">
      <w:pPr>
        <w:pStyle w:val="DocumentTitle"/>
      </w:pPr>
    </w:p>
    <w:p w14:paraId="181FD65E" w14:textId="77777777" w:rsidR="005F1EC1" w:rsidRDefault="005F1EC1" w:rsidP="005F5A63">
      <w:pPr>
        <w:pStyle w:val="DocumentTitle"/>
      </w:pPr>
    </w:p>
    <w:p w14:paraId="186F87C7" w14:textId="77777777" w:rsidR="005F1EC1" w:rsidRDefault="005F1EC1" w:rsidP="005F5A63">
      <w:pPr>
        <w:pStyle w:val="DocumentTitle"/>
      </w:pPr>
    </w:p>
    <w:p w14:paraId="09B8968B" w14:textId="77777777" w:rsidR="005F1EC1" w:rsidRDefault="005F1EC1" w:rsidP="005F5A63">
      <w:pPr>
        <w:pStyle w:val="DocumentTitle"/>
      </w:pPr>
    </w:p>
    <w:p w14:paraId="0973FD49" w14:textId="77777777" w:rsidR="005F1EC1" w:rsidRDefault="005F1EC1" w:rsidP="005F5A63">
      <w:pPr>
        <w:pStyle w:val="DocumentTitle"/>
      </w:pPr>
    </w:p>
    <w:p w14:paraId="41C88222" w14:textId="77777777" w:rsidR="005F1EC1" w:rsidRDefault="005F1EC1" w:rsidP="005F5A63">
      <w:pPr>
        <w:pStyle w:val="DocumentTitle"/>
      </w:pPr>
    </w:p>
    <w:p w14:paraId="44351710" w14:textId="77777777" w:rsidR="005F1EC1" w:rsidRDefault="005F1EC1" w:rsidP="005F5A63">
      <w:pPr>
        <w:pStyle w:val="SubHeadings"/>
        <w:rPr>
          <w:sz w:val="24"/>
          <w:szCs w:val="24"/>
        </w:rPr>
      </w:pPr>
    </w:p>
    <w:p w14:paraId="43C289F1" w14:textId="77777777" w:rsidR="005F1EC1" w:rsidRDefault="005F1EC1" w:rsidP="005F5A63">
      <w:pPr>
        <w:pStyle w:val="FFABody"/>
      </w:pPr>
    </w:p>
    <w:p w14:paraId="1932C72F" w14:textId="77777777" w:rsidR="005F1EC1" w:rsidRDefault="005F1EC1" w:rsidP="005F5A63">
      <w:pPr>
        <w:pStyle w:val="FFABody"/>
      </w:pPr>
    </w:p>
    <w:p w14:paraId="4C100760" w14:textId="77777777" w:rsidR="005F1EC1" w:rsidRDefault="005F1EC1" w:rsidP="005F5A63">
      <w:pPr>
        <w:pStyle w:val="FFABody"/>
      </w:pPr>
    </w:p>
    <w:p w14:paraId="1DF7DBA6" w14:textId="77777777" w:rsidR="005F1EC1" w:rsidRPr="005462D9" w:rsidRDefault="005F1EC1" w:rsidP="005F5A63">
      <w:pPr>
        <w:pStyle w:val="FFABody"/>
      </w:pPr>
    </w:p>
    <w:p w14:paraId="48B226C0"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75857D79" w14:textId="77777777" w:rsidR="005F1EC1" w:rsidRDefault="005F1EC1" w:rsidP="005F5A63">
      <w:pPr>
        <w:pStyle w:val="LPSectionTitles"/>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Using the information given to you on your “super breeds scenario card” answer the following questions.  </w:t>
      </w:r>
    </w:p>
    <w:p w14:paraId="1D2B701D" w14:textId="77777777" w:rsidR="005F1EC1" w:rsidRDefault="005F1EC1" w:rsidP="005F5A63">
      <w:pPr>
        <w:pStyle w:val="FFABody"/>
      </w:pPr>
    </w:p>
    <w:p w14:paraId="2678C468" w14:textId="77777777" w:rsidR="005F1EC1" w:rsidRPr="00E84AD7" w:rsidRDefault="005F1EC1" w:rsidP="005F5A63">
      <w:pPr>
        <w:pStyle w:val="FFABody"/>
      </w:pPr>
    </w:p>
    <w:tbl>
      <w:tblPr>
        <w:tblStyle w:val="TableGrid"/>
        <w:tblW w:w="0" w:type="auto"/>
        <w:tblLook w:val="04A0" w:firstRow="1" w:lastRow="0" w:firstColumn="1" w:lastColumn="0" w:noHBand="0" w:noVBand="1"/>
      </w:tblPr>
      <w:tblGrid>
        <w:gridCol w:w="10790"/>
      </w:tblGrid>
      <w:tr w:rsidR="005F1EC1" w14:paraId="2F79A204" w14:textId="77777777" w:rsidTr="00CF642C">
        <w:tc>
          <w:tcPr>
            <w:tcW w:w="10790" w:type="dxa"/>
          </w:tcPr>
          <w:p w14:paraId="02138248" w14:textId="77777777" w:rsidR="005F1EC1" w:rsidRDefault="005F1EC1" w:rsidP="00CF642C">
            <w:pPr>
              <w:pStyle w:val="main"/>
              <w:jc w:val="center"/>
              <w:rPr>
                <w:b/>
                <w:bCs/>
                <w:color w:val="auto"/>
                <w:szCs w:val="18"/>
              </w:rPr>
            </w:pPr>
            <w:r>
              <w:rPr>
                <w:b/>
                <w:bCs/>
                <w:color w:val="auto"/>
                <w:szCs w:val="18"/>
              </w:rPr>
              <w:t>What is your scenario?</w:t>
            </w:r>
          </w:p>
          <w:p w14:paraId="4179B5FC" w14:textId="77777777" w:rsidR="005F1EC1" w:rsidRDefault="005F1EC1" w:rsidP="00CF642C">
            <w:pPr>
              <w:pStyle w:val="main"/>
              <w:jc w:val="center"/>
              <w:rPr>
                <w:b/>
                <w:bCs/>
                <w:sz w:val="20"/>
                <w:szCs w:val="19"/>
              </w:rPr>
            </w:pPr>
          </w:p>
          <w:p w14:paraId="7547565E" w14:textId="77777777" w:rsidR="005F1EC1" w:rsidRDefault="005F1EC1" w:rsidP="00CF642C">
            <w:pPr>
              <w:pStyle w:val="main"/>
              <w:rPr>
                <w:sz w:val="20"/>
                <w:szCs w:val="19"/>
              </w:rPr>
            </w:pPr>
          </w:p>
          <w:p w14:paraId="4CC9527A" w14:textId="77777777" w:rsidR="005F1EC1" w:rsidRPr="00427D17" w:rsidRDefault="005F1EC1" w:rsidP="00CF642C">
            <w:pPr>
              <w:pStyle w:val="main"/>
              <w:rPr>
                <w:sz w:val="20"/>
                <w:szCs w:val="19"/>
              </w:rPr>
            </w:pPr>
          </w:p>
          <w:p w14:paraId="626DF5C0" w14:textId="77777777" w:rsidR="005F1EC1" w:rsidRPr="00427D17" w:rsidRDefault="005F1EC1" w:rsidP="00CF642C">
            <w:pPr>
              <w:pStyle w:val="main"/>
              <w:rPr>
                <w:sz w:val="20"/>
                <w:szCs w:val="19"/>
              </w:rPr>
            </w:pPr>
          </w:p>
        </w:tc>
      </w:tr>
      <w:tr w:rsidR="005F1EC1" w14:paraId="001D7C2D" w14:textId="77777777" w:rsidTr="00CF642C">
        <w:tc>
          <w:tcPr>
            <w:tcW w:w="10790" w:type="dxa"/>
          </w:tcPr>
          <w:p w14:paraId="68493011" w14:textId="77777777" w:rsidR="005F1EC1" w:rsidRPr="00427D17" w:rsidRDefault="005F1EC1" w:rsidP="00CF642C">
            <w:pPr>
              <w:pStyle w:val="main"/>
              <w:jc w:val="center"/>
              <w:rPr>
                <w:b/>
                <w:bCs/>
                <w:sz w:val="20"/>
                <w:szCs w:val="19"/>
              </w:rPr>
            </w:pPr>
            <w:r>
              <w:rPr>
                <w:b/>
                <w:bCs/>
                <w:sz w:val="20"/>
                <w:szCs w:val="19"/>
              </w:rPr>
              <w:t xml:space="preserve">Design Considerations: </w:t>
            </w:r>
            <w:r>
              <w:rPr>
                <w:b/>
                <w:bCs/>
                <w:sz w:val="20"/>
                <w:szCs w:val="19"/>
              </w:rPr>
              <w:br/>
            </w:r>
          </w:p>
          <w:p w14:paraId="5AC5FA5B" w14:textId="77777777" w:rsidR="005F1EC1" w:rsidRDefault="005F1EC1" w:rsidP="00CF642C">
            <w:pPr>
              <w:pStyle w:val="main"/>
              <w:numPr>
                <w:ilvl w:val="0"/>
                <w:numId w:val="26"/>
              </w:numPr>
              <w:rPr>
                <w:sz w:val="20"/>
                <w:szCs w:val="19"/>
              </w:rPr>
            </w:pPr>
            <w:r>
              <w:rPr>
                <w:sz w:val="20"/>
                <w:szCs w:val="19"/>
              </w:rPr>
              <w:t xml:space="preserve"> </w:t>
            </w:r>
            <w:r>
              <w:rPr>
                <w:sz w:val="20"/>
                <w:szCs w:val="19"/>
              </w:rPr>
              <w:br/>
            </w:r>
          </w:p>
          <w:p w14:paraId="78224A66" w14:textId="77777777" w:rsidR="005F1EC1" w:rsidRDefault="005F1EC1" w:rsidP="00CF642C">
            <w:pPr>
              <w:pStyle w:val="main"/>
              <w:numPr>
                <w:ilvl w:val="0"/>
                <w:numId w:val="26"/>
              </w:numPr>
              <w:rPr>
                <w:sz w:val="20"/>
                <w:szCs w:val="19"/>
              </w:rPr>
            </w:pPr>
            <w:r>
              <w:rPr>
                <w:sz w:val="20"/>
                <w:szCs w:val="19"/>
              </w:rPr>
              <w:br/>
              <w:t xml:space="preserve"> </w:t>
            </w:r>
          </w:p>
          <w:p w14:paraId="568D26FC" w14:textId="77777777" w:rsidR="005F1EC1" w:rsidRPr="00B17E59" w:rsidRDefault="005F1EC1" w:rsidP="00CF642C">
            <w:pPr>
              <w:pStyle w:val="main"/>
              <w:numPr>
                <w:ilvl w:val="0"/>
                <w:numId w:val="26"/>
              </w:numPr>
              <w:rPr>
                <w:sz w:val="20"/>
                <w:szCs w:val="19"/>
              </w:rPr>
            </w:pPr>
            <w:r>
              <w:rPr>
                <w:sz w:val="20"/>
                <w:szCs w:val="19"/>
              </w:rPr>
              <w:br/>
              <w:t xml:space="preserve"> </w:t>
            </w:r>
            <w:r w:rsidRPr="00B17E59">
              <w:rPr>
                <w:sz w:val="20"/>
                <w:szCs w:val="19"/>
              </w:rPr>
              <w:br/>
              <w:t xml:space="preserve"> </w:t>
            </w:r>
          </w:p>
        </w:tc>
      </w:tr>
      <w:tr w:rsidR="005F1EC1" w14:paraId="7FD8A5D3" w14:textId="77777777" w:rsidTr="00CF642C">
        <w:tc>
          <w:tcPr>
            <w:tcW w:w="10790" w:type="dxa"/>
          </w:tcPr>
          <w:p w14:paraId="063169AC" w14:textId="77777777" w:rsidR="005F1EC1" w:rsidRDefault="005F1EC1" w:rsidP="00CF642C">
            <w:pPr>
              <w:pStyle w:val="main"/>
              <w:jc w:val="center"/>
              <w:rPr>
                <w:b/>
                <w:bCs/>
                <w:sz w:val="20"/>
                <w:szCs w:val="19"/>
              </w:rPr>
            </w:pPr>
            <w:r>
              <w:rPr>
                <w:b/>
                <w:bCs/>
                <w:sz w:val="20"/>
                <w:szCs w:val="19"/>
              </w:rPr>
              <w:t>Breed best suited for each consideration and why:</w:t>
            </w:r>
          </w:p>
          <w:p w14:paraId="30AF9C1E" w14:textId="77777777" w:rsidR="005F1EC1" w:rsidRDefault="005F1EC1" w:rsidP="00CF642C">
            <w:pPr>
              <w:pStyle w:val="main"/>
              <w:numPr>
                <w:ilvl w:val="0"/>
                <w:numId w:val="27"/>
              </w:numPr>
              <w:spacing w:line="480" w:lineRule="auto"/>
              <w:rPr>
                <w:sz w:val="20"/>
                <w:szCs w:val="19"/>
              </w:rPr>
            </w:pPr>
            <w:r w:rsidRPr="00D44036">
              <w:rPr>
                <w:sz w:val="20"/>
                <w:szCs w:val="19"/>
              </w:rPr>
              <w:t>Consideration 1:</w:t>
            </w:r>
          </w:p>
          <w:p w14:paraId="5C04E853" w14:textId="77777777" w:rsidR="005F1EC1" w:rsidRPr="00D44036" w:rsidRDefault="005F1EC1" w:rsidP="00CF642C">
            <w:pPr>
              <w:pStyle w:val="main"/>
              <w:spacing w:line="480" w:lineRule="auto"/>
              <w:ind w:left="720"/>
              <w:rPr>
                <w:sz w:val="20"/>
                <w:szCs w:val="19"/>
              </w:rPr>
            </w:pPr>
          </w:p>
          <w:p w14:paraId="43519F5E" w14:textId="77777777" w:rsidR="005F1EC1" w:rsidRDefault="005F1EC1" w:rsidP="00CF642C">
            <w:pPr>
              <w:pStyle w:val="main"/>
              <w:numPr>
                <w:ilvl w:val="0"/>
                <w:numId w:val="27"/>
              </w:numPr>
              <w:spacing w:line="480" w:lineRule="auto"/>
              <w:rPr>
                <w:sz w:val="20"/>
                <w:szCs w:val="19"/>
              </w:rPr>
            </w:pPr>
            <w:r w:rsidRPr="00D44036">
              <w:rPr>
                <w:sz w:val="20"/>
                <w:szCs w:val="19"/>
              </w:rPr>
              <w:t>Consideration 2:</w:t>
            </w:r>
          </w:p>
          <w:p w14:paraId="2D5BA7D3" w14:textId="77777777" w:rsidR="005F1EC1" w:rsidRDefault="005F1EC1" w:rsidP="00CF642C">
            <w:pPr>
              <w:pStyle w:val="ListParagraph"/>
              <w:rPr>
                <w:sz w:val="20"/>
                <w:szCs w:val="19"/>
              </w:rPr>
            </w:pPr>
          </w:p>
          <w:p w14:paraId="304218DA" w14:textId="77777777" w:rsidR="005F1EC1" w:rsidRPr="00D44036" w:rsidRDefault="005F1EC1" w:rsidP="00CF642C">
            <w:pPr>
              <w:pStyle w:val="main"/>
              <w:spacing w:line="480" w:lineRule="auto"/>
              <w:ind w:left="720"/>
              <w:rPr>
                <w:sz w:val="20"/>
                <w:szCs w:val="19"/>
              </w:rPr>
            </w:pPr>
          </w:p>
          <w:p w14:paraId="72C03CCF" w14:textId="77777777" w:rsidR="005F1EC1" w:rsidRPr="00D44036" w:rsidRDefault="005F1EC1" w:rsidP="00CF642C">
            <w:pPr>
              <w:pStyle w:val="main"/>
              <w:numPr>
                <w:ilvl w:val="0"/>
                <w:numId w:val="27"/>
              </w:numPr>
              <w:spacing w:line="480" w:lineRule="auto"/>
              <w:rPr>
                <w:sz w:val="20"/>
                <w:szCs w:val="19"/>
              </w:rPr>
            </w:pPr>
            <w:r w:rsidRPr="00D44036">
              <w:rPr>
                <w:sz w:val="20"/>
                <w:szCs w:val="19"/>
              </w:rPr>
              <w:t xml:space="preserve">Consideration 3: </w:t>
            </w:r>
          </w:p>
          <w:p w14:paraId="53E9B454" w14:textId="77777777" w:rsidR="005F1EC1" w:rsidRDefault="005F1EC1" w:rsidP="00CF642C">
            <w:pPr>
              <w:pStyle w:val="main"/>
              <w:rPr>
                <w:sz w:val="20"/>
                <w:szCs w:val="19"/>
              </w:rPr>
            </w:pPr>
          </w:p>
          <w:p w14:paraId="47B7E058" w14:textId="77777777" w:rsidR="005F1EC1" w:rsidRDefault="005F1EC1" w:rsidP="00CF642C">
            <w:pPr>
              <w:pStyle w:val="main"/>
              <w:rPr>
                <w:sz w:val="20"/>
                <w:szCs w:val="19"/>
              </w:rPr>
            </w:pPr>
          </w:p>
          <w:p w14:paraId="74266409" w14:textId="77777777" w:rsidR="005F1EC1" w:rsidRPr="00427D17" w:rsidRDefault="005F1EC1" w:rsidP="00CF642C">
            <w:pPr>
              <w:pStyle w:val="main"/>
              <w:rPr>
                <w:sz w:val="20"/>
                <w:szCs w:val="19"/>
              </w:rPr>
            </w:pPr>
          </w:p>
        </w:tc>
      </w:tr>
      <w:tr w:rsidR="005F1EC1" w14:paraId="45102372" w14:textId="77777777" w:rsidTr="00CF642C">
        <w:tc>
          <w:tcPr>
            <w:tcW w:w="10790" w:type="dxa"/>
          </w:tcPr>
          <w:p w14:paraId="355E99E5" w14:textId="77777777" w:rsidR="005F1EC1" w:rsidRPr="00427D17" w:rsidRDefault="005F1EC1" w:rsidP="00CF642C">
            <w:pPr>
              <w:pStyle w:val="main"/>
              <w:jc w:val="center"/>
              <w:rPr>
                <w:b/>
                <w:bCs/>
                <w:sz w:val="20"/>
                <w:szCs w:val="19"/>
              </w:rPr>
            </w:pPr>
            <w:r>
              <w:rPr>
                <w:b/>
                <w:bCs/>
                <w:sz w:val="20"/>
                <w:szCs w:val="19"/>
              </w:rPr>
              <w:t xml:space="preserve">What breeds will you choose to combine and why? </w:t>
            </w:r>
          </w:p>
          <w:p w14:paraId="0942C4FB" w14:textId="77777777" w:rsidR="005F1EC1" w:rsidRDefault="005F1EC1" w:rsidP="00CF642C">
            <w:pPr>
              <w:pStyle w:val="main"/>
              <w:rPr>
                <w:sz w:val="20"/>
                <w:szCs w:val="19"/>
              </w:rPr>
            </w:pPr>
          </w:p>
          <w:p w14:paraId="618B7C0A" w14:textId="77777777" w:rsidR="005F1EC1" w:rsidRDefault="005F1EC1" w:rsidP="00CF642C">
            <w:pPr>
              <w:pStyle w:val="main"/>
              <w:rPr>
                <w:sz w:val="20"/>
                <w:szCs w:val="19"/>
              </w:rPr>
            </w:pPr>
          </w:p>
          <w:p w14:paraId="3F2287F0" w14:textId="77777777" w:rsidR="005F1EC1" w:rsidRDefault="005F1EC1" w:rsidP="00CF642C">
            <w:pPr>
              <w:pStyle w:val="main"/>
              <w:rPr>
                <w:sz w:val="20"/>
                <w:szCs w:val="19"/>
              </w:rPr>
            </w:pPr>
          </w:p>
          <w:p w14:paraId="2AC5E924" w14:textId="77777777" w:rsidR="005F1EC1" w:rsidRDefault="005F1EC1" w:rsidP="00CF642C">
            <w:pPr>
              <w:pStyle w:val="main"/>
              <w:rPr>
                <w:sz w:val="20"/>
                <w:szCs w:val="19"/>
              </w:rPr>
            </w:pPr>
          </w:p>
          <w:p w14:paraId="058DD396" w14:textId="77777777" w:rsidR="005F1EC1" w:rsidRDefault="005F1EC1" w:rsidP="00CF642C">
            <w:pPr>
              <w:pStyle w:val="main"/>
              <w:rPr>
                <w:sz w:val="20"/>
                <w:szCs w:val="19"/>
              </w:rPr>
            </w:pPr>
          </w:p>
          <w:p w14:paraId="2CFADC3D" w14:textId="77777777" w:rsidR="005F1EC1" w:rsidRDefault="005F1EC1" w:rsidP="00CF642C">
            <w:pPr>
              <w:pStyle w:val="main"/>
              <w:rPr>
                <w:sz w:val="20"/>
                <w:szCs w:val="19"/>
              </w:rPr>
            </w:pPr>
          </w:p>
          <w:p w14:paraId="2EDFD339" w14:textId="77777777" w:rsidR="005F1EC1" w:rsidRDefault="005F1EC1" w:rsidP="00CF642C">
            <w:pPr>
              <w:pStyle w:val="main"/>
              <w:rPr>
                <w:sz w:val="20"/>
                <w:szCs w:val="19"/>
              </w:rPr>
            </w:pPr>
          </w:p>
          <w:p w14:paraId="5BB6FAFC" w14:textId="77777777" w:rsidR="005F1EC1" w:rsidRDefault="005F1EC1" w:rsidP="00CF642C">
            <w:pPr>
              <w:pStyle w:val="main"/>
              <w:rPr>
                <w:sz w:val="20"/>
                <w:szCs w:val="19"/>
              </w:rPr>
            </w:pPr>
          </w:p>
          <w:p w14:paraId="15C7881D" w14:textId="77777777" w:rsidR="005F1EC1" w:rsidRDefault="005F1EC1" w:rsidP="00CF642C">
            <w:pPr>
              <w:pStyle w:val="main"/>
              <w:rPr>
                <w:sz w:val="20"/>
                <w:szCs w:val="19"/>
              </w:rPr>
            </w:pPr>
          </w:p>
          <w:p w14:paraId="22BD8FF6" w14:textId="77777777" w:rsidR="005F1EC1" w:rsidRDefault="005F1EC1" w:rsidP="00CF642C">
            <w:pPr>
              <w:pStyle w:val="main"/>
              <w:rPr>
                <w:sz w:val="20"/>
                <w:szCs w:val="19"/>
              </w:rPr>
            </w:pPr>
          </w:p>
          <w:p w14:paraId="5D489886" w14:textId="77777777" w:rsidR="005F1EC1" w:rsidRPr="00427D17" w:rsidRDefault="005F1EC1" w:rsidP="00CF642C">
            <w:pPr>
              <w:pStyle w:val="main"/>
              <w:rPr>
                <w:sz w:val="20"/>
                <w:szCs w:val="19"/>
              </w:rPr>
            </w:pPr>
          </w:p>
        </w:tc>
      </w:tr>
    </w:tbl>
    <w:p w14:paraId="172CB34B" w14:textId="77777777" w:rsidR="005F1EC1" w:rsidRPr="003E29F5" w:rsidRDefault="005F1EC1" w:rsidP="005F5A63">
      <w:pPr>
        <w:pStyle w:val="DocumentTitle"/>
        <w:rPr>
          <w:rFonts w:ascii="Montserrat" w:hAnsi="Montserrat"/>
          <w:b/>
          <w:bCs w:val="0"/>
          <w:color w:val="auto"/>
          <w:sz w:val="18"/>
          <w:szCs w:val="18"/>
        </w:rPr>
      </w:pPr>
      <w:r>
        <w:rPr>
          <w:rFonts w:ascii="Montserrat" w:hAnsi="Montserrat"/>
          <w:color w:val="auto"/>
          <w:sz w:val="18"/>
          <w:szCs w:val="18"/>
        </w:rPr>
        <w:t xml:space="preserve"> </w:t>
      </w:r>
    </w:p>
    <w:p w14:paraId="28E706C9" w14:textId="77777777" w:rsidR="005F1EC1" w:rsidRDefault="005F1EC1" w:rsidP="005F5A63">
      <w:pPr>
        <w:pStyle w:val="DocumentTitle"/>
      </w:pPr>
    </w:p>
    <w:p w14:paraId="41FC0BE2" w14:textId="77777777" w:rsidR="005F1EC1" w:rsidRDefault="005F1EC1" w:rsidP="005F5A63">
      <w:pPr>
        <w:pStyle w:val="DocumentTitle"/>
      </w:pPr>
    </w:p>
    <w:p w14:paraId="7D60C626" w14:textId="77777777" w:rsidR="005F1EC1" w:rsidRDefault="005F1EC1" w:rsidP="005F5A63">
      <w:pPr>
        <w:pStyle w:val="SubHeadings"/>
        <w:rPr>
          <w:sz w:val="24"/>
          <w:szCs w:val="24"/>
        </w:rPr>
      </w:pPr>
    </w:p>
    <w:p w14:paraId="049E92F9" w14:textId="77777777" w:rsidR="005F1EC1" w:rsidRDefault="005F1EC1" w:rsidP="005F5A63">
      <w:pPr>
        <w:pStyle w:val="FFAChartType-Bold"/>
        <w:ind w:left="0"/>
        <w:rPr>
          <w:sz w:val="24"/>
          <w:szCs w:val="24"/>
        </w:rPr>
      </w:pPr>
    </w:p>
    <w:p w14:paraId="527914FA"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4</w:t>
      </w:r>
    </w:p>
    <w:p w14:paraId="0A268F58" w14:textId="77777777" w:rsidR="005F1EC1" w:rsidRDefault="005F1EC1" w:rsidP="005F5A63">
      <w:pPr>
        <w:pStyle w:val="LPSectionTitles"/>
        <w:rPr>
          <w:sz w:val="20"/>
          <w:szCs w:val="20"/>
        </w:rPr>
      </w:pPr>
      <w:r w:rsidRPr="00216FB5">
        <w:rPr>
          <w:sz w:val="20"/>
          <w:szCs w:val="20"/>
        </w:rPr>
        <w:t xml:space="preserve">Directions: </w:t>
      </w:r>
    </w:p>
    <w:p w14:paraId="0455D241" w14:textId="3C7D6903" w:rsidR="005F1EC1" w:rsidRDefault="005F1EC1" w:rsidP="005F5A63">
      <w:pPr>
        <w:pStyle w:val="LPSectionTitles"/>
        <w:numPr>
          <w:ilvl w:val="0"/>
          <w:numId w:val="23"/>
        </w:numPr>
        <w:rPr>
          <w:rFonts w:ascii="Montserrat" w:hAnsi="Montserrat"/>
          <w:color w:val="auto"/>
          <w:sz w:val="18"/>
          <w:szCs w:val="18"/>
        </w:rPr>
      </w:pPr>
      <w:r w:rsidRPr="41EADA0A">
        <w:rPr>
          <w:rFonts w:ascii="Montserrat" w:hAnsi="Montserrat"/>
          <w:color w:val="auto"/>
          <w:sz w:val="18"/>
          <w:szCs w:val="18"/>
        </w:rPr>
        <w:t xml:space="preserve">Use a blank sheet of paper to create an eye-catching </w:t>
      </w:r>
      <w:r>
        <w:rPr>
          <w:rFonts w:ascii="Montserrat" w:hAnsi="Montserrat"/>
          <w:color w:val="auto"/>
          <w:sz w:val="18"/>
          <w:szCs w:val="18"/>
        </w:rPr>
        <w:t xml:space="preserve">flyer for the “super breed” you brainstormed in Part 3. When done, answer the conclusion questions. Check off the following information as you include it on your flyer: </w:t>
      </w:r>
    </w:p>
    <w:p w14:paraId="6B6FAC53" w14:textId="77777777" w:rsidR="005F1EC1" w:rsidRPr="008A246B" w:rsidRDefault="005F1EC1" w:rsidP="005F5A63">
      <w:pPr>
        <w:pStyle w:val="FFABody"/>
      </w:pPr>
    </w:p>
    <w:p w14:paraId="3632EC81" w14:textId="548E8607" w:rsidR="005F1EC1" w:rsidRDefault="005F1EC1" w:rsidP="005F5A63">
      <w:pPr>
        <w:pStyle w:val="FFABody"/>
        <w:ind w:firstLine="720"/>
      </w:pPr>
      <w:r>
        <w:t xml:space="preserve">______ Breed name: Give your breed a fun name based on its characteristics. </w:t>
      </w:r>
    </w:p>
    <w:p w14:paraId="5AA7F08C" w14:textId="77777777" w:rsidR="005F1EC1" w:rsidRDefault="005F1EC1" w:rsidP="005F5A63">
      <w:pPr>
        <w:pStyle w:val="FFABody"/>
        <w:ind w:firstLine="720"/>
      </w:pPr>
      <w:r>
        <w:t>______ T</w:t>
      </w:r>
      <w:r w:rsidRPr="00D7296A">
        <w:t>he primary goal of your breed</w:t>
      </w:r>
    </w:p>
    <w:p w14:paraId="77C402F9" w14:textId="77777777" w:rsidR="005F1EC1" w:rsidRDefault="005F1EC1" w:rsidP="005F5A63">
      <w:pPr>
        <w:pStyle w:val="FFABody"/>
        <w:ind w:firstLine="720"/>
      </w:pPr>
      <w:r>
        <w:t>______ T</w:t>
      </w:r>
      <w:r w:rsidRPr="00863BBE">
        <w:t>he most important traits of your breed</w:t>
      </w:r>
    </w:p>
    <w:p w14:paraId="35B2FBAD" w14:textId="77777777" w:rsidR="005F1EC1" w:rsidRDefault="005F1EC1" w:rsidP="005F5A63">
      <w:pPr>
        <w:pStyle w:val="FFABody"/>
        <w:ind w:firstLine="720"/>
      </w:pPr>
      <w:r>
        <w:t>______ A picture of your breed</w:t>
      </w:r>
    </w:p>
    <w:p w14:paraId="2E6DE102" w14:textId="7AB8A41D" w:rsidR="005F1EC1" w:rsidRDefault="005F1EC1" w:rsidP="005F5A63">
      <w:pPr>
        <w:pStyle w:val="FFABody"/>
        <w:ind w:firstLine="720"/>
      </w:pPr>
      <w:r>
        <w:t xml:space="preserve">______ The area your breed would best thrive in </w:t>
      </w:r>
    </w:p>
    <w:p w14:paraId="485DD64E" w14:textId="77777777" w:rsidR="005F1EC1" w:rsidRDefault="005F1EC1" w:rsidP="005F5A63">
      <w:pPr>
        <w:pStyle w:val="FFABody"/>
        <w:ind w:firstLine="720"/>
      </w:pPr>
      <w:r>
        <w:t xml:space="preserve">______ Physical characteristics of your breed </w:t>
      </w:r>
    </w:p>
    <w:p w14:paraId="52F33A3D" w14:textId="77777777" w:rsidR="005F1EC1" w:rsidRDefault="005F1EC1" w:rsidP="005F5A63">
      <w:pPr>
        <w:pStyle w:val="FFABody"/>
        <w:ind w:firstLine="720"/>
      </w:pPr>
      <w:r>
        <w:t xml:space="preserve">______ Benefits of your breed </w:t>
      </w:r>
    </w:p>
    <w:p w14:paraId="580E1013" w14:textId="77777777" w:rsidR="005F1EC1" w:rsidRDefault="005F1EC1" w:rsidP="005F5A63">
      <w:pPr>
        <w:pStyle w:val="FFABody"/>
        <w:ind w:firstLine="720"/>
      </w:pPr>
      <w:r>
        <w:t xml:space="preserve">______ A catch phrase or slogan for your breed </w:t>
      </w:r>
    </w:p>
    <w:p w14:paraId="2E8B818B" w14:textId="77777777" w:rsidR="005F1EC1" w:rsidRDefault="005F1EC1" w:rsidP="005F5A63">
      <w:pPr>
        <w:pStyle w:val="DocumentTitle"/>
      </w:pPr>
    </w:p>
    <w:p w14:paraId="38F586C4" w14:textId="77777777" w:rsidR="005F1EC1" w:rsidRDefault="005F1EC1" w:rsidP="005F5A63">
      <w:pPr>
        <w:pStyle w:val="DocumentTitle"/>
      </w:pPr>
    </w:p>
    <w:p w14:paraId="3E3FDBCE" w14:textId="77777777" w:rsidR="005F1EC1" w:rsidRDefault="005F1EC1" w:rsidP="005F5A63">
      <w:pPr>
        <w:pStyle w:val="DocumentTitle"/>
      </w:pPr>
    </w:p>
    <w:p w14:paraId="32E03611" w14:textId="77777777" w:rsidR="005F1EC1" w:rsidRDefault="005F1EC1" w:rsidP="005F5A63">
      <w:pPr>
        <w:pStyle w:val="DocumentTitle"/>
        <w:rPr>
          <w:rFonts w:ascii="Montserrat" w:hAnsi="Montserrat"/>
          <w:b/>
          <w:bCs w:val="0"/>
          <w:color w:val="auto"/>
          <w:sz w:val="18"/>
          <w:szCs w:val="18"/>
        </w:rPr>
      </w:pPr>
      <w:r w:rsidRPr="00BB3193">
        <w:rPr>
          <w:rFonts w:ascii="Montserrat" w:hAnsi="Montserrat"/>
          <w:color w:val="auto"/>
          <w:sz w:val="18"/>
          <w:szCs w:val="18"/>
        </w:rPr>
        <w:t xml:space="preserve">Conclusion Questions: </w:t>
      </w:r>
    </w:p>
    <w:p w14:paraId="5E8707E9" w14:textId="77777777" w:rsidR="005F1EC1" w:rsidRDefault="005F1EC1" w:rsidP="005F5A63">
      <w:pPr>
        <w:pStyle w:val="DocumentTitle"/>
        <w:numPr>
          <w:ilvl w:val="0"/>
          <w:numId w:val="28"/>
        </w:numPr>
        <w:spacing w:after="200" w:line="520" w:lineRule="atLeast"/>
        <w:rPr>
          <w:rFonts w:ascii="Montserrat" w:hAnsi="Montserrat"/>
          <w:b/>
          <w:bCs w:val="0"/>
          <w:color w:val="auto"/>
          <w:sz w:val="18"/>
          <w:szCs w:val="18"/>
        </w:rPr>
      </w:pPr>
      <w:r>
        <w:rPr>
          <w:rFonts w:ascii="Montserrat" w:hAnsi="Montserrat"/>
          <w:color w:val="auto"/>
          <w:sz w:val="18"/>
          <w:szCs w:val="18"/>
        </w:rPr>
        <w:t>What was the most challenging part of creating your super bre</w:t>
      </w:r>
      <w:r w:rsidRPr="00444A90">
        <w:rPr>
          <w:rFonts w:ascii="Montserrat" w:hAnsi="Montserrat"/>
          <w:color w:val="auto"/>
          <w:sz w:val="18"/>
          <w:szCs w:val="18"/>
        </w:rPr>
        <w:t>ed?</w:t>
      </w:r>
    </w:p>
    <w:p w14:paraId="7D475866" w14:textId="77777777" w:rsidR="005F1EC1" w:rsidRPr="00444A90" w:rsidRDefault="005F1EC1" w:rsidP="005F5A63">
      <w:pPr>
        <w:pStyle w:val="DocumentTitle"/>
        <w:ind w:left="720"/>
        <w:rPr>
          <w:rFonts w:ascii="Montserrat" w:hAnsi="Montserrat"/>
          <w:b/>
          <w:bCs w:val="0"/>
          <w:color w:val="auto"/>
          <w:sz w:val="18"/>
          <w:szCs w:val="18"/>
        </w:rPr>
      </w:pPr>
      <w:r w:rsidRPr="00444A90">
        <w:rPr>
          <w:rFonts w:ascii="Montserrat" w:hAnsi="Montserrat"/>
          <w:color w:val="auto"/>
          <w:sz w:val="18"/>
          <w:szCs w:val="18"/>
        </w:rPr>
        <w:t xml:space="preserve"> </w:t>
      </w:r>
    </w:p>
    <w:p w14:paraId="35172A54" w14:textId="77777777" w:rsidR="005F1EC1" w:rsidRDefault="005F1EC1" w:rsidP="005F5A63">
      <w:pPr>
        <w:pStyle w:val="DocumentTitle"/>
        <w:numPr>
          <w:ilvl w:val="0"/>
          <w:numId w:val="28"/>
        </w:numPr>
        <w:spacing w:after="200" w:line="520" w:lineRule="atLeast"/>
        <w:rPr>
          <w:rFonts w:ascii="Montserrat" w:hAnsi="Montserrat"/>
          <w:b/>
          <w:bCs w:val="0"/>
          <w:color w:val="auto"/>
          <w:sz w:val="18"/>
          <w:szCs w:val="18"/>
        </w:rPr>
      </w:pPr>
      <w:r>
        <w:rPr>
          <w:rFonts w:ascii="Montserrat" w:hAnsi="Montserrat"/>
          <w:color w:val="auto"/>
          <w:sz w:val="18"/>
          <w:szCs w:val="18"/>
        </w:rPr>
        <w:t xml:space="preserve">If your super breed could be used for a specific dairy product, which would it be and why? </w:t>
      </w:r>
    </w:p>
    <w:p w14:paraId="54BFBA4C" w14:textId="77777777" w:rsidR="005F1EC1" w:rsidRDefault="005F1EC1" w:rsidP="005F5A63">
      <w:pPr>
        <w:pStyle w:val="ListParagraph"/>
        <w:rPr>
          <w:b/>
          <w:bCs/>
          <w:szCs w:val="18"/>
        </w:rPr>
      </w:pPr>
    </w:p>
    <w:p w14:paraId="5A5AD105" w14:textId="77777777" w:rsidR="005F1EC1" w:rsidRDefault="005F1EC1" w:rsidP="005F5A63">
      <w:pPr>
        <w:pStyle w:val="DocumentTitle"/>
        <w:ind w:left="720"/>
        <w:rPr>
          <w:rFonts w:ascii="Montserrat" w:hAnsi="Montserrat"/>
          <w:b/>
          <w:bCs w:val="0"/>
          <w:color w:val="auto"/>
          <w:sz w:val="18"/>
          <w:szCs w:val="18"/>
        </w:rPr>
      </w:pPr>
    </w:p>
    <w:p w14:paraId="69119DBB" w14:textId="77777777" w:rsidR="005F1EC1" w:rsidRDefault="005F1EC1" w:rsidP="005F5A63">
      <w:pPr>
        <w:pStyle w:val="FFABody"/>
        <w:numPr>
          <w:ilvl w:val="0"/>
          <w:numId w:val="28"/>
        </w:numPr>
      </w:pPr>
      <w:r w:rsidRPr="003B16C2">
        <w:rPr>
          <w:rFonts w:eastAsiaTheme="minorEastAsia" w:cs="MinionPro-Regular"/>
          <w:bCs/>
          <w:szCs w:val="18"/>
          <w:lang w:eastAsia="ja-JP"/>
        </w:rPr>
        <w:t>How might the development of new breeds or technologies in dairy farming help address challenges like climate change or limited resources?</w:t>
      </w:r>
    </w:p>
    <w:p w14:paraId="63DD04DE" w14:textId="77777777" w:rsidR="005F1EC1" w:rsidRDefault="005F1EC1" w:rsidP="005F5A63">
      <w:pPr>
        <w:pStyle w:val="main"/>
        <w:numPr>
          <w:ilvl w:val="0"/>
          <w:numId w:val="18"/>
        </w:numPr>
      </w:pPr>
      <w:r>
        <w:br w:type="page"/>
      </w:r>
    </w:p>
    <w:p w14:paraId="3110B51B" w14:textId="77777777" w:rsidR="005F1EC1" w:rsidRDefault="005F1EC1" w:rsidP="005F5A63">
      <w:pPr>
        <w:pStyle w:val="FFABody"/>
      </w:pPr>
      <w:r w:rsidRPr="00B03127">
        <w:rPr>
          <w:noProof/>
          <w:color w:val="E1251B"/>
        </w:rPr>
        <w:lastRenderedPageBreak/>
        <mc:AlternateContent>
          <mc:Choice Requires="wps">
            <w:drawing>
              <wp:anchor distT="0" distB="0" distL="114300" distR="114300" simplePos="0" relativeHeight="251660288" behindDoc="0" locked="0" layoutInCell="1" allowOverlap="1" wp14:anchorId="4220EBE2" wp14:editId="04060676">
                <wp:simplePos x="0" y="0"/>
                <wp:positionH relativeFrom="margin">
                  <wp:posOffset>2612003</wp:posOffset>
                </wp:positionH>
                <wp:positionV relativeFrom="paragraph">
                  <wp:posOffset>-519872</wp:posOffset>
                </wp:positionV>
                <wp:extent cx="4472412" cy="588397"/>
                <wp:effectExtent l="0" t="0" r="23495" b="21590"/>
                <wp:wrapNone/>
                <wp:docPr id="62" name="Rectangle 62"/>
                <wp:cNvGraphicFramePr/>
                <a:graphic xmlns:a="http://schemas.openxmlformats.org/drawingml/2006/main">
                  <a:graphicData uri="http://schemas.microsoft.com/office/word/2010/wordprocessingShape">
                    <wps:wsp>
                      <wps:cNvSpPr/>
                      <wps:spPr>
                        <a:xfrm>
                          <a:off x="0" y="0"/>
                          <a:ext cx="4472412" cy="588397"/>
                        </a:xfrm>
                        <a:prstGeom prst="rect">
                          <a:avLst/>
                        </a:prstGeom>
                      </wps:spPr>
                      <wps:style>
                        <a:lnRef idx="2">
                          <a:schemeClr val="dk1"/>
                        </a:lnRef>
                        <a:fillRef idx="1">
                          <a:schemeClr val="lt1"/>
                        </a:fillRef>
                        <a:effectRef idx="0">
                          <a:schemeClr val="dk1"/>
                        </a:effectRef>
                        <a:fontRef idx="minor">
                          <a:schemeClr val="dk1"/>
                        </a:fontRef>
                      </wps:style>
                      <wps:txbx>
                        <w:txbxContent>
                          <w:p w14:paraId="305CEDEA" w14:textId="77777777" w:rsidR="005F1EC1" w:rsidRPr="00B06C5C" w:rsidRDefault="005F1EC1" w:rsidP="005F5A63">
                            <w:pPr>
                              <w:pStyle w:val="FFABody"/>
                              <w:rPr>
                                <w:sz w:val="14"/>
                                <w:szCs w:val="14"/>
                              </w:rPr>
                            </w:pPr>
                            <w:r w:rsidRPr="00F23D43">
                              <w:rPr>
                                <w:sz w:val="14"/>
                                <w:szCs w:val="14"/>
                              </w:rPr>
                              <w:t>Aligned to the following standards: AG5; CS.05; FFA.PL-A; FFA.PL-C; FFA.PL-E; FFA.PL-F; FFA.PG-I.; FFA.PG-J; FFA.CS-M; CCSS.ELA.RI.9-10.2; CCSS.ELA.RI.9-10.4; CCSS.W.9-10.2; CCSS.SL.9-10.1; CRP.02; CRP.04; CRP.07; CRP.08</w:t>
                            </w:r>
                          </w:p>
                          <w:p w14:paraId="781FEE31" w14:textId="77777777" w:rsidR="005F1EC1" w:rsidRPr="00B06C5C" w:rsidRDefault="005F1EC1" w:rsidP="005F5A63">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0EBE2" id="Rectangle 62" o:spid="_x0000_s1027" style="position:absolute;margin-left:205.65pt;margin-top:-40.95pt;width:352.15pt;height:46.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" fillcolor="white [3201]" strokecolor="black [3200]" strokeweight="1pt">
                <v:textbox>
                  <w:txbxContent>
                    <w:p w14:paraId="305CEDEA" w14:textId="77777777" w:rsidR="005F1EC1" w:rsidRPr="00B06C5C" w:rsidRDefault="005F1EC1" w:rsidP="005F5A63">
                      <w:pPr>
                        <w:pStyle w:val="FFABody"/>
                        <w:rPr>
                          <w:sz w:val="14"/>
                          <w:szCs w:val="14"/>
                        </w:rPr>
                      </w:pPr>
                      <w:r w:rsidRPr="00F23D43">
                        <w:rPr>
                          <w:sz w:val="14"/>
                          <w:szCs w:val="14"/>
                        </w:rPr>
                        <w:t>Aligned to the following standards: AG5; CS.05; FFA.PL-A; FFA.PL-C; FFA.PL-E; FFA.PL-F; FFA.PG-I.; FFA.PG-J; FFA.CS-M; CCSS.ELA.RI.9-10.2; CCSS.ELA.RI.9-10.4; CCSS.W.9-10.2; CCSS.SL.9-10.1; CRP.02; CRP.04; CRP.07; CRP.08</w:t>
                      </w:r>
                    </w:p>
                    <w:p w14:paraId="781FEE31" w14:textId="77777777" w:rsidR="005F1EC1" w:rsidRPr="00B06C5C" w:rsidRDefault="005F1EC1" w:rsidP="005F5A63">
                      <w:pPr>
                        <w:pStyle w:val="FFABody"/>
                        <w:rPr>
                          <w:sz w:val="14"/>
                          <w:szCs w:val="14"/>
                        </w:rPr>
                      </w:pPr>
                    </w:p>
                  </w:txbxContent>
                </v:textbox>
                <w10:wrap anchorx="margin"/>
              </v:rect>
            </w:pict>
          </mc:Fallback>
        </mc:AlternateContent>
      </w:r>
    </w:p>
    <w:p w14:paraId="69009B55" w14:textId="77777777" w:rsidR="005F1EC1" w:rsidRPr="002547AB" w:rsidRDefault="005F1EC1" w:rsidP="005F5A63">
      <w:pPr>
        <w:pStyle w:val="DocumentTitle"/>
      </w:pPr>
      <w:r w:rsidRPr="002547AB">
        <w:rPr>
          <w:color w:val="E1251B"/>
        </w:rPr>
        <w:t xml:space="preserve">KEY: </w:t>
      </w:r>
      <w:r>
        <w:t>Dairy Dream Team</w:t>
      </w:r>
    </w:p>
    <w:p w14:paraId="5753F381" w14:textId="77777777" w:rsidR="005F1EC1" w:rsidRPr="002A7980" w:rsidRDefault="005F1EC1" w:rsidP="005F5A63">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4AB17DB8" w14:textId="0B2E44DD" w:rsidR="005F1EC1" w:rsidRPr="00A213B7" w:rsidRDefault="005F1EC1" w:rsidP="005F5A63">
      <w:pPr>
        <w:pStyle w:val="LPSectionTitles"/>
        <w:rPr>
          <w:rStyle w:val="FFABodyChar"/>
          <w:color w:val="auto"/>
          <w:szCs w:val="18"/>
        </w:rPr>
      </w:pPr>
      <w:r w:rsidRPr="00216FB5">
        <w:rPr>
          <w:sz w:val="20"/>
          <w:szCs w:val="20"/>
        </w:rPr>
        <w:t xml:space="preserve">Directions: </w:t>
      </w:r>
      <w:r>
        <w:rPr>
          <w:rFonts w:ascii="Montserrat" w:hAnsi="Montserrat"/>
          <w:color w:val="auto"/>
          <w:sz w:val="18"/>
          <w:szCs w:val="18"/>
        </w:rPr>
        <w:t xml:space="preserve">Complete this worksheet as your class participates in the “careers from dairy to dish” activity. </w:t>
      </w:r>
    </w:p>
    <w:p w14:paraId="1630DE3A" w14:textId="77777777" w:rsidR="005F1EC1" w:rsidRDefault="005F1EC1" w:rsidP="005F5A63">
      <w:pPr>
        <w:pStyle w:val="SubHeadings"/>
      </w:pPr>
    </w:p>
    <w:tbl>
      <w:tblPr>
        <w:tblStyle w:val="TableGrid"/>
        <w:tblW w:w="0" w:type="auto"/>
        <w:tblLook w:val="04A0" w:firstRow="1" w:lastRow="0" w:firstColumn="1" w:lastColumn="0" w:noHBand="0" w:noVBand="1"/>
      </w:tblPr>
      <w:tblGrid>
        <w:gridCol w:w="3596"/>
        <w:gridCol w:w="3597"/>
        <w:gridCol w:w="3597"/>
      </w:tblGrid>
      <w:tr w:rsidR="005F1EC1" w14:paraId="4D2EF381" w14:textId="77777777" w:rsidTr="00CF642C">
        <w:tc>
          <w:tcPr>
            <w:tcW w:w="3596" w:type="dxa"/>
          </w:tcPr>
          <w:p w14:paraId="6BCA1D80" w14:textId="77777777" w:rsidR="005F1EC1" w:rsidRPr="0063351B" w:rsidRDefault="005F1EC1" w:rsidP="00CF642C">
            <w:pPr>
              <w:pStyle w:val="SubHeadings"/>
              <w:jc w:val="center"/>
              <w:rPr>
                <w:rFonts w:ascii="Montserrat" w:hAnsi="Montserrat"/>
                <w:b/>
                <w:bCs/>
                <w:sz w:val="18"/>
                <w:szCs w:val="18"/>
              </w:rPr>
            </w:pPr>
            <w:r w:rsidRPr="0063351B">
              <w:rPr>
                <w:rFonts w:ascii="Montserrat" w:hAnsi="Montserrat"/>
                <w:b/>
                <w:bCs/>
                <w:color w:val="auto"/>
                <w:sz w:val="18"/>
                <w:szCs w:val="18"/>
              </w:rPr>
              <w:t>Prop</w:t>
            </w:r>
          </w:p>
        </w:tc>
        <w:tc>
          <w:tcPr>
            <w:tcW w:w="3597" w:type="dxa"/>
          </w:tcPr>
          <w:p w14:paraId="43DAADD0" w14:textId="09147C19" w:rsidR="005F1EC1" w:rsidRPr="0063351B" w:rsidRDefault="005F1EC1" w:rsidP="00CF642C">
            <w:pPr>
              <w:pStyle w:val="SubHeadings"/>
              <w:jc w:val="center"/>
              <w:rPr>
                <w:rFonts w:ascii="Montserrat" w:hAnsi="Montserrat"/>
                <w:b/>
                <w:bCs/>
                <w:sz w:val="18"/>
                <w:szCs w:val="18"/>
              </w:rPr>
            </w:pPr>
            <w:r w:rsidRPr="0063351B">
              <w:rPr>
                <w:rFonts w:ascii="Montserrat" w:hAnsi="Montserrat"/>
                <w:b/>
                <w:bCs/>
                <w:color w:val="auto"/>
                <w:sz w:val="18"/>
                <w:szCs w:val="18"/>
              </w:rPr>
              <w:t xml:space="preserve">Career </w:t>
            </w:r>
            <w:r>
              <w:rPr>
                <w:rFonts w:ascii="Montserrat" w:hAnsi="Montserrat"/>
                <w:b/>
                <w:bCs/>
                <w:color w:val="auto"/>
                <w:sz w:val="18"/>
                <w:szCs w:val="18"/>
              </w:rPr>
              <w:t>I</w:t>
            </w:r>
            <w:r w:rsidRPr="0063351B">
              <w:rPr>
                <w:rFonts w:ascii="Montserrat" w:hAnsi="Montserrat"/>
                <w:b/>
                <w:bCs/>
                <w:color w:val="auto"/>
                <w:sz w:val="18"/>
                <w:szCs w:val="18"/>
              </w:rPr>
              <w:t>t Represents</w:t>
            </w:r>
          </w:p>
        </w:tc>
        <w:tc>
          <w:tcPr>
            <w:tcW w:w="3597" w:type="dxa"/>
          </w:tcPr>
          <w:p w14:paraId="374AD736" w14:textId="71E98C31" w:rsidR="005F1EC1" w:rsidRPr="00C66F71" w:rsidRDefault="005F1EC1" w:rsidP="00CF642C">
            <w:pPr>
              <w:pStyle w:val="SubHeadings"/>
              <w:jc w:val="center"/>
              <w:rPr>
                <w:rFonts w:ascii="Montserrat" w:hAnsi="Montserrat"/>
                <w:b/>
                <w:bCs/>
                <w:color w:val="auto"/>
                <w:sz w:val="18"/>
                <w:szCs w:val="18"/>
              </w:rPr>
            </w:pPr>
            <w:r w:rsidRPr="00C66F71">
              <w:rPr>
                <w:rFonts w:ascii="Montserrat" w:hAnsi="Montserrat"/>
                <w:b/>
                <w:bCs/>
                <w:color w:val="auto"/>
                <w:sz w:val="18"/>
                <w:szCs w:val="18"/>
              </w:rPr>
              <w:t xml:space="preserve">How </w:t>
            </w:r>
            <w:r>
              <w:rPr>
                <w:rFonts w:ascii="Montserrat" w:hAnsi="Montserrat"/>
                <w:b/>
                <w:bCs/>
                <w:color w:val="auto"/>
                <w:sz w:val="18"/>
                <w:szCs w:val="18"/>
              </w:rPr>
              <w:t>T</w:t>
            </w:r>
            <w:r w:rsidRPr="00C66F71">
              <w:rPr>
                <w:rFonts w:ascii="Montserrat" w:hAnsi="Montserrat"/>
                <w:b/>
                <w:bCs/>
                <w:color w:val="auto"/>
                <w:sz w:val="18"/>
                <w:szCs w:val="18"/>
              </w:rPr>
              <w:t>hat Career Impacts</w:t>
            </w:r>
            <w:r>
              <w:rPr>
                <w:rFonts w:ascii="Montserrat" w:hAnsi="Montserrat"/>
                <w:b/>
                <w:bCs/>
                <w:color w:val="auto"/>
                <w:sz w:val="18"/>
                <w:szCs w:val="18"/>
              </w:rPr>
              <w:t xml:space="preserve"> Culver’s</w:t>
            </w:r>
          </w:p>
        </w:tc>
      </w:tr>
      <w:tr w:rsidR="005F1EC1" w14:paraId="33A86758" w14:textId="77777777" w:rsidTr="00CF642C">
        <w:tc>
          <w:tcPr>
            <w:tcW w:w="3596" w:type="dxa"/>
          </w:tcPr>
          <w:p w14:paraId="1D40813E" w14:textId="77777777" w:rsidR="005F1EC1" w:rsidRPr="00C61FAD" w:rsidRDefault="005F1EC1" w:rsidP="00CF642C">
            <w:pPr>
              <w:pStyle w:val="SubHeadings"/>
              <w:rPr>
                <w:rFonts w:ascii="Montserrat" w:hAnsi="Montserrat"/>
                <w:sz w:val="18"/>
                <w:szCs w:val="18"/>
              </w:rPr>
            </w:pPr>
            <w:r w:rsidRPr="00C61FAD">
              <w:rPr>
                <w:rFonts w:ascii="Montserrat" w:hAnsi="Montserrat"/>
                <w:color w:val="auto"/>
                <w:sz w:val="18"/>
                <w:szCs w:val="18"/>
              </w:rPr>
              <w:t xml:space="preserve">Example: </w:t>
            </w:r>
            <w:r>
              <w:rPr>
                <w:rFonts w:ascii="Montserrat" w:hAnsi="Montserrat"/>
                <w:color w:val="auto"/>
                <w:sz w:val="18"/>
                <w:szCs w:val="18"/>
              </w:rPr>
              <w:t>Syringe</w:t>
            </w:r>
          </w:p>
        </w:tc>
        <w:tc>
          <w:tcPr>
            <w:tcW w:w="3597" w:type="dxa"/>
          </w:tcPr>
          <w:p w14:paraId="4EAAF825" w14:textId="77777777" w:rsidR="005F1EC1" w:rsidRPr="00710C38" w:rsidRDefault="005F1EC1" w:rsidP="00CF642C">
            <w:pPr>
              <w:pStyle w:val="SubHeadings"/>
              <w:rPr>
                <w:rFonts w:ascii="Montserrat" w:hAnsi="Montserrat"/>
                <w:color w:val="auto"/>
                <w:sz w:val="18"/>
                <w:szCs w:val="18"/>
              </w:rPr>
            </w:pPr>
            <w:r w:rsidRPr="00710C38">
              <w:rPr>
                <w:rFonts w:ascii="Montserrat" w:hAnsi="Montserrat"/>
                <w:color w:val="auto"/>
                <w:sz w:val="18"/>
                <w:szCs w:val="18"/>
              </w:rPr>
              <w:t xml:space="preserve">Veterinarian </w:t>
            </w:r>
          </w:p>
        </w:tc>
        <w:tc>
          <w:tcPr>
            <w:tcW w:w="3597" w:type="dxa"/>
          </w:tcPr>
          <w:p w14:paraId="0FFE8E5E" w14:textId="77777777" w:rsidR="005F1EC1" w:rsidRPr="00710C38" w:rsidRDefault="005F1EC1" w:rsidP="00CF642C">
            <w:pPr>
              <w:pStyle w:val="SubHeadings"/>
              <w:rPr>
                <w:rFonts w:ascii="Montserrat" w:hAnsi="Montserrat"/>
                <w:color w:val="auto"/>
                <w:sz w:val="18"/>
                <w:szCs w:val="18"/>
              </w:rPr>
            </w:pPr>
            <w:r w:rsidRPr="00710C38">
              <w:rPr>
                <w:rFonts w:ascii="Montserrat" w:hAnsi="Montserrat"/>
                <w:color w:val="auto"/>
                <w:sz w:val="18"/>
                <w:szCs w:val="18"/>
              </w:rPr>
              <w:t xml:space="preserve">Allows for </w:t>
            </w:r>
            <w:r>
              <w:rPr>
                <w:rFonts w:ascii="Montserrat" w:hAnsi="Montserrat"/>
                <w:color w:val="auto"/>
                <w:sz w:val="18"/>
                <w:szCs w:val="18"/>
              </w:rPr>
              <w:t xml:space="preserve">healthy cows and safe milk to make fresh frozen custard </w:t>
            </w:r>
          </w:p>
        </w:tc>
      </w:tr>
      <w:tr w:rsidR="005F1EC1" w14:paraId="386FAEDB" w14:textId="77777777" w:rsidTr="00CF642C">
        <w:tc>
          <w:tcPr>
            <w:tcW w:w="3596" w:type="dxa"/>
          </w:tcPr>
          <w:p w14:paraId="5E91617A" w14:textId="77777777" w:rsidR="005F1EC1" w:rsidRDefault="005F1EC1" w:rsidP="00CF642C">
            <w:pPr>
              <w:pStyle w:val="FFABody"/>
              <w:rPr>
                <w:color w:val="FF0000"/>
              </w:rPr>
            </w:pPr>
            <w:r>
              <w:rPr>
                <w:color w:val="FF0000"/>
              </w:rPr>
              <w:t>Answers will vary.</w:t>
            </w:r>
          </w:p>
          <w:p w14:paraId="0A555C3E" w14:textId="77777777" w:rsidR="005F1EC1" w:rsidRDefault="005F1EC1" w:rsidP="00CF642C">
            <w:pPr>
              <w:pStyle w:val="FFABody"/>
            </w:pPr>
          </w:p>
          <w:p w14:paraId="07C05E9D" w14:textId="77777777" w:rsidR="005F1EC1" w:rsidRPr="00710C38" w:rsidRDefault="005F1EC1" w:rsidP="00CF642C">
            <w:pPr>
              <w:pStyle w:val="FFABody"/>
            </w:pPr>
          </w:p>
        </w:tc>
        <w:tc>
          <w:tcPr>
            <w:tcW w:w="3597" w:type="dxa"/>
          </w:tcPr>
          <w:p w14:paraId="79FA6753" w14:textId="77777777" w:rsidR="005F1EC1" w:rsidRPr="00AE7848" w:rsidRDefault="005F1EC1" w:rsidP="00CF642C">
            <w:pPr>
              <w:pStyle w:val="FFABody"/>
            </w:pPr>
            <w:r>
              <w:rPr>
                <w:color w:val="FF0000"/>
              </w:rPr>
              <w:t>Answers will vary.</w:t>
            </w:r>
          </w:p>
        </w:tc>
        <w:tc>
          <w:tcPr>
            <w:tcW w:w="3597" w:type="dxa"/>
          </w:tcPr>
          <w:p w14:paraId="165AE77F" w14:textId="77777777" w:rsidR="005F1EC1" w:rsidRPr="00AE7848" w:rsidRDefault="005F1EC1" w:rsidP="00CF642C">
            <w:pPr>
              <w:pStyle w:val="FFABody"/>
            </w:pPr>
            <w:r>
              <w:rPr>
                <w:color w:val="FF0000"/>
              </w:rPr>
              <w:t>Answers will vary.</w:t>
            </w:r>
          </w:p>
        </w:tc>
      </w:tr>
      <w:tr w:rsidR="005F1EC1" w14:paraId="0856C314" w14:textId="77777777" w:rsidTr="00CF642C">
        <w:tc>
          <w:tcPr>
            <w:tcW w:w="3596" w:type="dxa"/>
          </w:tcPr>
          <w:p w14:paraId="2F93D87C" w14:textId="77777777" w:rsidR="005F1EC1" w:rsidRDefault="005F1EC1" w:rsidP="00CF642C">
            <w:pPr>
              <w:pStyle w:val="FFABody"/>
            </w:pPr>
            <w:r>
              <w:rPr>
                <w:color w:val="FF0000"/>
              </w:rPr>
              <w:t>Answers will vary.</w:t>
            </w:r>
          </w:p>
          <w:p w14:paraId="55E4C71E" w14:textId="77777777" w:rsidR="005F1EC1" w:rsidRDefault="005F1EC1" w:rsidP="00CF642C">
            <w:pPr>
              <w:pStyle w:val="FFABody"/>
            </w:pPr>
          </w:p>
          <w:p w14:paraId="44B79AF9" w14:textId="77777777" w:rsidR="005F1EC1" w:rsidRPr="00710C38" w:rsidRDefault="005F1EC1" w:rsidP="00CF642C">
            <w:pPr>
              <w:pStyle w:val="FFABody"/>
            </w:pPr>
          </w:p>
        </w:tc>
        <w:tc>
          <w:tcPr>
            <w:tcW w:w="3597" w:type="dxa"/>
          </w:tcPr>
          <w:p w14:paraId="52C10A76" w14:textId="77777777" w:rsidR="005F1EC1" w:rsidRDefault="005F1EC1" w:rsidP="00CF642C">
            <w:pPr>
              <w:pStyle w:val="FFABody"/>
            </w:pPr>
            <w:r>
              <w:rPr>
                <w:color w:val="FF0000"/>
              </w:rPr>
              <w:t>Answers will vary.</w:t>
            </w:r>
          </w:p>
          <w:p w14:paraId="52BB400F" w14:textId="77777777" w:rsidR="005F1EC1" w:rsidRPr="00CF3F2C" w:rsidRDefault="005F1EC1" w:rsidP="00CF642C">
            <w:pPr>
              <w:pStyle w:val="FFABody"/>
            </w:pPr>
          </w:p>
        </w:tc>
        <w:tc>
          <w:tcPr>
            <w:tcW w:w="3597" w:type="dxa"/>
          </w:tcPr>
          <w:p w14:paraId="74956E91" w14:textId="77777777" w:rsidR="005F1EC1" w:rsidRDefault="005F1EC1" w:rsidP="00CF642C">
            <w:pPr>
              <w:pStyle w:val="FFABody"/>
            </w:pPr>
            <w:r>
              <w:rPr>
                <w:color w:val="FF0000"/>
              </w:rPr>
              <w:t>Answers will vary.</w:t>
            </w:r>
          </w:p>
          <w:p w14:paraId="23BF98D4" w14:textId="77777777" w:rsidR="005F1EC1" w:rsidRDefault="005F1EC1" w:rsidP="00CF642C">
            <w:pPr>
              <w:pStyle w:val="SubHeadings"/>
            </w:pPr>
          </w:p>
        </w:tc>
      </w:tr>
      <w:tr w:rsidR="005F1EC1" w14:paraId="0946B188" w14:textId="77777777" w:rsidTr="00CF642C">
        <w:tc>
          <w:tcPr>
            <w:tcW w:w="3596" w:type="dxa"/>
          </w:tcPr>
          <w:p w14:paraId="03868360" w14:textId="77777777" w:rsidR="005F1EC1" w:rsidRDefault="005F1EC1" w:rsidP="00CF642C">
            <w:pPr>
              <w:pStyle w:val="FFABody"/>
            </w:pPr>
            <w:r>
              <w:rPr>
                <w:color w:val="FF0000"/>
              </w:rPr>
              <w:t>Answers will vary.</w:t>
            </w:r>
          </w:p>
          <w:p w14:paraId="5A6ABAB0" w14:textId="77777777" w:rsidR="005F1EC1" w:rsidRDefault="005F1EC1" w:rsidP="00CF642C">
            <w:pPr>
              <w:pStyle w:val="FFABody"/>
            </w:pPr>
          </w:p>
          <w:p w14:paraId="4B88D059" w14:textId="77777777" w:rsidR="005F1EC1" w:rsidRPr="00710C38" w:rsidRDefault="005F1EC1" w:rsidP="00CF642C">
            <w:pPr>
              <w:pStyle w:val="FFABody"/>
            </w:pPr>
          </w:p>
        </w:tc>
        <w:tc>
          <w:tcPr>
            <w:tcW w:w="3597" w:type="dxa"/>
          </w:tcPr>
          <w:p w14:paraId="5AADBB13" w14:textId="77777777" w:rsidR="005F1EC1" w:rsidRDefault="005F1EC1" w:rsidP="00CF642C">
            <w:pPr>
              <w:pStyle w:val="FFABody"/>
            </w:pPr>
            <w:r>
              <w:rPr>
                <w:color w:val="FF0000"/>
              </w:rPr>
              <w:t>Answers will vary.</w:t>
            </w:r>
          </w:p>
          <w:p w14:paraId="55EEB273" w14:textId="77777777" w:rsidR="005F1EC1" w:rsidRDefault="005F1EC1" w:rsidP="00CF642C">
            <w:pPr>
              <w:pStyle w:val="SubHeadings"/>
            </w:pPr>
          </w:p>
        </w:tc>
        <w:tc>
          <w:tcPr>
            <w:tcW w:w="3597" w:type="dxa"/>
          </w:tcPr>
          <w:p w14:paraId="4140CADB" w14:textId="77777777" w:rsidR="005F1EC1" w:rsidRDefault="005F1EC1" w:rsidP="00CF642C">
            <w:pPr>
              <w:pStyle w:val="FFABody"/>
            </w:pPr>
            <w:r>
              <w:rPr>
                <w:color w:val="FF0000"/>
              </w:rPr>
              <w:t>Answers will vary.</w:t>
            </w:r>
          </w:p>
          <w:p w14:paraId="6DB30EAB" w14:textId="77777777" w:rsidR="005F1EC1" w:rsidRDefault="005F1EC1" w:rsidP="00CF642C">
            <w:pPr>
              <w:pStyle w:val="SubHeadings"/>
            </w:pPr>
          </w:p>
        </w:tc>
      </w:tr>
      <w:tr w:rsidR="005F1EC1" w14:paraId="21D73660" w14:textId="77777777" w:rsidTr="00CF642C">
        <w:tc>
          <w:tcPr>
            <w:tcW w:w="3596" w:type="dxa"/>
          </w:tcPr>
          <w:p w14:paraId="7815682C" w14:textId="77777777" w:rsidR="005F1EC1" w:rsidRDefault="005F1EC1" w:rsidP="00CF642C">
            <w:pPr>
              <w:pStyle w:val="FFABody"/>
            </w:pPr>
            <w:r>
              <w:rPr>
                <w:color w:val="FF0000"/>
              </w:rPr>
              <w:t>Answers will vary.</w:t>
            </w:r>
          </w:p>
          <w:p w14:paraId="684A61E8" w14:textId="77777777" w:rsidR="005F1EC1" w:rsidRDefault="005F1EC1" w:rsidP="00CF642C">
            <w:pPr>
              <w:pStyle w:val="FFABody"/>
            </w:pPr>
          </w:p>
          <w:p w14:paraId="089B004A" w14:textId="77777777" w:rsidR="005F1EC1" w:rsidRPr="00710C38" w:rsidRDefault="005F1EC1" w:rsidP="00CF642C">
            <w:pPr>
              <w:pStyle w:val="FFABody"/>
            </w:pPr>
          </w:p>
        </w:tc>
        <w:tc>
          <w:tcPr>
            <w:tcW w:w="3597" w:type="dxa"/>
          </w:tcPr>
          <w:p w14:paraId="3D66C5CA" w14:textId="77777777" w:rsidR="005F1EC1" w:rsidRDefault="005F1EC1" w:rsidP="00CF642C">
            <w:pPr>
              <w:pStyle w:val="FFABody"/>
            </w:pPr>
            <w:r>
              <w:rPr>
                <w:color w:val="FF0000"/>
              </w:rPr>
              <w:t>Answers will vary.</w:t>
            </w:r>
          </w:p>
          <w:p w14:paraId="2ABEA4FC" w14:textId="77777777" w:rsidR="005F1EC1" w:rsidRDefault="005F1EC1" w:rsidP="00CF642C">
            <w:pPr>
              <w:pStyle w:val="SubHeadings"/>
            </w:pPr>
          </w:p>
        </w:tc>
        <w:tc>
          <w:tcPr>
            <w:tcW w:w="3597" w:type="dxa"/>
          </w:tcPr>
          <w:p w14:paraId="6ECC1FC6" w14:textId="77777777" w:rsidR="005F1EC1" w:rsidRDefault="005F1EC1" w:rsidP="00CF642C">
            <w:pPr>
              <w:pStyle w:val="FFABody"/>
            </w:pPr>
            <w:r>
              <w:rPr>
                <w:color w:val="FF0000"/>
              </w:rPr>
              <w:t>Answers will vary.</w:t>
            </w:r>
          </w:p>
          <w:p w14:paraId="27EBF308" w14:textId="77777777" w:rsidR="005F1EC1" w:rsidRDefault="005F1EC1" w:rsidP="00CF642C">
            <w:pPr>
              <w:pStyle w:val="SubHeadings"/>
            </w:pPr>
          </w:p>
        </w:tc>
      </w:tr>
      <w:tr w:rsidR="005F1EC1" w14:paraId="31D38A94" w14:textId="77777777" w:rsidTr="00CF642C">
        <w:tc>
          <w:tcPr>
            <w:tcW w:w="3596" w:type="dxa"/>
          </w:tcPr>
          <w:p w14:paraId="584DCAC1" w14:textId="77777777" w:rsidR="005F1EC1" w:rsidRDefault="005F1EC1" w:rsidP="00CF642C">
            <w:pPr>
              <w:pStyle w:val="FFABody"/>
            </w:pPr>
            <w:r>
              <w:rPr>
                <w:color w:val="FF0000"/>
              </w:rPr>
              <w:t>Answers will vary.</w:t>
            </w:r>
          </w:p>
          <w:p w14:paraId="3B682BB3" w14:textId="77777777" w:rsidR="005F1EC1" w:rsidRDefault="005F1EC1" w:rsidP="00CF642C">
            <w:pPr>
              <w:pStyle w:val="FFABody"/>
            </w:pPr>
          </w:p>
          <w:p w14:paraId="266146D9" w14:textId="77777777" w:rsidR="005F1EC1" w:rsidRPr="00710C38" w:rsidRDefault="005F1EC1" w:rsidP="00CF642C">
            <w:pPr>
              <w:pStyle w:val="FFABody"/>
            </w:pPr>
          </w:p>
        </w:tc>
        <w:tc>
          <w:tcPr>
            <w:tcW w:w="3597" w:type="dxa"/>
          </w:tcPr>
          <w:p w14:paraId="7CE7BDFB" w14:textId="77777777" w:rsidR="005F1EC1" w:rsidRDefault="005F1EC1" w:rsidP="00CF642C">
            <w:pPr>
              <w:pStyle w:val="FFABody"/>
            </w:pPr>
            <w:r>
              <w:rPr>
                <w:color w:val="FF0000"/>
              </w:rPr>
              <w:t>Answers will vary.</w:t>
            </w:r>
          </w:p>
          <w:p w14:paraId="61704D81" w14:textId="77777777" w:rsidR="005F1EC1" w:rsidRDefault="005F1EC1" w:rsidP="00CF642C">
            <w:pPr>
              <w:pStyle w:val="SubHeadings"/>
            </w:pPr>
          </w:p>
        </w:tc>
        <w:tc>
          <w:tcPr>
            <w:tcW w:w="3597" w:type="dxa"/>
          </w:tcPr>
          <w:p w14:paraId="2C5A2981" w14:textId="77777777" w:rsidR="005F1EC1" w:rsidRDefault="005F1EC1" w:rsidP="00CF642C">
            <w:pPr>
              <w:pStyle w:val="FFABody"/>
            </w:pPr>
            <w:r>
              <w:rPr>
                <w:color w:val="FF0000"/>
              </w:rPr>
              <w:t>Answers will vary.</w:t>
            </w:r>
          </w:p>
          <w:p w14:paraId="19F6F2F6" w14:textId="77777777" w:rsidR="005F1EC1" w:rsidRDefault="005F1EC1" w:rsidP="00CF642C">
            <w:pPr>
              <w:pStyle w:val="SubHeadings"/>
            </w:pPr>
          </w:p>
        </w:tc>
      </w:tr>
      <w:tr w:rsidR="005F1EC1" w14:paraId="1A3F768D" w14:textId="77777777" w:rsidTr="00CF642C">
        <w:tc>
          <w:tcPr>
            <w:tcW w:w="3596" w:type="dxa"/>
          </w:tcPr>
          <w:p w14:paraId="1B7826FC" w14:textId="77777777" w:rsidR="005F1EC1" w:rsidRDefault="005F1EC1" w:rsidP="00CF642C">
            <w:pPr>
              <w:pStyle w:val="FFABody"/>
            </w:pPr>
            <w:r>
              <w:rPr>
                <w:color w:val="FF0000"/>
              </w:rPr>
              <w:t>Answers will vary.</w:t>
            </w:r>
          </w:p>
          <w:p w14:paraId="6B7C5581" w14:textId="77777777" w:rsidR="005F1EC1" w:rsidRDefault="005F1EC1" w:rsidP="00CF642C">
            <w:pPr>
              <w:pStyle w:val="FFABody"/>
            </w:pPr>
          </w:p>
          <w:p w14:paraId="1BE92C67" w14:textId="77777777" w:rsidR="005F1EC1" w:rsidRPr="00710C38" w:rsidRDefault="005F1EC1" w:rsidP="00CF642C">
            <w:pPr>
              <w:pStyle w:val="FFABody"/>
            </w:pPr>
          </w:p>
        </w:tc>
        <w:tc>
          <w:tcPr>
            <w:tcW w:w="3597" w:type="dxa"/>
          </w:tcPr>
          <w:p w14:paraId="5B592CAE" w14:textId="77777777" w:rsidR="005F1EC1" w:rsidRDefault="005F1EC1" w:rsidP="00CF642C">
            <w:pPr>
              <w:pStyle w:val="FFABody"/>
            </w:pPr>
            <w:r>
              <w:rPr>
                <w:color w:val="FF0000"/>
              </w:rPr>
              <w:t>Answers will vary.</w:t>
            </w:r>
          </w:p>
          <w:p w14:paraId="0713F112" w14:textId="77777777" w:rsidR="005F1EC1" w:rsidRDefault="005F1EC1" w:rsidP="00CF642C">
            <w:pPr>
              <w:pStyle w:val="SubHeadings"/>
            </w:pPr>
          </w:p>
        </w:tc>
        <w:tc>
          <w:tcPr>
            <w:tcW w:w="3597" w:type="dxa"/>
          </w:tcPr>
          <w:p w14:paraId="2313FB8F" w14:textId="77777777" w:rsidR="005F1EC1" w:rsidRDefault="005F1EC1" w:rsidP="00CF642C">
            <w:pPr>
              <w:pStyle w:val="FFABody"/>
            </w:pPr>
            <w:r>
              <w:rPr>
                <w:color w:val="FF0000"/>
              </w:rPr>
              <w:t>Answers will vary.</w:t>
            </w:r>
          </w:p>
          <w:p w14:paraId="50A66362" w14:textId="77777777" w:rsidR="005F1EC1" w:rsidRDefault="005F1EC1" w:rsidP="00CF642C">
            <w:pPr>
              <w:pStyle w:val="SubHeadings"/>
            </w:pPr>
          </w:p>
        </w:tc>
      </w:tr>
      <w:tr w:rsidR="005F1EC1" w14:paraId="49F0F59B" w14:textId="77777777" w:rsidTr="00CF642C">
        <w:tc>
          <w:tcPr>
            <w:tcW w:w="3596" w:type="dxa"/>
          </w:tcPr>
          <w:p w14:paraId="0FB3D1CC" w14:textId="77777777" w:rsidR="005F1EC1" w:rsidRDefault="005F1EC1" w:rsidP="00CF642C">
            <w:pPr>
              <w:pStyle w:val="FFABody"/>
            </w:pPr>
            <w:r>
              <w:rPr>
                <w:color w:val="FF0000"/>
              </w:rPr>
              <w:t>Answers will vary.</w:t>
            </w:r>
          </w:p>
          <w:p w14:paraId="00843908" w14:textId="77777777" w:rsidR="005F1EC1" w:rsidRDefault="005F1EC1" w:rsidP="00CF642C">
            <w:pPr>
              <w:pStyle w:val="FFABody"/>
            </w:pPr>
          </w:p>
          <w:p w14:paraId="6B8CAB0A" w14:textId="77777777" w:rsidR="005F1EC1" w:rsidRPr="00710C38" w:rsidRDefault="005F1EC1" w:rsidP="00CF642C">
            <w:pPr>
              <w:pStyle w:val="FFABody"/>
            </w:pPr>
          </w:p>
        </w:tc>
        <w:tc>
          <w:tcPr>
            <w:tcW w:w="3597" w:type="dxa"/>
          </w:tcPr>
          <w:p w14:paraId="0E8A9540" w14:textId="77777777" w:rsidR="005F1EC1" w:rsidRDefault="005F1EC1" w:rsidP="00CF642C">
            <w:pPr>
              <w:pStyle w:val="FFABody"/>
            </w:pPr>
            <w:r>
              <w:rPr>
                <w:color w:val="FF0000"/>
              </w:rPr>
              <w:t>Answers will vary.</w:t>
            </w:r>
          </w:p>
          <w:p w14:paraId="758C6594" w14:textId="77777777" w:rsidR="005F1EC1" w:rsidRDefault="005F1EC1" w:rsidP="00CF642C">
            <w:pPr>
              <w:pStyle w:val="SubHeadings"/>
            </w:pPr>
          </w:p>
        </w:tc>
        <w:tc>
          <w:tcPr>
            <w:tcW w:w="3597" w:type="dxa"/>
          </w:tcPr>
          <w:p w14:paraId="2621DAD9" w14:textId="77777777" w:rsidR="005F1EC1" w:rsidRDefault="005F1EC1" w:rsidP="00CF642C">
            <w:pPr>
              <w:pStyle w:val="FFABody"/>
            </w:pPr>
            <w:r>
              <w:rPr>
                <w:color w:val="FF0000"/>
              </w:rPr>
              <w:t>Answers will vary.</w:t>
            </w:r>
          </w:p>
          <w:p w14:paraId="7BD588E0" w14:textId="77777777" w:rsidR="005F1EC1" w:rsidRDefault="005F1EC1" w:rsidP="00CF642C">
            <w:pPr>
              <w:pStyle w:val="SubHeadings"/>
            </w:pPr>
          </w:p>
        </w:tc>
      </w:tr>
      <w:tr w:rsidR="005F1EC1" w14:paraId="6ACACAF4" w14:textId="77777777" w:rsidTr="00CF642C">
        <w:tc>
          <w:tcPr>
            <w:tcW w:w="3596" w:type="dxa"/>
          </w:tcPr>
          <w:p w14:paraId="3C0B1B71" w14:textId="77777777" w:rsidR="005F1EC1" w:rsidRDefault="005F1EC1" w:rsidP="00CF642C">
            <w:pPr>
              <w:pStyle w:val="FFABody"/>
            </w:pPr>
            <w:r>
              <w:rPr>
                <w:color w:val="FF0000"/>
              </w:rPr>
              <w:t>Answers will vary.</w:t>
            </w:r>
          </w:p>
          <w:p w14:paraId="1128999E" w14:textId="77777777" w:rsidR="005F1EC1" w:rsidRDefault="005F1EC1" w:rsidP="00CF642C">
            <w:pPr>
              <w:pStyle w:val="FFABody"/>
            </w:pPr>
          </w:p>
          <w:p w14:paraId="5D99F486" w14:textId="77777777" w:rsidR="005F1EC1" w:rsidRPr="00710C38" w:rsidRDefault="005F1EC1" w:rsidP="00CF642C">
            <w:pPr>
              <w:pStyle w:val="FFABody"/>
            </w:pPr>
          </w:p>
        </w:tc>
        <w:tc>
          <w:tcPr>
            <w:tcW w:w="3597" w:type="dxa"/>
          </w:tcPr>
          <w:p w14:paraId="7646A65F" w14:textId="77777777" w:rsidR="005F1EC1" w:rsidRDefault="005F1EC1" w:rsidP="00CF642C">
            <w:pPr>
              <w:pStyle w:val="FFABody"/>
            </w:pPr>
            <w:r>
              <w:rPr>
                <w:color w:val="FF0000"/>
              </w:rPr>
              <w:t>Answers will vary.</w:t>
            </w:r>
          </w:p>
          <w:p w14:paraId="0F6987B8" w14:textId="77777777" w:rsidR="005F1EC1" w:rsidRDefault="005F1EC1" w:rsidP="00CF642C">
            <w:pPr>
              <w:pStyle w:val="SubHeadings"/>
            </w:pPr>
          </w:p>
        </w:tc>
        <w:tc>
          <w:tcPr>
            <w:tcW w:w="3597" w:type="dxa"/>
          </w:tcPr>
          <w:p w14:paraId="5E886566" w14:textId="77777777" w:rsidR="005F1EC1" w:rsidRDefault="005F1EC1" w:rsidP="00CF642C">
            <w:pPr>
              <w:pStyle w:val="FFABody"/>
            </w:pPr>
            <w:r>
              <w:rPr>
                <w:color w:val="FF0000"/>
              </w:rPr>
              <w:t>Answers will vary.</w:t>
            </w:r>
          </w:p>
          <w:p w14:paraId="31A6E5CE" w14:textId="77777777" w:rsidR="005F1EC1" w:rsidRDefault="005F1EC1" w:rsidP="00CF642C">
            <w:pPr>
              <w:pStyle w:val="SubHeadings"/>
            </w:pPr>
          </w:p>
        </w:tc>
      </w:tr>
      <w:tr w:rsidR="005F1EC1" w14:paraId="3345F45C" w14:textId="77777777" w:rsidTr="00CF642C">
        <w:tc>
          <w:tcPr>
            <w:tcW w:w="3596" w:type="dxa"/>
          </w:tcPr>
          <w:p w14:paraId="00D8D88C" w14:textId="77777777" w:rsidR="005F1EC1" w:rsidRDefault="005F1EC1" w:rsidP="00CF642C">
            <w:pPr>
              <w:pStyle w:val="FFABody"/>
            </w:pPr>
            <w:r>
              <w:rPr>
                <w:color w:val="FF0000"/>
              </w:rPr>
              <w:t>Answers will vary.</w:t>
            </w:r>
          </w:p>
          <w:p w14:paraId="19F82789" w14:textId="77777777" w:rsidR="005F1EC1" w:rsidRDefault="005F1EC1" w:rsidP="00CF642C">
            <w:pPr>
              <w:pStyle w:val="FFABody"/>
            </w:pPr>
          </w:p>
          <w:p w14:paraId="601180D8" w14:textId="77777777" w:rsidR="005F1EC1" w:rsidRPr="00710C38" w:rsidRDefault="005F1EC1" w:rsidP="00CF642C">
            <w:pPr>
              <w:pStyle w:val="FFABody"/>
            </w:pPr>
          </w:p>
        </w:tc>
        <w:tc>
          <w:tcPr>
            <w:tcW w:w="3597" w:type="dxa"/>
          </w:tcPr>
          <w:p w14:paraId="1A88CE27" w14:textId="77777777" w:rsidR="005F1EC1" w:rsidRDefault="005F1EC1" w:rsidP="00CF642C">
            <w:pPr>
              <w:pStyle w:val="FFABody"/>
            </w:pPr>
            <w:r>
              <w:rPr>
                <w:color w:val="FF0000"/>
              </w:rPr>
              <w:t>Answers will vary.</w:t>
            </w:r>
          </w:p>
          <w:p w14:paraId="0D596AB7" w14:textId="77777777" w:rsidR="005F1EC1" w:rsidRDefault="005F1EC1" w:rsidP="00CF642C">
            <w:pPr>
              <w:pStyle w:val="SubHeadings"/>
            </w:pPr>
          </w:p>
        </w:tc>
        <w:tc>
          <w:tcPr>
            <w:tcW w:w="3597" w:type="dxa"/>
          </w:tcPr>
          <w:p w14:paraId="3A5F98F7" w14:textId="77777777" w:rsidR="005F1EC1" w:rsidRDefault="005F1EC1" w:rsidP="00CF642C">
            <w:pPr>
              <w:pStyle w:val="FFABody"/>
            </w:pPr>
            <w:r>
              <w:rPr>
                <w:color w:val="FF0000"/>
              </w:rPr>
              <w:t>Answers will vary.</w:t>
            </w:r>
          </w:p>
          <w:p w14:paraId="007C1533" w14:textId="77777777" w:rsidR="005F1EC1" w:rsidRDefault="005F1EC1" w:rsidP="00CF642C">
            <w:pPr>
              <w:pStyle w:val="SubHeadings"/>
            </w:pPr>
          </w:p>
        </w:tc>
      </w:tr>
      <w:tr w:rsidR="005F1EC1" w14:paraId="5137FB04" w14:textId="77777777" w:rsidTr="00CF642C">
        <w:tc>
          <w:tcPr>
            <w:tcW w:w="3596" w:type="dxa"/>
          </w:tcPr>
          <w:p w14:paraId="1DBC350F" w14:textId="77777777" w:rsidR="005F1EC1" w:rsidRDefault="005F1EC1" w:rsidP="00CF642C">
            <w:pPr>
              <w:pStyle w:val="FFABody"/>
            </w:pPr>
            <w:r>
              <w:rPr>
                <w:color w:val="FF0000"/>
              </w:rPr>
              <w:t>Answers will vary.</w:t>
            </w:r>
          </w:p>
          <w:p w14:paraId="584C31F0" w14:textId="77777777" w:rsidR="005F1EC1" w:rsidRDefault="005F1EC1" w:rsidP="00CF642C">
            <w:pPr>
              <w:pStyle w:val="FFABody"/>
            </w:pPr>
          </w:p>
          <w:p w14:paraId="7E24B031" w14:textId="77777777" w:rsidR="005F1EC1" w:rsidRPr="00710C38" w:rsidRDefault="005F1EC1" w:rsidP="00CF642C">
            <w:pPr>
              <w:pStyle w:val="FFABody"/>
            </w:pPr>
          </w:p>
        </w:tc>
        <w:tc>
          <w:tcPr>
            <w:tcW w:w="3597" w:type="dxa"/>
          </w:tcPr>
          <w:p w14:paraId="608854D0" w14:textId="77777777" w:rsidR="005F1EC1" w:rsidRDefault="005F1EC1" w:rsidP="00CF642C">
            <w:pPr>
              <w:pStyle w:val="FFABody"/>
            </w:pPr>
            <w:r>
              <w:rPr>
                <w:color w:val="FF0000"/>
              </w:rPr>
              <w:t>Answers will vary.</w:t>
            </w:r>
          </w:p>
          <w:p w14:paraId="692AAA11" w14:textId="77777777" w:rsidR="005F1EC1" w:rsidRDefault="005F1EC1" w:rsidP="00CF642C">
            <w:pPr>
              <w:pStyle w:val="SubHeadings"/>
            </w:pPr>
          </w:p>
        </w:tc>
        <w:tc>
          <w:tcPr>
            <w:tcW w:w="3597" w:type="dxa"/>
          </w:tcPr>
          <w:p w14:paraId="24CB4DB5" w14:textId="77777777" w:rsidR="005F1EC1" w:rsidRDefault="005F1EC1" w:rsidP="00CF642C">
            <w:pPr>
              <w:pStyle w:val="FFABody"/>
            </w:pPr>
            <w:r>
              <w:rPr>
                <w:color w:val="FF0000"/>
              </w:rPr>
              <w:t>Answers will vary.</w:t>
            </w:r>
          </w:p>
          <w:p w14:paraId="2670D213" w14:textId="77777777" w:rsidR="005F1EC1" w:rsidRDefault="005F1EC1" w:rsidP="00CF642C">
            <w:pPr>
              <w:pStyle w:val="SubHeadings"/>
            </w:pPr>
          </w:p>
        </w:tc>
      </w:tr>
      <w:tr w:rsidR="005F1EC1" w14:paraId="0002E862" w14:textId="77777777" w:rsidTr="00CF642C">
        <w:tc>
          <w:tcPr>
            <w:tcW w:w="3596" w:type="dxa"/>
          </w:tcPr>
          <w:p w14:paraId="6BA5B9AB" w14:textId="77777777" w:rsidR="005F1EC1" w:rsidRDefault="005F1EC1" w:rsidP="00CF642C">
            <w:pPr>
              <w:pStyle w:val="FFABody"/>
            </w:pPr>
            <w:r>
              <w:rPr>
                <w:color w:val="FF0000"/>
              </w:rPr>
              <w:t>Answers will vary.</w:t>
            </w:r>
          </w:p>
          <w:p w14:paraId="4FD0C091" w14:textId="77777777" w:rsidR="005F1EC1" w:rsidRDefault="005F1EC1" w:rsidP="00CF642C">
            <w:pPr>
              <w:pStyle w:val="FFABody"/>
            </w:pPr>
          </w:p>
          <w:p w14:paraId="167866CD" w14:textId="77777777" w:rsidR="005F1EC1" w:rsidRPr="00710C38" w:rsidRDefault="005F1EC1" w:rsidP="00CF642C">
            <w:pPr>
              <w:pStyle w:val="FFABody"/>
            </w:pPr>
          </w:p>
        </w:tc>
        <w:tc>
          <w:tcPr>
            <w:tcW w:w="3597" w:type="dxa"/>
          </w:tcPr>
          <w:p w14:paraId="240C7E12" w14:textId="77777777" w:rsidR="005F1EC1" w:rsidRDefault="005F1EC1" w:rsidP="00CF642C">
            <w:pPr>
              <w:pStyle w:val="FFABody"/>
            </w:pPr>
            <w:r>
              <w:rPr>
                <w:color w:val="FF0000"/>
              </w:rPr>
              <w:t>Answers will vary.</w:t>
            </w:r>
          </w:p>
          <w:p w14:paraId="0E4D49D7" w14:textId="77777777" w:rsidR="005F1EC1" w:rsidRDefault="005F1EC1" w:rsidP="00CF642C">
            <w:pPr>
              <w:pStyle w:val="SubHeadings"/>
            </w:pPr>
          </w:p>
        </w:tc>
        <w:tc>
          <w:tcPr>
            <w:tcW w:w="3597" w:type="dxa"/>
          </w:tcPr>
          <w:p w14:paraId="461673A7" w14:textId="77777777" w:rsidR="005F1EC1" w:rsidRDefault="005F1EC1" w:rsidP="00CF642C">
            <w:pPr>
              <w:pStyle w:val="FFABody"/>
            </w:pPr>
            <w:r>
              <w:rPr>
                <w:color w:val="FF0000"/>
              </w:rPr>
              <w:t>Answers will vary.</w:t>
            </w:r>
          </w:p>
          <w:p w14:paraId="665FB07F" w14:textId="77777777" w:rsidR="005F1EC1" w:rsidRDefault="005F1EC1" w:rsidP="00CF642C">
            <w:pPr>
              <w:pStyle w:val="SubHeadings"/>
            </w:pPr>
          </w:p>
        </w:tc>
      </w:tr>
      <w:tr w:rsidR="005F1EC1" w:rsidRPr="00D02A2D" w14:paraId="01520DE3" w14:textId="77777777" w:rsidTr="00CF642C">
        <w:tc>
          <w:tcPr>
            <w:tcW w:w="3596" w:type="dxa"/>
          </w:tcPr>
          <w:p w14:paraId="0A99AED4" w14:textId="77777777" w:rsidR="005F1EC1" w:rsidRDefault="005F1EC1" w:rsidP="00CF642C">
            <w:pPr>
              <w:pStyle w:val="FFABody"/>
            </w:pPr>
            <w:r>
              <w:rPr>
                <w:color w:val="FF0000"/>
              </w:rPr>
              <w:t>Answers will vary.</w:t>
            </w:r>
          </w:p>
          <w:p w14:paraId="44D4A979" w14:textId="77777777" w:rsidR="005F1EC1" w:rsidRDefault="005F1EC1" w:rsidP="00CF642C">
            <w:pPr>
              <w:pStyle w:val="FFABody"/>
            </w:pPr>
          </w:p>
          <w:p w14:paraId="2D765FF2" w14:textId="77777777" w:rsidR="005F1EC1" w:rsidRPr="00D02A2D" w:rsidRDefault="005F1EC1" w:rsidP="00CF642C">
            <w:pPr>
              <w:pStyle w:val="FFABody"/>
            </w:pPr>
          </w:p>
        </w:tc>
        <w:tc>
          <w:tcPr>
            <w:tcW w:w="3597" w:type="dxa"/>
          </w:tcPr>
          <w:p w14:paraId="314B913F" w14:textId="77777777" w:rsidR="005F1EC1" w:rsidRDefault="005F1EC1" w:rsidP="00CF642C">
            <w:pPr>
              <w:pStyle w:val="FFABody"/>
            </w:pPr>
            <w:r>
              <w:rPr>
                <w:color w:val="FF0000"/>
              </w:rPr>
              <w:t>Answers will vary.</w:t>
            </w:r>
          </w:p>
          <w:p w14:paraId="3B0FD88E" w14:textId="77777777" w:rsidR="005F1EC1" w:rsidRPr="00D02A2D" w:rsidRDefault="005F1EC1" w:rsidP="00CF642C">
            <w:pPr>
              <w:pStyle w:val="SubHeadings"/>
              <w:rPr>
                <w:rFonts w:ascii="Montserrat" w:hAnsi="Montserrat"/>
                <w:color w:val="auto"/>
              </w:rPr>
            </w:pPr>
          </w:p>
        </w:tc>
        <w:tc>
          <w:tcPr>
            <w:tcW w:w="3597" w:type="dxa"/>
          </w:tcPr>
          <w:p w14:paraId="69F3A20A" w14:textId="77777777" w:rsidR="005F1EC1" w:rsidRDefault="005F1EC1" w:rsidP="00CF642C">
            <w:pPr>
              <w:pStyle w:val="FFABody"/>
            </w:pPr>
            <w:r>
              <w:rPr>
                <w:color w:val="FF0000"/>
              </w:rPr>
              <w:t>Answers will vary.</w:t>
            </w:r>
          </w:p>
          <w:p w14:paraId="429C4D66" w14:textId="77777777" w:rsidR="005F1EC1" w:rsidRPr="00D02A2D" w:rsidRDefault="005F1EC1" w:rsidP="00CF642C">
            <w:pPr>
              <w:pStyle w:val="SubHeadings"/>
              <w:rPr>
                <w:rFonts w:ascii="Montserrat" w:hAnsi="Montserrat"/>
                <w:color w:val="auto"/>
              </w:rPr>
            </w:pPr>
          </w:p>
        </w:tc>
      </w:tr>
      <w:tr w:rsidR="005F1EC1" w14:paraId="7116BEF0" w14:textId="77777777" w:rsidTr="00CF642C">
        <w:tc>
          <w:tcPr>
            <w:tcW w:w="3596" w:type="dxa"/>
          </w:tcPr>
          <w:p w14:paraId="43EB6A0C" w14:textId="77777777" w:rsidR="005F1EC1" w:rsidRDefault="005F1EC1" w:rsidP="00CF642C">
            <w:pPr>
              <w:pStyle w:val="FFABody"/>
            </w:pPr>
            <w:r>
              <w:rPr>
                <w:color w:val="FF0000"/>
              </w:rPr>
              <w:t>Answers will vary.</w:t>
            </w:r>
          </w:p>
          <w:p w14:paraId="39502B1F" w14:textId="77777777" w:rsidR="005F1EC1" w:rsidRDefault="005F1EC1" w:rsidP="00CF642C">
            <w:pPr>
              <w:pStyle w:val="FFABody"/>
            </w:pPr>
          </w:p>
          <w:p w14:paraId="5393249E" w14:textId="77777777" w:rsidR="005F1EC1" w:rsidRPr="00710C38" w:rsidRDefault="005F1EC1" w:rsidP="00CF642C">
            <w:pPr>
              <w:pStyle w:val="FFABody"/>
            </w:pPr>
          </w:p>
        </w:tc>
        <w:tc>
          <w:tcPr>
            <w:tcW w:w="3597" w:type="dxa"/>
          </w:tcPr>
          <w:p w14:paraId="4EF0B1DD" w14:textId="77777777" w:rsidR="005F1EC1" w:rsidRDefault="005F1EC1" w:rsidP="00CF642C">
            <w:pPr>
              <w:pStyle w:val="FFABody"/>
            </w:pPr>
            <w:r>
              <w:rPr>
                <w:color w:val="FF0000"/>
              </w:rPr>
              <w:t>Answers will vary.</w:t>
            </w:r>
          </w:p>
          <w:p w14:paraId="02E45DC8" w14:textId="77777777" w:rsidR="005F1EC1" w:rsidRPr="00CF3F2C" w:rsidRDefault="005F1EC1" w:rsidP="00CF642C">
            <w:pPr>
              <w:pStyle w:val="FFABody"/>
            </w:pPr>
          </w:p>
        </w:tc>
        <w:tc>
          <w:tcPr>
            <w:tcW w:w="3597" w:type="dxa"/>
          </w:tcPr>
          <w:p w14:paraId="0DEE63C1" w14:textId="77777777" w:rsidR="005F1EC1" w:rsidRDefault="005F1EC1" w:rsidP="00CF642C">
            <w:pPr>
              <w:pStyle w:val="FFABody"/>
            </w:pPr>
            <w:r>
              <w:rPr>
                <w:color w:val="FF0000"/>
              </w:rPr>
              <w:t>Answers will vary.</w:t>
            </w:r>
          </w:p>
          <w:p w14:paraId="0D758908" w14:textId="77777777" w:rsidR="005F1EC1" w:rsidRDefault="005F1EC1" w:rsidP="00CF642C">
            <w:pPr>
              <w:pStyle w:val="SubHeadings"/>
            </w:pPr>
          </w:p>
        </w:tc>
      </w:tr>
    </w:tbl>
    <w:p w14:paraId="10A7DE86" w14:textId="77777777" w:rsidR="005F1EC1" w:rsidRPr="00CF3F2C" w:rsidRDefault="005F1EC1" w:rsidP="005F5A63">
      <w:pPr>
        <w:pStyle w:val="SubHeadings"/>
        <w:numPr>
          <w:ilvl w:val="0"/>
          <w:numId w:val="29"/>
        </w:numPr>
        <w:rPr>
          <w:rFonts w:ascii="Montserrat" w:hAnsi="Montserrat"/>
          <w:sz w:val="18"/>
          <w:szCs w:val="18"/>
        </w:rPr>
      </w:pPr>
      <w:r w:rsidRPr="00D02A2D">
        <w:rPr>
          <w:rFonts w:ascii="Montserrat" w:hAnsi="Montserrat"/>
          <w:color w:val="auto"/>
          <w:sz w:val="18"/>
          <w:szCs w:val="18"/>
        </w:rPr>
        <w:t>What career surprised you the most</w:t>
      </w:r>
      <w:r>
        <w:rPr>
          <w:rFonts w:ascii="Montserrat" w:hAnsi="Montserrat"/>
          <w:color w:val="auto"/>
          <w:sz w:val="18"/>
          <w:szCs w:val="18"/>
        </w:rPr>
        <w:t xml:space="preserve"> and why? </w:t>
      </w:r>
    </w:p>
    <w:p w14:paraId="13106C5C" w14:textId="77777777" w:rsidR="005F1EC1" w:rsidRDefault="005F1EC1" w:rsidP="005F5A63">
      <w:pPr>
        <w:pStyle w:val="FFABody"/>
        <w:ind w:left="720"/>
      </w:pPr>
      <w:r>
        <w:rPr>
          <w:color w:val="FF0000"/>
        </w:rPr>
        <w:t>Answers will vary.</w:t>
      </w:r>
    </w:p>
    <w:p w14:paraId="7819C94E" w14:textId="77777777" w:rsidR="005F1EC1" w:rsidRPr="00BE518B" w:rsidRDefault="005F1EC1" w:rsidP="005F5A63">
      <w:pPr>
        <w:pStyle w:val="SubHeadings"/>
        <w:numPr>
          <w:ilvl w:val="0"/>
          <w:numId w:val="29"/>
        </w:numPr>
        <w:rPr>
          <w:rFonts w:ascii="Montserrat" w:hAnsi="Montserrat"/>
          <w:sz w:val="18"/>
          <w:szCs w:val="18"/>
        </w:rPr>
      </w:pPr>
      <w:r w:rsidRPr="00BE518B">
        <w:rPr>
          <w:rFonts w:ascii="Montserrat" w:hAnsi="Montserrat"/>
          <w:sz w:val="18"/>
          <w:szCs w:val="18"/>
        </w:rPr>
        <w:br w:type="page"/>
      </w:r>
    </w:p>
    <w:p w14:paraId="104CA4E8"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675F1D96" w14:textId="56BA714C" w:rsidR="005F1EC1" w:rsidRDefault="005F1EC1" w:rsidP="005F5A63">
      <w:pPr>
        <w:pStyle w:val="LPSectionTitles"/>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Using the following websites, explore the various dairy cattle breeds who make up the “Dairy Dream Team.” Fill in the information below as you read about each of the seven breeds. </w:t>
      </w:r>
    </w:p>
    <w:p w14:paraId="46FF045E" w14:textId="77777777" w:rsidR="005F1EC1" w:rsidRDefault="005F1EC1" w:rsidP="005F5A63">
      <w:pPr>
        <w:pStyle w:val="FFABody"/>
      </w:pPr>
    </w:p>
    <w:p w14:paraId="4057742C" w14:textId="77777777" w:rsidR="005F1EC1" w:rsidRDefault="005F1EC1" w:rsidP="005F5A63">
      <w:pPr>
        <w:pStyle w:val="FFABody"/>
        <w:numPr>
          <w:ilvl w:val="0"/>
          <w:numId w:val="22"/>
        </w:numPr>
      </w:pPr>
      <w:r>
        <w:t xml:space="preserve">American Dairy: </w:t>
      </w:r>
      <w:hyperlink r:id="rId30" w:history="1">
        <w:r w:rsidRPr="00811957">
          <w:rPr>
            <w:rStyle w:val="Hyperlink"/>
          </w:rPr>
          <w:t>https://www.americandairy.com/dairy-farms/dairy-cows/</w:t>
        </w:r>
      </w:hyperlink>
      <w:r>
        <w:t xml:space="preserve"> </w:t>
      </w:r>
    </w:p>
    <w:p w14:paraId="761096A5" w14:textId="77777777" w:rsidR="005F1EC1" w:rsidRDefault="005F1EC1" w:rsidP="005F5A63">
      <w:pPr>
        <w:pStyle w:val="FFABody"/>
        <w:numPr>
          <w:ilvl w:val="0"/>
          <w:numId w:val="22"/>
        </w:numPr>
      </w:pPr>
      <w:r>
        <w:t xml:space="preserve">Midwest Dairy: </w:t>
      </w:r>
      <w:hyperlink r:id="rId31" w:history="1">
        <w:r w:rsidRPr="00811957">
          <w:rPr>
            <w:rStyle w:val="Hyperlink"/>
          </w:rPr>
          <w:t>https://www.midwestdairy.com/farm-life/dairy-cows/</w:t>
        </w:r>
      </w:hyperlink>
      <w:r>
        <w:t xml:space="preserve"> </w:t>
      </w:r>
    </w:p>
    <w:p w14:paraId="75702FE6" w14:textId="77777777" w:rsidR="005F1EC1" w:rsidRPr="002C1B95" w:rsidRDefault="005F1EC1" w:rsidP="005F5A63">
      <w:pPr>
        <w:pStyle w:val="FFABody"/>
        <w:numPr>
          <w:ilvl w:val="0"/>
          <w:numId w:val="22"/>
        </w:numPr>
        <w:rPr>
          <w:rStyle w:val="Strong"/>
          <w:b w:val="0"/>
          <w:bCs w:val="0"/>
        </w:rPr>
      </w:pPr>
      <w:r>
        <w:t xml:space="preserve">New England Dairy: </w:t>
      </w:r>
      <w:hyperlink r:id="rId32" w:history="1">
        <w:r w:rsidRPr="00811957">
          <w:rPr>
            <w:rStyle w:val="Hyperlink"/>
          </w:rPr>
          <w:t>https://www.newenglanddairy.com/meet-the-cows/</w:t>
        </w:r>
      </w:hyperlink>
    </w:p>
    <w:p w14:paraId="4F221747" w14:textId="77777777" w:rsidR="005F1EC1" w:rsidRPr="00797986" w:rsidRDefault="005F1EC1" w:rsidP="005F5A63">
      <w:pPr>
        <w:pStyle w:val="FFABody"/>
      </w:pPr>
    </w:p>
    <w:tbl>
      <w:tblPr>
        <w:tblStyle w:val="TableGrid"/>
        <w:tblW w:w="0" w:type="auto"/>
        <w:tblLook w:val="04A0" w:firstRow="1" w:lastRow="0" w:firstColumn="1" w:lastColumn="0" w:noHBand="0" w:noVBand="1"/>
      </w:tblPr>
      <w:tblGrid>
        <w:gridCol w:w="5485"/>
        <w:gridCol w:w="5305"/>
      </w:tblGrid>
      <w:tr w:rsidR="005F1EC1" w:rsidRPr="002904E0" w14:paraId="5FA62D52" w14:textId="77777777" w:rsidTr="00CF642C">
        <w:trPr>
          <w:trHeight w:val="432"/>
        </w:trPr>
        <w:tc>
          <w:tcPr>
            <w:tcW w:w="5485" w:type="dxa"/>
            <w:vAlign w:val="center"/>
          </w:tcPr>
          <w:p w14:paraId="69E3ED03" w14:textId="77777777" w:rsidR="005F1EC1" w:rsidRPr="00652B69" w:rsidRDefault="005F1EC1" w:rsidP="00CF642C">
            <w:pPr>
              <w:pStyle w:val="FFABody"/>
              <w:rPr>
                <w:color w:val="FF0000"/>
              </w:rPr>
            </w:pPr>
            <w:r>
              <w:rPr>
                <w:b/>
                <w:bCs/>
              </w:rPr>
              <w:t xml:space="preserve">Breed: </w:t>
            </w:r>
            <w:r>
              <w:rPr>
                <w:color w:val="FF0000"/>
              </w:rPr>
              <w:t xml:space="preserve">Holstein </w:t>
            </w:r>
          </w:p>
        </w:tc>
        <w:tc>
          <w:tcPr>
            <w:tcW w:w="5305" w:type="dxa"/>
            <w:vMerge w:val="restart"/>
          </w:tcPr>
          <w:p w14:paraId="68086D58" w14:textId="77777777" w:rsidR="005F1EC1" w:rsidRDefault="005F1EC1" w:rsidP="00CF642C">
            <w:pPr>
              <w:pStyle w:val="FFABody"/>
            </w:pPr>
          </w:p>
          <w:p w14:paraId="2657C055"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0F7A3DEC" w14:textId="77777777" w:rsidR="005F1EC1" w:rsidRPr="002904E0" w:rsidRDefault="005F1EC1" w:rsidP="00CF642C">
            <w:pPr>
              <w:pStyle w:val="FFABody"/>
              <w:rPr>
                <w:b/>
                <w:bCs/>
              </w:rPr>
            </w:pPr>
          </w:p>
        </w:tc>
      </w:tr>
      <w:tr w:rsidR="005F1EC1" w14:paraId="5D22ABC7" w14:textId="77777777" w:rsidTr="00CF642C">
        <w:trPr>
          <w:trHeight w:val="432"/>
        </w:trPr>
        <w:tc>
          <w:tcPr>
            <w:tcW w:w="5485" w:type="dxa"/>
            <w:vAlign w:val="center"/>
          </w:tcPr>
          <w:p w14:paraId="05259189" w14:textId="77777777" w:rsidR="005F1EC1" w:rsidRPr="004B007B" w:rsidRDefault="005F1EC1" w:rsidP="00CF642C">
            <w:pPr>
              <w:pStyle w:val="FFABody"/>
              <w:rPr>
                <w:b/>
                <w:bCs/>
                <w:color w:val="FF0000"/>
              </w:rPr>
            </w:pPr>
            <w:r>
              <w:rPr>
                <w:b/>
                <w:bCs/>
              </w:rPr>
              <w:t xml:space="preserve">Where are they from? </w:t>
            </w:r>
            <w:r w:rsidRPr="00433D59">
              <w:t xml:space="preserve"> </w:t>
            </w:r>
            <w:r>
              <w:rPr>
                <w:color w:val="FF0000"/>
              </w:rPr>
              <w:t xml:space="preserve">The Netherlands </w:t>
            </w:r>
          </w:p>
        </w:tc>
        <w:tc>
          <w:tcPr>
            <w:tcW w:w="5305" w:type="dxa"/>
            <w:vMerge/>
            <w:vAlign w:val="center"/>
          </w:tcPr>
          <w:p w14:paraId="0D4CFA15" w14:textId="77777777" w:rsidR="005F1EC1" w:rsidRDefault="005F1EC1" w:rsidP="00CF642C">
            <w:pPr>
              <w:pStyle w:val="FFABody"/>
            </w:pPr>
          </w:p>
        </w:tc>
      </w:tr>
      <w:tr w:rsidR="005F1EC1" w14:paraId="2BFD6F46" w14:textId="77777777" w:rsidTr="00CF642C">
        <w:trPr>
          <w:trHeight w:val="787"/>
        </w:trPr>
        <w:tc>
          <w:tcPr>
            <w:tcW w:w="5485" w:type="dxa"/>
            <w:vAlign w:val="center"/>
          </w:tcPr>
          <w:p w14:paraId="1624DB52" w14:textId="77777777" w:rsidR="005F1EC1" w:rsidRDefault="005F1EC1" w:rsidP="00CF642C">
            <w:pPr>
              <w:pStyle w:val="FFABody"/>
              <w:rPr>
                <w:b/>
                <w:bCs/>
              </w:rPr>
            </w:pPr>
          </w:p>
          <w:p w14:paraId="1EFE8D17" w14:textId="77777777" w:rsidR="005F1EC1" w:rsidRPr="001A7020" w:rsidRDefault="005F1EC1" w:rsidP="00CF642C">
            <w:pPr>
              <w:pStyle w:val="FFABody"/>
              <w:rPr>
                <w:color w:val="FF0000"/>
              </w:rPr>
            </w:pPr>
            <w:r>
              <w:rPr>
                <w:b/>
                <w:bCs/>
              </w:rPr>
              <w:t>Fun fact:</w:t>
            </w:r>
            <w:r w:rsidRPr="002904E0">
              <w:t xml:space="preserve"> </w:t>
            </w:r>
            <w:r>
              <w:rPr>
                <w:color w:val="FF0000"/>
              </w:rPr>
              <w:t xml:space="preserve">Their spots are like snowflakes, no two are the same. </w:t>
            </w:r>
          </w:p>
          <w:p w14:paraId="26777CF4" w14:textId="77777777" w:rsidR="005F1EC1" w:rsidRDefault="005F1EC1" w:rsidP="00CF642C">
            <w:pPr>
              <w:pStyle w:val="FFABody"/>
            </w:pPr>
          </w:p>
          <w:p w14:paraId="51016F10" w14:textId="77777777" w:rsidR="005F1EC1" w:rsidRPr="00433D59" w:rsidRDefault="005F1EC1" w:rsidP="00CF642C">
            <w:pPr>
              <w:pStyle w:val="FFABody"/>
              <w:rPr>
                <w:b/>
                <w:bCs/>
              </w:rPr>
            </w:pPr>
          </w:p>
        </w:tc>
        <w:tc>
          <w:tcPr>
            <w:tcW w:w="5305" w:type="dxa"/>
            <w:vMerge/>
            <w:vAlign w:val="center"/>
          </w:tcPr>
          <w:p w14:paraId="3F0E8B29" w14:textId="77777777" w:rsidR="005F1EC1" w:rsidRDefault="005F1EC1" w:rsidP="00CF642C">
            <w:pPr>
              <w:pStyle w:val="FFABody"/>
            </w:pPr>
          </w:p>
        </w:tc>
      </w:tr>
      <w:tr w:rsidR="005F1EC1" w14:paraId="31C71924" w14:textId="77777777" w:rsidTr="00CF642C">
        <w:trPr>
          <w:trHeight w:val="1138"/>
        </w:trPr>
        <w:tc>
          <w:tcPr>
            <w:tcW w:w="5485" w:type="dxa"/>
          </w:tcPr>
          <w:p w14:paraId="34A29FEE" w14:textId="74F3379B" w:rsidR="005F1EC1" w:rsidRPr="004B007B" w:rsidRDefault="005F1EC1" w:rsidP="00CF642C">
            <w:pPr>
              <w:pStyle w:val="FFABody"/>
              <w:rPr>
                <w:color w:val="FF0000"/>
              </w:rPr>
            </w:pPr>
            <w:r>
              <w:rPr>
                <w:b/>
                <w:bCs/>
              </w:rPr>
              <w:br/>
              <w:t xml:space="preserve">What are they primarily used for? </w:t>
            </w:r>
            <w:r>
              <w:t xml:space="preserve">(milk, ice cream, cheese, etc.) </w:t>
            </w:r>
            <w:r>
              <w:rPr>
                <w:color w:val="FF0000"/>
              </w:rPr>
              <w:t>Milk, yogurt, ice cream</w:t>
            </w:r>
          </w:p>
        </w:tc>
        <w:tc>
          <w:tcPr>
            <w:tcW w:w="5305" w:type="dxa"/>
            <w:vMerge/>
            <w:vAlign w:val="center"/>
          </w:tcPr>
          <w:p w14:paraId="5DDE3C95" w14:textId="77777777" w:rsidR="005F1EC1" w:rsidRDefault="005F1EC1" w:rsidP="00CF642C">
            <w:pPr>
              <w:pStyle w:val="FFABody"/>
            </w:pPr>
          </w:p>
        </w:tc>
      </w:tr>
      <w:tr w:rsidR="005F1EC1" w14:paraId="32EB31B8" w14:textId="77777777" w:rsidTr="00CF642C">
        <w:trPr>
          <w:trHeight w:val="1795"/>
        </w:trPr>
        <w:tc>
          <w:tcPr>
            <w:tcW w:w="10790" w:type="dxa"/>
            <w:gridSpan w:val="2"/>
          </w:tcPr>
          <w:p w14:paraId="3E1C3AF7" w14:textId="77777777" w:rsidR="005F1EC1" w:rsidRDefault="005F1EC1" w:rsidP="00CF642C">
            <w:pPr>
              <w:pStyle w:val="FFABody"/>
            </w:pPr>
            <w:r>
              <w:rPr>
                <w:b/>
                <w:bCs/>
              </w:rPr>
              <w:br/>
              <w:t>Characteristics:</w:t>
            </w:r>
            <w:r w:rsidRPr="002904E0">
              <w:t xml:space="preserve"> </w:t>
            </w:r>
          </w:p>
          <w:p w14:paraId="5C0EFB1B" w14:textId="77777777" w:rsidR="005F1EC1" w:rsidRDefault="005F1EC1" w:rsidP="00CF642C">
            <w:pPr>
              <w:pStyle w:val="FFABody"/>
            </w:pPr>
          </w:p>
          <w:p w14:paraId="45C431CB" w14:textId="77777777" w:rsidR="005F1EC1" w:rsidRDefault="005F1EC1" w:rsidP="00CF642C">
            <w:pPr>
              <w:pStyle w:val="FFABody"/>
              <w:numPr>
                <w:ilvl w:val="0"/>
                <w:numId w:val="22"/>
              </w:numPr>
            </w:pPr>
            <w:r>
              <w:rPr>
                <w:color w:val="FF0000"/>
              </w:rPr>
              <w:t>Most common dairy breed</w:t>
            </w:r>
            <w:r>
              <w:br/>
            </w:r>
          </w:p>
          <w:p w14:paraId="12B723AC" w14:textId="77777777" w:rsidR="005F1EC1" w:rsidRDefault="005F1EC1" w:rsidP="00CF642C">
            <w:pPr>
              <w:pStyle w:val="FFABody"/>
              <w:numPr>
                <w:ilvl w:val="0"/>
                <w:numId w:val="22"/>
              </w:numPr>
            </w:pPr>
            <w:r>
              <w:rPr>
                <w:color w:val="FF0000"/>
              </w:rPr>
              <w:t>Black and white markings</w:t>
            </w:r>
            <w:r>
              <w:br/>
              <w:t xml:space="preserve"> </w:t>
            </w:r>
          </w:p>
          <w:p w14:paraId="16E038AE" w14:textId="77777777" w:rsidR="005F1EC1" w:rsidRDefault="005F1EC1" w:rsidP="00CF642C">
            <w:pPr>
              <w:pStyle w:val="FFABody"/>
              <w:numPr>
                <w:ilvl w:val="0"/>
                <w:numId w:val="22"/>
              </w:numPr>
            </w:pPr>
            <w:r>
              <w:rPr>
                <w:color w:val="FF0000"/>
              </w:rPr>
              <w:t xml:space="preserve">Best milk production </w:t>
            </w:r>
            <w:r>
              <w:br/>
            </w:r>
          </w:p>
        </w:tc>
      </w:tr>
      <w:tr w:rsidR="005F1EC1" w14:paraId="0D36DC1D" w14:textId="77777777" w:rsidTr="00CF642C">
        <w:trPr>
          <w:trHeight w:val="1705"/>
        </w:trPr>
        <w:tc>
          <w:tcPr>
            <w:tcW w:w="10790" w:type="dxa"/>
            <w:gridSpan w:val="2"/>
          </w:tcPr>
          <w:p w14:paraId="03DF36C4" w14:textId="77777777" w:rsidR="005F1EC1" w:rsidRDefault="005F1EC1" w:rsidP="00CF642C">
            <w:pPr>
              <w:pStyle w:val="FFABody"/>
              <w:rPr>
                <w:b/>
                <w:bCs/>
              </w:rPr>
            </w:pPr>
          </w:p>
          <w:p w14:paraId="2544A54B"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5585E88A" w14:textId="77777777" w:rsidR="005F1EC1" w:rsidRPr="009E5223" w:rsidRDefault="005F1EC1" w:rsidP="00CF642C">
            <w:pPr>
              <w:pStyle w:val="FFABody"/>
              <w:rPr>
                <w:color w:val="FF0000"/>
              </w:rPr>
            </w:pPr>
            <w:r w:rsidRPr="009E5223">
              <w:rPr>
                <w:color w:val="FF0000"/>
              </w:rPr>
              <w:t>The most recognizable of the dairy breeds, Holsteins are typically black and white with clearly defined markings. They are noted for high milk production and their large size</w:t>
            </w:r>
            <w:r>
              <w:rPr>
                <w:color w:val="FF0000"/>
              </w:rPr>
              <w:t>,</w:t>
            </w:r>
            <w:r w:rsidRPr="009E5223">
              <w:rPr>
                <w:color w:val="FF0000"/>
              </w:rPr>
              <w:t xml:space="preserve"> which makes them popular among farmers everywhere. The mature weight of a Holstein is around 1,500 pounds, and they can produce up to 2,600 gallons of milk each year</w:t>
            </w:r>
            <w:r>
              <w:rPr>
                <w:color w:val="FF0000"/>
              </w:rPr>
              <w:t>.</w:t>
            </w:r>
          </w:p>
        </w:tc>
      </w:tr>
    </w:tbl>
    <w:p w14:paraId="0CA7002E" w14:textId="77777777" w:rsidR="005F1EC1" w:rsidRDefault="005F1EC1" w:rsidP="005F5A63">
      <w:pPr>
        <w:pStyle w:val="DocumentTitle"/>
      </w:pPr>
    </w:p>
    <w:tbl>
      <w:tblPr>
        <w:tblStyle w:val="TableGrid"/>
        <w:tblW w:w="0" w:type="auto"/>
        <w:tblLook w:val="04A0" w:firstRow="1" w:lastRow="0" w:firstColumn="1" w:lastColumn="0" w:noHBand="0" w:noVBand="1"/>
      </w:tblPr>
      <w:tblGrid>
        <w:gridCol w:w="5485"/>
        <w:gridCol w:w="5305"/>
      </w:tblGrid>
      <w:tr w:rsidR="005F1EC1" w:rsidRPr="002904E0" w14:paraId="37331484" w14:textId="77777777" w:rsidTr="00CF642C">
        <w:trPr>
          <w:trHeight w:val="432"/>
        </w:trPr>
        <w:tc>
          <w:tcPr>
            <w:tcW w:w="5485" w:type="dxa"/>
            <w:vAlign w:val="center"/>
          </w:tcPr>
          <w:p w14:paraId="7DBEAEA9" w14:textId="77777777" w:rsidR="005F1EC1" w:rsidRPr="00262679" w:rsidRDefault="005F1EC1" w:rsidP="00CF642C">
            <w:pPr>
              <w:pStyle w:val="FFABody"/>
              <w:rPr>
                <w:color w:val="FF0000"/>
              </w:rPr>
            </w:pPr>
            <w:r>
              <w:rPr>
                <w:b/>
                <w:bCs/>
              </w:rPr>
              <w:t xml:space="preserve">Breed: </w:t>
            </w:r>
            <w:r w:rsidRPr="00262679">
              <w:rPr>
                <w:color w:val="FF0000"/>
              </w:rPr>
              <w:t>Jersey</w:t>
            </w:r>
          </w:p>
        </w:tc>
        <w:tc>
          <w:tcPr>
            <w:tcW w:w="5305" w:type="dxa"/>
            <w:vMerge w:val="restart"/>
          </w:tcPr>
          <w:p w14:paraId="173F9450" w14:textId="77777777" w:rsidR="005F1EC1" w:rsidRDefault="005F1EC1" w:rsidP="00CF642C">
            <w:pPr>
              <w:pStyle w:val="FFABody"/>
            </w:pPr>
          </w:p>
          <w:p w14:paraId="7D2991E8"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3ECF711C" w14:textId="77777777" w:rsidR="005F1EC1" w:rsidRPr="002904E0" w:rsidRDefault="005F1EC1" w:rsidP="00CF642C">
            <w:pPr>
              <w:pStyle w:val="FFABody"/>
              <w:rPr>
                <w:b/>
                <w:bCs/>
              </w:rPr>
            </w:pPr>
          </w:p>
        </w:tc>
      </w:tr>
      <w:tr w:rsidR="005F1EC1" w14:paraId="514D447E" w14:textId="77777777" w:rsidTr="00CF642C">
        <w:trPr>
          <w:trHeight w:val="432"/>
        </w:trPr>
        <w:tc>
          <w:tcPr>
            <w:tcW w:w="5485" w:type="dxa"/>
            <w:vAlign w:val="center"/>
          </w:tcPr>
          <w:p w14:paraId="3DA6E186" w14:textId="77777777" w:rsidR="005F1EC1" w:rsidRPr="00795A7C" w:rsidRDefault="005F1EC1" w:rsidP="00CF642C">
            <w:pPr>
              <w:pStyle w:val="FFABody"/>
              <w:rPr>
                <w:b/>
                <w:bCs/>
                <w:color w:val="FF0000"/>
              </w:rPr>
            </w:pPr>
            <w:r>
              <w:rPr>
                <w:b/>
                <w:bCs/>
              </w:rPr>
              <w:t xml:space="preserve">Where are they from? </w:t>
            </w:r>
            <w:r w:rsidRPr="00433D59">
              <w:t xml:space="preserve"> </w:t>
            </w:r>
            <w:r>
              <w:rPr>
                <w:color w:val="FF0000"/>
              </w:rPr>
              <w:t xml:space="preserve">Isle of Jersey </w:t>
            </w:r>
          </w:p>
        </w:tc>
        <w:tc>
          <w:tcPr>
            <w:tcW w:w="5305" w:type="dxa"/>
            <w:vMerge/>
            <w:vAlign w:val="center"/>
          </w:tcPr>
          <w:p w14:paraId="462695CA" w14:textId="77777777" w:rsidR="005F1EC1" w:rsidRDefault="005F1EC1" w:rsidP="00CF642C">
            <w:pPr>
              <w:pStyle w:val="FFABody"/>
            </w:pPr>
          </w:p>
        </w:tc>
      </w:tr>
      <w:tr w:rsidR="005F1EC1" w14:paraId="1B8D2B72" w14:textId="77777777" w:rsidTr="00CF642C">
        <w:trPr>
          <w:trHeight w:val="787"/>
        </w:trPr>
        <w:tc>
          <w:tcPr>
            <w:tcW w:w="5485" w:type="dxa"/>
            <w:vAlign w:val="center"/>
          </w:tcPr>
          <w:p w14:paraId="1C497503" w14:textId="77777777" w:rsidR="005F1EC1" w:rsidRDefault="005F1EC1" w:rsidP="00CF642C">
            <w:pPr>
              <w:pStyle w:val="FFABody"/>
              <w:rPr>
                <w:b/>
                <w:bCs/>
              </w:rPr>
            </w:pPr>
          </w:p>
          <w:p w14:paraId="491AA265" w14:textId="77777777" w:rsidR="005F1EC1" w:rsidRPr="00612CBC" w:rsidRDefault="005F1EC1" w:rsidP="00CF642C">
            <w:pPr>
              <w:pStyle w:val="FFABody"/>
              <w:rPr>
                <w:color w:val="FF0000"/>
              </w:rPr>
            </w:pPr>
            <w:r>
              <w:rPr>
                <w:b/>
                <w:bCs/>
              </w:rPr>
              <w:t>Fun fact:</w:t>
            </w:r>
            <w:r w:rsidRPr="002904E0">
              <w:t xml:space="preserve"> </w:t>
            </w:r>
            <w:r w:rsidRPr="00612CBC">
              <w:rPr>
                <w:color w:val="FF0000"/>
              </w:rPr>
              <w:t>Borden Dairy introduced the famous Elsie the Cow, a Jersey, in 1936.</w:t>
            </w:r>
          </w:p>
          <w:p w14:paraId="1DD4E046" w14:textId="77777777" w:rsidR="005F1EC1" w:rsidRPr="00433D59" w:rsidRDefault="005F1EC1" w:rsidP="00CF642C">
            <w:pPr>
              <w:pStyle w:val="FFABody"/>
              <w:rPr>
                <w:b/>
                <w:bCs/>
              </w:rPr>
            </w:pPr>
          </w:p>
        </w:tc>
        <w:tc>
          <w:tcPr>
            <w:tcW w:w="5305" w:type="dxa"/>
            <w:vMerge/>
            <w:vAlign w:val="center"/>
          </w:tcPr>
          <w:p w14:paraId="0AACA045" w14:textId="77777777" w:rsidR="005F1EC1" w:rsidRDefault="005F1EC1" w:rsidP="00CF642C">
            <w:pPr>
              <w:pStyle w:val="FFABody"/>
            </w:pPr>
          </w:p>
        </w:tc>
      </w:tr>
      <w:tr w:rsidR="005F1EC1" w14:paraId="65506ABF" w14:textId="77777777" w:rsidTr="00CF642C">
        <w:trPr>
          <w:trHeight w:val="1138"/>
        </w:trPr>
        <w:tc>
          <w:tcPr>
            <w:tcW w:w="5485" w:type="dxa"/>
          </w:tcPr>
          <w:p w14:paraId="11C8669F" w14:textId="77777777" w:rsidR="005F1EC1" w:rsidRPr="00183E99" w:rsidRDefault="005F1EC1" w:rsidP="00CF642C">
            <w:pPr>
              <w:pStyle w:val="FFABody"/>
              <w:rPr>
                <w:color w:val="FF0000"/>
              </w:rPr>
            </w:pPr>
            <w:r>
              <w:rPr>
                <w:b/>
                <w:bCs/>
              </w:rPr>
              <w:br/>
              <w:t xml:space="preserve">What are they primarily used for? </w:t>
            </w:r>
            <w:r>
              <w:t xml:space="preserve">(milk, ice cream, cheese, etc.) </w:t>
            </w:r>
            <w:r w:rsidRPr="001E20E3">
              <w:rPr>
                <w:color w:val="FF0000"/>
              </w:rPr>
              <w:t xml:space="preserve">Butter, cheese and ice cream </w:t>
            </w:r>
          </w:p>
        </w:tc>
        <w:tc>
          <w:tcPr>
            <w:tcW w:w="5305" w:type="dxa"/>
            <w:vMerge/>
            <w:vAlign w:val="center"/>
          </w:tcPr>
          <w:p w14:paraId="501589B3" w14:textId="77777777" w:rsidR="005F1EC1" w:rsidRDefault="005F1EC1" w:rsidP="00CF642C">
            <w:pPr>
              <w:pStyle w:val="FFABody"/>
            </w:pPr>
          </w:p>
        </w:tc>
      </w:tr>
      <w:tr w:rsidR="005F1EC1" w14:paraId="50D53840" w14:textId="77777777" w:rsidTr="00CF642C">
        <w:trPr>
          <w:trHeight w:val="1795"/>
        </w:trPr>
        <w:tc>
          <w:tcPr>
            <w:tcW w:w="10790" w:type="dxa"/>
            <w:gridSpan w:val="2"/>
          </w:tcPr>
          <w:p w14:paraId="591C0F9B" w14:textId="77777777" w:rsidR="005F1EC1" w:rsidRDefault="005F1EC1" w:rsidP="00CF642C">
            <w:pPr>
              <w:pStyle w:val="FFABody"/>
            </w:pPr>
            <w:r>
              <w:rPr>
                <w:b/>
                <w:bCs/>
              </w:rPr>
              <w:lastRenderedPageBreak/>
              <w:br/>
              <w:t>Characteristics:</w:t>
            </w:r>
            <w:r w:rsidRPr="002904E0">
              <w:t xml:space="preserve"> </w:t>
            </w:r>
          </w:p>
          <w:p w14:paraId="248F8E91" w14:textId="77777777" w:rsidR="005F1EC1" w:rsidRDefault="005F1EC1" w:rsidP="00CF642C">
            <w:pPr>
              <w:pStyle w:val="FFABody"/>
            </w:pPr>
          </w:p>
          <w:p w14:paraId="325D21AD" w14:textId="77777777" w:rsidR="005F1EC1" w:rsidRDefault="005F1EC1" w:rsidP="00CF642C">
            <w:pPr>
              <w:pStyle w:val="FFABody"/>
              <w:numPr>
                <w:ilvl w:val="0"/>
                <w:numId w:val="22"/>
              </w:numPr>
            </w:pPr>
            <w:r>
              <w:t xml:space="preserve"> </w:t>
            </w:r>
            <w:r>
              <w:rPr>
                <w:color w:val="FF0000"/>
              </w:rPr>
              <w:t xml:space="preserve">The smallest of the dairy breeds </w:t>
            </w:r>
            <w:r>
              <w:br/>
            </w:r>
          </w:p>
          <w:p w14:paraId="39E1AAE3" w14:textId="77777777" w:rsidR="005F1EC1" w:rsidRDefault="005F1EC1" w:rsidP="00CF642C">
            <w:pPr>
              <w:pStyle w:val="FFABody"/>
              <w:numPr>
                <w:ilvl w:val="0"/>
                <w:numId w:val="22"/>
              </w:numPr>
            </w:pPr>
            <w:r>
              <w:rPr>
                <w:color w:val="FF0000"/>
              </w:rPr>
              <w:t>The most heat tolerant breed</w:t>
            </w:r>
            <w:r>
              <w:br/>
              <w:t xml:space="preserve"> </w:t>
            </w:r>
          </w:p>
          <w:p w14:paraId="2165936B" w14:textId="77777777" w:rsidR="005F1EC1" w:rsidRDefault="005F1EC1" w:rsidP="00CF642C">
            <w:pPr>
              <w:pStyle w:val="FFABody"/>
              <w:numPr>
                <w:ilvl w:val="0"/>
                <w:numId w:val="22"/>
              </w:numPr>
            </w:pPr>
            <w:r>
              <w:rPr>
                <w:color w:val="FF0000"/>
              </w:rPr>
              <w:t xml:space="preserve">Their milk is very high in butterfat </w:t>
            </w:r>
            <w:r>
              <w:br/>
            </w:r>
          </w:p>
        </w:tc>
      </w:tr>
      <w:tr w:rsidR="005F1EC1" w14:paraId="0879B163" w14:textId="77777777" w:rsidTr="00CF642C">
        <w:trPr>
          <w:trHeight w:val="1705"/>
        </w:trPr>
        <w:tc>
          <w:tcPr>
            <w:tcW w:w="10790" w:type="dxa"/>
            <w:gridSpan w:val="2"/>
          </w:tcPr>
          <w:p w14:paraId="1EDBDAED" w14:textId="77777777" w:rsidR="005F1EC1" w:rsidRDefault="005F1EC1" w:rsidP="00CF642C">
            <w:pPr>
              <w:pStyle w:val="FFABody"/>
              <w:rPr>
                <w:b/>
                <w:bCs/>
              </w:rPr>
            </w:pPr>
          </w:p>
          <w:p w14:paraId="736A6A3F"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547ADCE9" w14:textId="77777777" w:rsidR="005F1EC1" w:rsidRPr="00612CBC" w:rsidRDefault="005F1EC1" w:rsidP="00CF642C">
            <w:pPr>
              <w:pStyle w:val="FFABody"/>
              <w:rPr>
                <w:color w:val="FF0000"/>
              </w:rPr>
            </w:pPr>
            <w:r w:rsidRPr="00612CBC">
              <w:rPr>
                <w:color w:val="FF0000"/>
              </w:rPr>
              <w:t>Jerseys are the smallest in body size of all dairy breeds</w:t>
            </w:r>
            <w:r>
              <w:rPr>
                <w:color w:val="FF0000"/>
              </w:rPr>
              <w:t>,</w:t>
            </w:r>
            <w:r w:rsidRPr="00612CBC">
              <w:rPr>
                <w:color w:val="FF0000"/>
              </w:rPr>
              <w:t xml:space="preserve"> but they mature quickly and are noted for producing the highest level of milkfat among dairy animals</w:t>
            </w:r>
            <w:r>
              <w:rPr>
                <w:color w:val="FF0000"/>
              </w:rPr>
              <w:t>,</w:t>
            </w:r>
            <w:r w:rsidRPr="00612CBC">
              <w:rPr>
                <w:color w:val="FF0000"/>
              </w:rPr>
              <w:t xml:space="preserve"> which makes them popular among cheese and ice cream makers.</w:t>
            </w:r>
          </w:p>
        </w:tc>
      </w:tr>
    </w:tbl>
    <w:p w14:paraId="3F96D52B" w14:textId="77777777" w:rsidR="005F1EC1" w:rsidRDefault="005F1EC1" w:rsidP="005F5A63">
      <w:pPr>
        <w:pStyle w:val="DocumentTitle"/>
      </w:pPr>
    </w:p>
    <w:tbl>
      <w:tblPr>
        <w:tblStyle w:val="TableGrid"/>
        <w:tblW w:w="0" w:type="auto"/>
        <w:tblLook w:val="04A0" w:firstRow="1" w:lastRow="0" w:firstColumn="1" w:lastColumn="0" w:noHBand="0" w:noVBand="1"/>
      </w:tblPr>
      <w:tblGrid>
        <w:gridCol w:w="5485"/>
        <w:gridCol w:w="5305"/>
      </w:tblGrid>
      <w:tr w:rsidR="005F1EC1" w:rsidRPr="002904E0" w14:paraId="247F1499" w14:textId="77777777" w:rsidTr="00CF642C">
        <w:trPr>
          <w:trHeight w:val="432"/>
        </w:trPr>
        <w:tc>
          <w:tcPr>
            <w:tcW w:w="5485" w:type="dxa"/>
            <w:vAlign w:val="center"/>
          </w:tcPr>
          <w:p w14:paraId="187CA0ED" w14:textId="77777777" w:rsidR="005F1EC1" w:rsidRPr="00262679" w:rsidRDefault="005F1EC1" w:rsidP="00CF642C">
            <w:pPr>
              <w:pStyle w:val="FFABody"/>
              <w:rPr>
                <w:color w:val="FF0000"/>
              </w:rPr>
            </w:pPr>
            <w:r>
              <w:rPr>
                <w:b/>
                <w:bCs/>
              </w:rPr>
              <w:t xml:space="preserve">Breed: </w:t>
            </w:r>
            <w:r>
              <w:rPr>
                <w:color w:val="FF0000"/>
              </w:rPr>
              <w:t>Brown Swiss</w:t>
            </w:r>
          </w:p>
        </w:tc>
        <w:tc>
          <w:tcPr>
            <w:tcW w:w="5305" w:type="dxa"/>
            <w:vMerge w:val="restart"/>
          </w:tcPr>
          <w:p w14:paraId="00365076" w14:textId="77777777" w:rsidR="005F1EC1" w:rsidRDefault="005F1EC1" w:rsidP="00CF642C">
            <w:pPr>
              <w:pStyle w:val="FFABody"/>
            </w:pPr>
          </w:p>
          <w:p w14:paraId="3EB9605C"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68B28AAE" w14:textId="77777777" w:rsidR="005F1EC1" w:rsidRPr="002904E0" w:rsidRDefault="005F1EC1" w:rsidP="00CF642C">
            <w:pPr>
              <w:pStyle w:val="FFABody"/>
              <w:rPr>
                <w:b/>
                <w:bCs/>
              </w:rPr>
            </w:pPr>
          </w:p>
        </w:tc>
      </w:tr>
      <w:tr w:rsidR="005F1EC1" w14:paraId="4830DDDC" w14:textId="77777777" w:rsidTr="00CF642C">
        <w:trPr>
          <w:trHeight w:val="432"/>
        </w:trPr>
        <w:tc>
          <w:tcPr>
            <w:tcW w:w="5485" w:type="dxa"/>
            <w:vAlign w:val="center"/>
          </w:tcPr>
          <w:p w14:paraId="3A45EDD3" w14:textId="77777777" w:rsidR="005F1EC1" w:rsidRPr="008D4D13" w:rsidRDefault="005F1EC1" w:rsidP="00CF642C">
            <w:pPr>
              <w:pStyle w:val="FFABody"/>
              <w:rPr>
                <w:b/>
                <w:bCs/>
                <w:color w:val="FF0000"/>
              </w:rPr>
            </w:pPr>
            <w:r>
              <w:rPr>
                <w:b/>
                <w:bCs/>
              </w:rPr>
              <w:t xml:space="preserve">Where are they from? </w:t>
            </w:r>
            <w:r w:rsidRPr="00433D59">
              <w:t xml:space="preserve"> </w:t>
            </w:r>
            <w:r>
              <w:rPr>
                <w:color w:val="FF0000"/>
              </w:rPr>
              <w:t>Switzerland</w:t>
            </w:r>
          </w:p>
        </w:tc>
        <w:tc>
          <w:tcPr>
            <w:tcW w:w="5305" w:type="dxa"/>
            <w:vMerge/>
            <w:vAlign w:val="center"/>
          </w:tcPr>
          <w:p w14:paraId="27C192FE" w14:textId="77777777" w:rsidR="005F1EC1" w:rsidRDefault="005F1EC1" w:rsidP="00CF642C">
            <w:pPr>
              <w:pStyle w:val="FFABody"/>
            </w:pPr>
          </w:p>
        </w:tc>
      </w:tr>
      <w:tr w:rsidR="005F1EC1" w14:paraId="70088082" w14:textId="77777777" w:rsidTr="00CF642C">
        <w:trPr>
          <w:trHeight w:val="787"/>
        </w:trPr>
        <w:tc>
          <w:tcPr>
            <w:tcW w:w="5485" w:type="dxa"/>
            <w:vAlign w:val="center"/>
          </w:tcPr>
          <w:p w14:paraId="15BC149F" w14:textId="77777777" w:rsidR="005F1EC1" w:rsidRDefault="005F1EC1" w:rsidP="00CF642C">
            <w:pPr>
              <w:pStyle w:val="FFABody"/>
              <w:rPr>
                <w:b/>
                <w:bCs/>
              </w:rPr>
            </w:pPr>
          </w:p>
          <w:p w14:paraId="6B6FC71D" w14:textId="77777777" w:rsidR="005F1EC1" w:rsidRPr="00EA4DF7" w:rsidRDefault="005F1EC1" w:rsidP="00CF642C">
            <w:pPr>
              <w:pStyle w:val="FFABody"/>
              <w:rPr>
                <w:color w:val="FF0000"/>
              </w:rPr>
            </w:pPr>
            <w:r>
              <w:rPr>
                <w:b/>
                <w:bCs/>
              </w:rPr>
              <w:t>Fun fact:</w:t>
            </w:r>
            <w:r w:rsidRPr="002904E0">
              <w:t xml:space="preserve"> </w:t>
            </w:r>
            <w:r w:rsidRPr="00EA4DF7">
              <w:rPr>
                <w:color w:val="FF0000"/>
              </w:rPr>
              <w:t>Brown Swiss cows in Switzerland are taken to high mountain meadows during the summer. The cows wear large cow bells so farmers can find them in foggy mountain pastures.</w:t>
            </w:r>
          </w:p>
          <w:p w14:paraId="3A369BF2" w14:textId="77777777" w:rsidR="005F1EC1" w:rsidRPr="00433D59" w:rsidRDefault="005F1EC1" w:rsidP="00CF642C">
            <w:pPr>
              <w:pStyle w:val="FFABody"/>
              <w:rPr>
                <w:b/>
                <w:bCs/>
              </w:rPr>
            </w:pPr>
          </w:p>
        </w:tc>
        <w:tc>
          <w:tcPr>
            <w:tcW w:w="5305" w:type="dxa"/>
            <w:vMerge/>
            <w:vAlign w:val="center"/>
          </w:tcPr>
          <w:p w14:paraId="5C0968DB" w14:textId="77777777" w:rsidR="005F1EC1" w:rsidRDefault="005F1EC1" w:rsidP="00CF642C">
            <w:pPr>
              <w:pStyle w:val="FFABody"/>
            </w:pPr>
          </w:p>
        </w:tc>
      </w:tr>
      <w:tr w:rsidR="005F1EC1" w14:paraId="46BEDFF2" w14:textId="77777777" w:rsidTr="00CF642C">
        <w:trPr>
          <w:trHeight w:val="1138"/>
        </w:trPr>
        <w:tc>
          <w:tcPr>
            <w:tcW w:w="5485" w:type="dxa"/>
          </w:tcPr>
          <w:p w14:paraId="1136EB19" w14:textId="77777777" w:rsidR="005F1EC1" w:rsidRPr="00183E99" w:rsidRDefault="005F1EC1" w:rsidP="00CF642C">
            <w:pPr>
              <w:pStyle w:val="FFABody"/>
              <w:rPr>
                <w:color w:val="FF0000"/>
              </w:rPr>
            </w:pPr>
            <w:r>
              <w:rPr>
                <w:b/>
                <w:bCs/>
              </w:rPr>
              <w:br/>
              <w:t xml:space="preserve">What are they primarily used for? </w:t>
            </w:r>
            <w:r>
              <w:t xml:space="preserve">(milk, ice cream, cheese, etc.) </w:t>
            </w:r>
            <w:r>
              <w:rPr>
                <w:color w:val="FF0000"/>
              </w:rPr>
              <w:t xml:space="preserve">Cheese </w:t>
            </w:r>
          </w:p>
        </w:tc>
        <w:tc>
          <w:tcPr>
            <w:tcW w:w="5305" w:type="dxa"/>
            <w:vMerge/>
            <w:vAlign w:val="center"/>
          </w:tcPr>
          <w:p w14:paraId="02E5D8E8" w14:textId="77777777" w:rsidR="005F1EC1" w:rsidRDefault="005F1EC1" w:rsidP="00CF642C">
            <w:pPr>
              <w:pStyle w:val="FFABody"/>
            </w:pPr>
          </w:p>
        </w:tc>
      </w:tr>
      <w:tr w:rsidR="005F1EC1" w14:paraId="5FD7F7E1" w14:textId="77777777" w:rsidTr="00CF642C">
        <w:trPr>
          <w:trHeight w:val="1795"/>
        </w:trPr>
        <w:tc>
          <w:tcPr>
            <w:tcW w:w="10790" w:type="dxa"/>
            <w:gridSpan w:val="2"/>
          </w:tcPr>
          <w:p w14:paraId="23A23271" w14:textId="77777777" w:rsidR="005F1EC1" w:rsidRDefault="005F1EC1" w:rsidP="00CF642C">
            <w:pPr>
              <w:pStyle w:val="FFABody"/>
            </w:pPr>
            <w:r>
              <w:rPr>
                <w:b/>
                <w:bCs/>
              </w:rPr>
              <w:br/>
              <w:t>Characteristics:</w:t>
            </w:r>
            <w:r w:rsidRPr="002904E0">
              <w:t xml:space="preserve"> </w:t>
            </w:r>
          </w:p>
          <w:p w14:paraId="2075D645" w14:textId="77777777" w:rsidR="005F1EC1" w:rsidRDefault="005F1EC1" w:rsidP="00CF642C">
            <w:pPr>
              <w:pStyle w:val="FFABody"/>
            </w:pPr>
          </w:p>
          <w:p w14:paraId="63A9D7E7" w14:textId="31A91AC3" w:rsidR="005F1EC1" w:rsidRDefault="005F1EC1" w:rsidP="00CF642C">
            <w:pPr>
              <w:pStyle w:val="FFABody"/>
              <w:numPr>
                <w:ilvl w:val="0"/>
                <w:numId w:val="22"/>
              </w:numPr>
            </w:pPr>
            <w:r>
              <w:t xml:space="preserve"> </w:t>
            </w:r>
            <w:r>
              <w:rPr>
                <w:color w:val="FF0000"/>
              </w:rPr>
              <w:t xml:space="preserve">Gray-brown coloring </w:t>
            </w:r>
            <w:r>
              <w:br/>
            </w:r>
          </w:p>
          <w:p w14:paraId="05CC93A9" w14:textId="77777777" w:rsidR="005F1EC1" w:rsidRDefault="005F1EC1" w:rsidP="00CF642C">
            <w:pPr>
              <w:pStyle w:val="FFABody"/>
              <w:numPr>
                <w:ilvl w:val="0"/>
                <w:numId w:val="22"/>
              </w:numPr>
            </w:pPr>
            <w:r>
              <w:rPr>
                <w:color w:val="FF0000"/>
              </w:rPr>
              <w:t xml:space="preserve">About 1,500 pounds at maturity </w:t>
            </w:r>
            <w:r>
              <w:br/>
              <w:t xml:space="preserve"> </w:t>
            </w:r>
          </w:p>
          <w:p w14:paraId="14496C99" w14:textId="77777777" w:rsidR="005F1EC1" w:rsidRDefault="005F1EC1" w:rsidP="00CF642C">
            <w:pPr>
              <w:pStyle w:val="FFABody"/>
              <w:numPr>
                <w:ilvl w:val="0"/>
                <w:numId w:val="22"/>
              </w:numPr>
            </w:pPr>
            <w:r>
              <w:rPr>
                <w:color w:val="FF0000"/>
              </w:rPr>
              <w:t xml:space="preserve">The oldest breed </w:t>
            </w:r>
            <w:r>
              <w:br/>
            </w:r>
          </w:p>
        </w:tc>
      </w:tr>
      <w:tr w:rsidR="005F1EC1" w14:paraId="0FD0DEEB" w14:textId="77777777" w:rsidTr="00CF642C">
        <w:trPr>
          <w:trHeight w:val="1705"/>
        </w:trPr>
        <w:tc>
          <w:tcPr>
            <w:tcW w:w="10790" w:type="dxa"/>
            <w:gridSpan w:val="2"/>
          </w:tcPr>
          <w:p w14:paraId="7B4D6BD2" w14:textId="77777777" w:rsidR="005F1EC1" w:rsidRDefault="005F1EC1" w:rsidP="00CF642C">
            <w:pPr>
              <w:pStyle w:val="FFABody"/>
              <w:rPr>
                <w:b/>
                <w:bCs/>
              </w:rPr>
            </w:pPr>
          </w:p>
          <w:p w14:paraId="642E4582"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5E2D6D8F" w14:textId="77777777" w:rsidR="005F1EC1" w:rsidRPr="00440D56" w:rsidRDefault="005F1EC1" w:rsidP="00CF642C">
            <w:pPr>
              <w:pStyle w:val="FFABody"/>
              <w:rPr>
                <w:color w:val="FF0000"/>
              </w:rPr>
            </w:pPr>
            <w:r w:rsidRPr="00440D56">
              <w:rPr>
                <w:color w:val="FF0000"/>
              </w:rPr>
              <w:t>Brown Swiss cows are strong and vigorous, but with a velvet-like coat. They are noted for strong legs and milking persistency and can quickly adapt to different environments.</w:t>
            </w:r>
          </w:p>
        </w:tc>
      </w:tr>
    </w:tbl>
    <w:p w14:paraId="5B049A49" w14:textId="77777777" w:rsidR="005F1EC1" w:rsidRDefault="005F1EC1" w:rsidP="005F5A63">
      <w:pPr>
        <w:pStyle w:val="DocumentTitle"/>
      </w:pPr>
    </w:p>
    <w:p w14:paraId="5A9FD635" w14:textId="77777777" w:rsidR="005F1EC1" w:rsidRDefault="005F1EC1" w:rsidP="005F5A63">
      <w:pPr>
        <w:pStyle w:val="DocumentTitle"/>
      </w:pPr>
    </w:p>
    <w:tbl>
      <w:tblPr>
        <w:tblStyle w:val="TableGrid"/>
        <w:tblW w:w="0" w:type="auto"/>
        <w:tblLook w:val="04A0" w:firstRow="1" w:lastRow="0" w:firstColumn="1" w:lastColumn="0" w:noHBand="0" w:noVBand="1"/>
      </w:tblPr>
      <w:tblGrid>
        <w:gridCol w:w="5485"/>
        <w:gridCol w:w="5305"/>
      </w:tblGrid>
      <w:tr w:rsidR="005F1EC1" w:rsidRPr="002904E0" w14:paraId="05E910E7" w14:textId="77777777" w:rsidTr="00CF642C">
        <w:trPr>
          <w:trHeight w:val="432"/>
        </w:trPr>
        <w:tc>
          <w:tcPr>
            <w:tcW w:w="5485" w:type="dxa"/>
            <w:vAlign w:val="center"/>
          </w:tcPr>
          <w:p w14:paraId="40E99A7A" w14:textId="77777777" w:rsidR="005F1EC1" w:rsidRPr="00243A79" w:rsidRDefault="005F1EC1" w:rsidP="00CF642C">
            <w:pPr>
              <w:pStyle w:val="FFABody"/>
              <w:rPr>
                <w:color w:val="FF0000"/>
              </w:rPr>
            </w:pPr>
            <w:r>
              <w:rPr>
                <w:b/>
                <w:bCs/>
              </w:rPr>
              <w:lastRenderedPageBreak/>
              <w:t xml:space="preserve">Breed: </w:t>
            </w:r>
            <w:r>
              <w:rPr>
                <w:color w:val="FF0000"/>
              </w:rPr>
              <w:t>Guernsey</w:t>
            </w:r>
          </w:p>
        </w:tc>
        <w:tc>
          <w:tcPr>
            <w:tcW w:w="5305" w:type="dxa"/>
            <w:vMerge w:val="restart"/>
          </w:tcPr>
          <w:p w14:paraId="5CD81163" w14:textId="77777777" w:rsidR="005F1EC1" w:rsidRDefault="005F1EC1" w:rsidP="00CF642C">
            <w:pPr>
              <w:pStyle w:val="FFABody"/>
            </w:pPr>
          </w:p>
          <w:p w14:paraId="681FDF59"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29C8581D" w14:textId="77777777" w:rsidR="005F1EC1" w:rsidRPr="002904E0" w:rsidRDefault="005F1EC1" w:rsidP="00CF642C">
            <w:pPr>
              <w:pStyle w:val="FFABody"/>
              <w:rPr>
                <w:b/>
                <w:bCs/>
              </w:rPr>
            </w:pPr>
          </w:p>
        </w:tc>
      </w:tr>
      <w:tr w:rsidR="005F1EC1" w14:paraId="289B8A89" w14:textId="77777777" w:rsidTr="00CF642C">
        <w:trPr>
          <w:trHeight w:val="432"/>
        </w:trPr>
        <w:tc>
          <w:tcPr>
            <w:tcW w:w="5485" w:type="dxa"/>
            <w:vAlign w:val="center"/>
          </w:tcPr>
          <w:p w14:paraId="593A2284" w14:textId="77777777" w:rsidR="005F1EC1" w:rsidRPr="008D4D13" w:rsidRDefault="005F1EC1" w:rsidP="00CF642C">
            <w:pPr>
              <w:pStyle w:val="FFABody"/>
              <w:rPr>
                <w:b/>
                <w:bCs/>
                <w:color w:val="FF0000"/>
              </w:rPr>
            </w:pPr>
            <w:r>
              <w:rPr>
                <w:b/>
                <w:bCs/>
              </w:rPr>
              <w:t xml:space="preserve">Where are they from? </w:t>
            </w:r>
            <w:r w:rsidRPr="00433D59">
              <w:t xml:space="preserve"> </w:t>
            </w:r>
            <w:r>
              <w:rPr>
                <w:color w:val="FF0000"/>
              </w:rPr>
              <w:t xml:space="preserve">Isle of Guernsey </w:t>
            </w:r>
          </w:p>
        </w:tc>
        <w:tc>
          <w:tcPr>
            <w:tcW w:w="5305" w:type="dxa"/>
            <w:vMerge/>
            <w:vAlign w:val="center"/>
          </w:tcPr>
          <w:p w14:paraId="264B0F6D" w14:textId="77777777" w:rsidR="005F1EC1" w:rsidRDefault="005F1EC1" w:rsidP="00CF642C">
            <w:pPr>
              <w:pStyle w:val="FFABody"/>
            </w:pPr>
          </w:p>
        </w:tc>
      </w:tr>
      <w:tr w:rsidR="005F1EC1" w14:paraId="3DFB0B52" w14:textId="77777777" w:rsidTr="00CF642C">
        <w:trPr>
          <w:trHeight w:val="787"/>
        </w:trPr>
        <w:tc>
          <w:tcPr>
            <w:tcW w:w="5485" w:type="dxa"/>
            <w:vAlign w:val="center"/>
          </w:tcPr>
          <w:p w14:paraId="721E7D9D" w14:textId="77777777" w:rsidR="005F1EC1" w:rsidRDefault="005F1EC1" w:rsidP="00CF642C">
            <w:pPr>
              <w:pStyle w:val="FFABody"/>
              <w:rPr>
                <w:b/>
                <w:bCs/>
              </w:rPr>
            </w:pPr>
          </w:p>
          <w:p w14:paraId="16C5D3B1" w14:textId="73C25C80" w:rsidR="005F1EC1" w:rsidRPr="00B33AE3" w:rsidRDefault="005F1EC1" w:rsidP="00CF642C">
            <w:pPr>
              <w:pStyle w:val="FFABody"/>
              <w:rPr>
                <w:color w:val="FF0000"/>
              </w:rPr>
            </w:pPr>
            <w:r>
              <w:rPr>
                <w:b/>
                <w:bCs/>
              </w:rPr>
              <w:t>Fun fact:</w:t>
            </w:r>
            <w:r w:rsidRPr="002904E0">
              <w:t xml:space="preserve"> </w:t>
            </w:r>
            <w:r w:rsidRPr="00B33AE3">
              <w:rPr>
                <w:color w:val="FF0000"/>
              </w:rPr>
              <w:t xml:space="preserve">Known for their rich, golden color of milk, </w:t>
            </w:r>
            <w:r>
              <w:rPr>
                <w:color w:val="FF0000"/>
              </w:rPr>
              <w:t>they were</w:t>
            </w:r>
            <w:r w:rsidRPr="00B33AE3">
              <w:rPr>
                <w:color w:val="FF0000"/>
              </w:rPr>
              <w:t xml:space="preserve"> given the title “Golden Guernsey.” Their milk color is due to high levels of beta carotene (a source of vitamin A) in the milk.</w:t>
            </w:r>
          </w:p>
          <w:p w14:paraId="3E56F741" w14:textId="77777777" w:rsidR="005F1EC1" w:rsidRPr="00433D59" w:rsidRDefault="005F1EC1" w:rsidP="00CF642C">
            <w:pPr>
              <w:pStyle w:val="FFABody"/>
              <w:rPr>
                <w:b/>
                <w:bCs/>
              </w:rPr>
            </w:pPr>
          </w:p>
        </w:tc>
        <w:tc>
          <w:tcPr>
            <w:tcW w:w="5305" w:type="dxa"/>
            <w:vMerge/>
            <w:vAlign w:val="center"/>
          </w:tcPr>
          <w:p w14:paraId="29585D2B" w14:textId="77777777" w:rsidR="005F1EC1" w:rsidRDefault="005F1EC1" w:rsidP="00CF642C">
            <w:pPr>
              <w:pStyle w:val="FFABody"/>
            </w:pPr>
          </w:p>
        </w:tc>
      </w:tr>
      <w:tr w:rsidR="005F1EC1" w14:paraId="06F4992C" w14:textId="77777777" w:rsidTr="00CF642C">
        <w:trPr>
          <w:trHeight w:val="1138"/>
        </w:trPr>
        <w:tc>
          <w:tcPr>
            <w:tcW w:w="5485" w:type="dxa"/>
          </w:tcPr>
          <w:p w14:paraId="62EE1451" w14:textId="422CFD65" w:rsidR="005F1EC1" w:rsidRPr="00A81417" w:rsidRDefault="005F1EC1" w:rsidP="00CF642C">
            <w:pPr>
              <w:pStyle w:val="FFABody"/>
              <w:rPr>
                <w:color w:val="FF0000"/>
              </w:rPr>
            </w:pPr>
            <w:r>
              <w:rPr>
                <w:b/>
                <w:bCs/>
              </w:rPr>
              <w:br/>
              <w:t xml:space="preserve">What are they primarily used for? </w:t>
            </w:r>
            <w:r>
              <w:t xml:space="preserve">(milk, ice cream, cheese, etc.) </w:t>
            </w:r>
            <w:r w:rsidRPr="00A81417">
              <w:rPr>
                <w:color w:val="FF0000"/>
              </w:rPr>
              <w:t>Specialty products like golden milk, butter and cheese</w:t>
            </w:r>
          </w:p>
        </w:tc>
        <w:tc>
          <w:tcPr>
            <w:tcW w:w="5305" w:type="dxa"/>
            <w:vMerge/>
            <w:vAlign w:val="center"/>
          </w:tcPr>
          <w:p w14:paraId="628E44DC" w14:textId="77777777" w:rsidR="005F1EC1" w:rsidRDefault="005F1EC1" w:rsidP="00CF642C">
            <w:pPr>
              <w:pStyle w:val="FFABody"/>
            </w:pPr>
          </w:p>
        </w:tc>
      </w:tr>
      <w:tr w:rsidR="005F1EC1" w14:paraId="5CF65A2F" w14:textId="77777777" w:rsidTr="00CF642C">
        <w:trPr>
          <w:trHeight w:val="1795"/>
        </w:trPr>
        <w:tc>
          <w:tcPr>
            <w:tcW w:w="10790" w:type="dxa"/>
            <w:gridSpan w:val="2"/>
          </w:tcPr>
          <w:p w14:paraId="70A4DA03" w14:textId="77777777" w:rsidR="005F1EC1" w:rsidRDefault="005F1EC1" w:rsidP="00CF642C">
            <w:pPr>
              <w:pStyle w:val="FFABody"/>
            </w:pPr>
            <w:r>
              <w:rPr>
                <w:b/>
                <w:bCs/>
              </w:rPr>
              <w:br/>
              <w:t>Characteristics:</w:t>
            </w:r>
            <w:r w:rsidRPr="002904E0">
              <w:t xml:space="preserve"> </w:t>
            </w:r>
          </w:p>
          <w:p w14:paraId="7F4CABA8" w14:textId="77777777" w:rsidR="005F1EC1" w:rsidRDefault="005F1EC1" w:rsidP="00CF642C">
            <w:pPr>
              <w:pStyle w:val="FFABody"/>
            </w:pPr>
          </w:p>
          <w:p w14:paraId="3B6254ED" w14:textId="77777777" w:rsidR="005F1EC1" w:rsidRDefault="005F1EC1" w:rsidP="00CF642C">
            <w:pPr>
              <w:pStyle w:val="FFABody"/>
              <w:numPr>
                <w:ilvl w:val="0"/>
                <w:numId w:val="22"/>
              </w:numPr>
            </w:pPr>
            <w:r>
              <w:rPr>
                <w:color w:val="FF0000"/>
              </w:rPr>
              <w:t xml:space="preserve">Fawn colored with white legs </w:t>
            </w:r>
            <w:r>
              <w:br/>
            </w:r>
          </w:p>
          <w:p w14:paraId="4660DC8B" w14:textId="77777777" w:rsidR="005F1EC1" w:rsidRDefault="005F1EC1" w:rsidP="00CF642C">
            <w:pPr>
              <w:pStyle w:val="FFABody"/>
              <w:numPr>
                <w:ilvl w:val="0"/>
                <w:numId w:val="22"/>
              </w:numPr>
            </w:pPr>
            <w:r>
              <w:rPr>
                <w:color w:val="FF0000"/>
              </w:rPr>
              <w:t xml:space="preserve">Higher level of butterfat and protein in milk </w:t>
            </w:r>
            <w:r>
              <w:br/>
              <w:t xml:space="preserve"> </w:t>
            </w:r>
          </w:p>
          <w:p w14:paraId="0CF98F2D" w14:textId="77777777" w:rsidR="005F1EC1" w:rsidRDefault="005F1EC1" w:rsidP="00CF642C">
            <w:pPr>
              <w:pStyle w:val="FFABody"/>
              <w:numPr>
                <w:ilvl w:val="0"/>
                <w:numId w:val="22"/>
              </w:numPr>
            </w:pPr>
            <w:r>
              <w:rPr>
                <w:color w:val="FF0000"/>
              </w:rPr>
              <w:t xml:space="preserve">Medium in size </w:t>
            </w:r>
            <w:r>
              <w:br/>
            </w:r>
          </w:p>
        </w:tc>
      </w:tr>
      <w:tr w:rsidR="005F1EC1" w14:paraId="46B8ED6F" w14:textId="77777777" w:rsidTr="00CF642C">
        <w:trPr>
          <w:trHeight w:val="1705"/>
        </w:trPr>
        <w:tc>
          <w:tcPr>
            <w:tcW w:w="10790" w:type="dxa"/>
            <w:gridSpan w:val="2"/>
          </w:tcPr>
          <w:p w14:paraId="71EE96B0" w14:textId="77777777" w:rsidR="005F1EC1" w:rsidRDefault="005F1EC1" w:rsidP="00CF642C">
            <w:pPr>
              <w:pStyle w:val="FFABody"/>
              <w:rPr>
                <w:b/>
                <w:bCs/>
              </w:rPr>
            </w:pPr>
          </w:p>
          <w:p w14:paraId="6917C111"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4F568F01" w14:textId="0D05C19B" w:rsidR="005F1EC1" w:rsidRPr="00A92263" w:rsidRDefault="005F1EC1" w:rsidP="00CF642C">
            <w:pPr>
              <w:pStyle w:val="FFABody"/>
              <w:rPr>
                <w:color w:val="FF0000"/>
              </w:rPr>
            </w:pPr>
            <w:r w:rsidRPr="00A92263">
              <w:rPr>
                <w:color w:val="FF0000"/>
              </w:rPr>
              <w:t>They are known for their golden</w:t>
            </w:r>
            <w:r>
              <w:rPr>
                <w:color w:val="FF0000"/>
              </w:rPr>
              <w:t>-</w:t>
            </w:r>
            <w:r w:rsidRPr="00A92263">
              <w:rPr>
                <w:color w:val="FF0000"/>
              </w:rPr>
              <w:t>yellow pigmentation and great size and strength. A mature Guernsey cow typically weighs around 1,100 pounds.</w:t>
            </w:r>
          </w:p>
        </w:tc>
      </w:tr>
    </w:tbl>
    <w:p w14:paraId="3F798D85" w14:textId="77777777" w:rsidR="005F1EC1" w:rsidRDefault="005F1EC1" w:rsidP="005F5A63">
      <w:pPr>
        <w:pStyle w:val="DocumentTitle"/>
      </w:pPr>
    </w:p>
    <w:tbl>
      <w:tblPr>
        <w:tblStyle w:val="TableGrid"/>
        <w:tblW w:w="0" w:type="auto"/>
        <w:tblLook w:val="04A0" w:firstRow="1" w:lastRow="0" w:firstColumn="1" w:lastColumn="0" w:noHBand="0" w:noVBand="1"/>
      </w:tblPr>
      <w:tblGrid>
        <w:gridCol w:w="5485"/>
        <w:gridCol w:w="5305"/>
      </w:tblGrid>
      <w:tr w:rsidR="005F1EC1" w:rsidRPr="002904E0" w14:paraId="1E433C6F" w14:textId="77777777" w:rsidTr="00CF642C">
        <w:trPr>
          <w:trHeight w:val="432"/>
        </w:trPr>
        <w:tc>
          <w:tcPr>
            <w:tcW w:w="5485" w:type="dxa"/>
            <w:vAlign w:val="center"/>
          </w:tcPr>
          <w:p w14:paraId="35370B1F" w14:textId="77777777" w:rsidR="005F1EC1" w:rsidRPr="00243A79" w:rsidRDefault="005F1EC1" w:rsidP="00CF642C">
            <w:pPr>
              <w:pStyle w:val="FFABody"/>
              <w:rPr>
                <w:color w:val="FF0000"/>
              </w:rPr>
            </w:pPr>
            <w:r>
              <w:rPr>
                <w:b/>
                <w:bCs/>
              </w:rPr>
              <w:t xml:space="preserve">Breed: </w:t>
            </w:r>
            <w:r>
              <w:rPr>
                <w:color w:val="FF0000"/>
              </w:rPr>
              <w:t>Ayrshire</w:t>
            </w:r>
          </w:p>
        </w:tc>
        <w:tc>
          <w:tcPr>
            <w:tcW w:w="5305" w:type="dxa"/>
            <w:vMerge w:val="restart"/>
          </w:tcPr>
          <w:p w14:paraId="1BB27C01" w14:textId="77777777" w:rsidR="005F1EC1" w:rsidRDefault="005F1EC1" w:rsidP="00CF642C">
            <w:pPr>
              <w:pStyle w:val="FFABody"/>
            </w:pPr>
          </w:p>
          <w:p w14:paraId="294C00BD"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63C52C59" w14:textId="77777777" w:rsidR="005F1EC1" w:rsidRPr="002904E0" w:rsidRDefault="005F1EC1" w:rsidP="00CF642C">
            <w:pPr>
              <w:pStyle w:val="FFABody"/>
              <w:rPr>
                <w:b/>
                <w:bCs/>
              </w:rPr>
            </w:pPr>
          </w:p>
        </w:tc>
      </w:tr>
      <w:tr w:rsidR="005F1EC1" w14:paraId="2BF37476" w14:textId="77777777" w:rsidTr="00CF642C">
        <w:trPr>
          <w:trHeight w:val="432"/>
        </w:trPr>
        <w:tc>
          <w:tcPr>
            <w:tcW w:w="5485" w:type="dxa"/>
            <w:vAlign w:val="center"/>
          </w:tcPr>
          <w:p w14:paraId="14722998" w14:textId="77777777" w:rsidR="005F1EC1" w:rsidRPr="008521F4" w:rsidRDefault="005F1EC1" w:rsidP="00CF642C">
            <w:pPr>
              <w:pStyle w:val="FFABody"/>
              <w:rPr>
                <w:b/>
                <w:bCs/>
                <w:color w:val="FF0000"/>
              </w:rPr>
            </w:pPr>
            <w:r>
              <w:rPr>
                <w:b/>
                <w:bCs/>
              </w:rPr>
              <w:t xml:space="preserve">Where are they from? </w:t>
            </w:r>
            <w:r w:rsidRPr="00433D59">
              <w:t xml:space="preserve"> </w:t>
            </w:r>
            <w:r>
              <w:rPr>
                <w:color w:val="FF0000"/>
              </w:rPr>
              <w:t xml:space="preserve">Scotland </w:t>
            </w:r>
          </w:p>
        </w:tc>
        <w:tc>
          <w:tcPr>
            <w:tcW w:w="5305" w:type="dxa"/>
            <w:vMerge/>
            <w:vAlign w:val="center"/>
          </w:tcPr>
          <w:p w14:paraId="7AB279B1" w14:textId="77777777" w:rsidR="005F1EC1" w:rsidRDefault="005F1EC1" w:rsidP="00CF642C">
            <w:pPr>
              <w:pStyle w:val="FFABody"/>
            </w:pPr>
          </w:p>
        </w:tc>
      </w:tr>
      <w:tr w:rsidR="005F1EC1" w14:paraId="57C55BF9" w14:textId="77777777" w:rsidTr="00CF642C">
        <w:trPr>
          <w:trHeight w:val="787"/>
        </w:trPr>
        <w:tc>
          <w:tcPr>
            <w:tcW w:w="5485" w:type="dxa"/>
            <w:vAlign w:val="center"/>
          </w:tcPr>
          <w:p w14:paraId="35C7A1C5" w14:textId="77777777" w:rsidR="005F1EC1" w:rsidRDefault="005F1EC1" w:rsidP="00CF642C">
            <w:pPr>
              <w:pStyle w:val="FFABody"/>
              <w:rPr>
                <w:b/>
                <w:bCs/>
              </w:rPr>
            </w:pPr>
          </w:p>
          <w:p w14:paraId="4695C04F" w14:textId="77777777" w:rsidR="005F1EC1" w:rsidRPr="00890C1B" w:rsidRDefault="005F1EC1" w:rsidP="00CF642C">
            <w:pPr>
              <w:pStyle w:val="FFABody"/>
              <w:rPr>
                <w:b/>
                <w:bCs/>
                <w:color w:val="FF0000"/>
              </w:rPr>
            </w:pPr>
            <w:r>
              <w:rPr>
                <w:b/>
                <w:bCs/>
              </w:rPr>
              <w:t>Fun fact:</w:t>
            </w:r>
            <w:r w:rsidRPr="002904E0">
              <w:t xml:space="preserve"> </w:t>
            </w:r>
            <w:r w:rsidRPr="00890C1B">
              <w:rPr>
                <w:color w:val="FF0000"/>
              </w:rPr>
              <w:t>Because of their adaptability, Ayrshires are found in most parts of the world, including Southern Africa</w:t>
            </w:r>
          </w:p>
          <w:p w14:paraId="79FF63F2" w14:textId="77777777" w:rsidR="005F1EC1" w:rsidRDefault="005F1EC1" w:rsidP="00CF642C">
            <w:pPr>
              <w:pStyle w:val="FFABody"/>
            </w:pPr>
          </w:p>
          <w:p w14:paraId="55AA4588" w14:textId="77777777" w:rsidR="005F1EC1" w:rsidRPr="00433D59" w:rsidRDefault="005F1EC1" w:rsidP="00CF642C">
            <w:pPr>
              <w:pStyle w:val="FFABody"/>
              <w:rPr>
                <w:b/>
                <w:bCs/>
              </w:rPr>
            </w:pPr>
          </w:p>
        </w:tc>
        <w:tc>
          <w:tcPr>
            <w:tcW w:w="5305" w:type="dxa"/>
            <w:vMerge/>
            <w:vAlign w:val="center"/>
          </w:tcPr>
          <w:p w14:paraId="003A4DC0" w14:textId="77777777" w:rsidR="005F1EC1" w:rsidRDefault="005F1EC1" w:rsidP="00CF642C">
            <w:pPr>
              <w:pStyle w:val="FFABody"/>
            </w:pPr>
          </w:p>
        </w:tc>
      </w:tr>
      <w:tr w:rsidR="005F1EC1" w14:paraId="5AB2A1AE" w14:textId="77777777" w:rsidTr="00CF642C">
        <w:trPr>
          <w:trHeight w:val="1138"/>
        </w:trPr>
        <w:tc>
          <w:tcPr>
            <w:tcW w:w="5485" w:type="dxa"/>
          </w:tcPr>
          <w:p w14:paraId="49663327" w14:textId="77777777" w:rsidR="005F1EC1" w:rsidRPr="00071E7C" w:rsidRDefault="005F1EC1" w:rsidP="00CF642C">
            <w:pPr>
              <w:pStyle w:val="FFABody"/>
              <w:rPr>
                <w:color w:val="FF0000"/>
              </w:rPr>
            </w:pPr>
            <w:r>
              <w:rPr>
                <w:b/>
                <w:bCs/>
              </w:rPr>
              <w:br/>
              <w:t xml:space="preserve">What are they primarily used for? </w:t>
            </w:r>
            <w:r>
              <w:t xml:space="preserve">(milk, ice cream, cheese, etc.) </w:t>
            </w:r>
            <w:r>
              <w:rPr>
                <w:color w:val="FF0000"/>
              </w:rPr>
              <w:t>Milk and cheese</w:t>
            </w:r>
          </w:p>
        </w:tc>
        <w:tc>
          <w:tcPr>
            <w:tcW w:w="5305" w:type="dxa"/>
            <w:vMerge/>
            <w:vAlign w:val="center"/>
          </w:tcPr>
          <w:p w14:paraId="70C54345" w14:textId="77777777" w:rsidR="005F1EC1" w:rsidRDefault="005F1EC1" w:rsidP="00CF642C">
            <w:pPr>
              <w:pStyle w:val="FFABody"/>
            </w:pPr>
          </w:p>
        </w:tc>
      </w:tr>
      <w:tr w:rsidR="005F1EC1" w14:paraId="2BC5AFD5" w14:textId="77777777" w:rsidTr="00CF642C">
        <w:trPr>
          <w:trHeight w:val="1795"/>
        </w:trPr>
        <w:tc>
          <w:tcPr>
            <w:tcW w:w="10790" w:type="dxa"/>
            <w:gridSpan w:val="2"/>
          </w:tcPr>
          <w:p w14:paraId="11F1748B" w14:textId="77777777" w:rsidR="005F1EC1" w:rsidRDefault="005F1EC1" w:rsidP="00CF642C">
            <w:pPr>
              <w:pStyle w:val="FFABody"/>
            </w:pPr>
            <w:r>
              <w:rPr>
                <w:b/>
                <w:bCs/>
              </w:rPr>
              <w:br/>
              <w:t>Characteristics:</w:t>
            </w:r>
            <w:r w:rsidRPr="002904E0">
              <w:t xml:space="preserve"> </w:t>
            </w:r>
          </w:p>
          <w:p w14:paraId="7710B449" w14:textId="77777777" w:rsidR="005F1EC1" w:rsidRDefault="005F1EC1" w:rsidP="00CF642C">
            <w:pPr>
              <w:pStyle w:val="FFABody"/>
            </w:pPr>
          </w:p>
          <w:p w14:paraId="56E152C6" w14:textId="30E1216A" w:rsidR="005F1EC1" w:rsidRDefault="005F1EC1" w:rsidP="00CF642C">
            <w:pPr>
              <w:pStyle w:val="FFABody"/>
              <w:numPr>
                <w:ilvl w:val="0"/>
                <w:numId w:val="22"/>
              </w:numPr>
            </w:pPr>
            <w:r>
              <w:rPr>
                <w:color w:val="FF0000"/>
              </w:rPr>
              <w:t xml:space="preserve">Known for their horns </w:t>
            </w:r>
            <w:r>
              <w:br/>
            </w:r>
          </w:p>
          <w:p w14:paraId="1D315252" w14:textId="77777777" w:rsidR="005F1EC1" w:rsidRDefault="005F1EC1" w:rsidP="00CF642C">
            <w:pPr>
              <w:pStyle w:val="FFABody"/>
              <w:numPr>
                <w:ilvl w:val="0"/>
                <w:numId w:val="22"/>
              </w:numPr>
            </w:pPr>
            <w:r w:rsidRPr="00D43601">
              <w:rPr>
                <w:color w:val="FF0000"/>
              </w:rPr>
              <w:t>Medium in size</w:t>
            </w:r>
            <w:r>
              <w:br/>
              <w:t xml:space="preserve"> </w:t>
            </w:r>
          </w:p>
          <w:p w14:paraId="082FC5D8" w14:textId="47CBABA3" w:rsidR="005F1EC1" w:rsidRDefault="005F1EC1" w:rsidP="00CF642C">
            <w:pPr>
              <w:pStyle w:val="FFABody"/>
              <w:numPr>
                <w:ilvl w:val="0"/>
                <w:numId w:val="22"/>
              </w:numPr>
            </w:pPr>
            <w:r w:rsidRPr="00D43601">
              <w:rPr>
                <w:color w:val="FF0000"/>
              </w:rPr>
              <w:t>Known as the “aristocrat” of dairy breeds</w:t>
            </w:r>
            <w:r>
              <w:br/>
            </w:r>
          </w:p>
        </w:tc>
      </w:tr>
      <w:tr w:rsidR="005F1EC1" w14:paraId="5C8E67BC" w14:textId="77777777" w:rsidTr="00CF642C">
        <w:trPr>
          <w:trHeight w:val="1705"/>
        </w:trPr>
        <w:tc>
          <w:tcPr>
            <w:tcW w:w="10790" w:type="dxa"/>
            <w:gridSpan w:val="2"/>
          </w:tcPr>
          <w:p w14:paraId="59F75957" w14:textId="77777777" w:rsidR="005F1EC1" w:rsidRDefault="005F1EC1" w:rsidP="00CF642C">
            <w:pPr>
              <w:pStyle w:val="FFABody"/>
              <w:rPr>
                <w:b/>
                <w:bCs/>
              </w:rPr>
            </w:pPr>
          </w:p>
          <w:p w14:paraId="012B4C14"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75125D33" w14:textId="4EB116C3" w:rsidR="005F1EC1" w:rsidRPr="00071E7C" w:rsidRDefault="005F1EC1" w:rsidP="00CF642C">
            <w:pPr>
              <w:pStyle w:val="FFABody"/>
              <w:rPr>
                <w:color w:val="FF0000"/>
              </w:rPr>
            </w:pPr>
            <w:r w:rsidRPr="00071E7C">
              <w:rPr>
                <w:color w:val="FF0000"/>
              </w:rPr>
              <w:t>They are regarded as a medium</w:t>
            </w:r>
            <w:r>
              <w:rPr>
                <w:color w:val="FF0000"/>
              </w:rPr>
              <w:t>-</w:t>
            </w:r>
            <w:r w:rsidRPr="00071E7C">
              <w:rPr>
                <w:color w:val="FF0000"/>
              </w:rPr>
              <w:t>sized breed and can grow to a mature weight of approximately 1,200 pounds. The breed can efficiently produce large quantities of high</w:t>
            </w:r>
            <w:r>
              <w:rPr>
                <w:color w:val="FF0000"/>
              </w:rPr>
              <w:t>-</w:t>
            </w:r>
            <w:r w:rsidRPr="00071E7C">
              <w:rPr>
                <w:color w:val="FF0000"/>
              </w:rPr>
              <w:t>quality milk and is renowned for its foraging ability.</w:t>
            </w:r>
          </w:p>
        </w:tc>
      </w:tr>
    </w:tbl>
    <w:p w14:paraId="5E2E8690" w14:textId="77777777" w:rsidR="005F1EC1" w:rsidRDefault="005F1EC1" w:rsidP="005F5A63">
      <w:pPr>
        <w:pStyle w:val="DocumentTitle"/>
      </w:pPr>
    </w:p>
    <w:tbl>
      <w:tblPr>
        <w:tblStyle w:val="TableGrid"/>
        <w:tblW w:w="0" w:type="auto"/>
        <w:tblLook w:val="04A0" w:firstRow="1" w:lastRow="0" w:firstColumn="1" w:lastColumn="0" w:noHBand="0" w:noVBand="1"/>
      </w:tblPr>
      <w:tblGrid>
        <w:gridCol w:w="5485"/>
        <w:gridCol w:w="5305"/>
      </w:tblGrid>
      <w:tr w:rsidR="005F1EC1" w:rsidRPr="002904E0" w14:paraId="547925A6" w14:textId="77777777" w:rsidTr="00CF642C">
        <w:trPr>
          <w:trHeight w:val="432"/>
        </w:trPr>
        <w:tc>
          <w:tcPr>
            <w:tcW w:w="5485" w:type="dxa"/>
            <w:vAlign w:val="center"/>
          </w:tcPr>
          <w:p w14:paraId="39ED3866" w14:textId="77777777" w:rsidR="005F1EC1" w:rsidRPr="00243A79" w:rsidRDefault="005F1EC1" w:rsidP="00CF642C">
            <w:pPr>
              <w:pStyle w:val="FFABody"/>
              <w:rPr>
                <w:color w:val="FF0000"/>
              </w:rPr>
            </w:pPr>
            <w:r>
              <w:rPr>
                <w:b/>
                <w:bCs/>
              </w:rPr>
              <w:t xml:space="preserve">Breed: </w:t>
            </w:r>
            <w:r>
              <w:rPr>
                <w:color w:val="FF0000"/>
              </w:rPr>
              <w:t>Red and White Holstein</w:t>
            </w:r>
          </w:p>
        </w:tc>
        <w:tc>
          <w:tcPr>
            <w:tcW w:w="5305" w:type="dxa"/>
            <w:vMerge w:val="restart"/>
          </w:tcPr>
          <w:p w14:paraId="5C998515" w14:textId="77777777" w:rsidR="005F1EC1" w:rsidRDefault="005F1EC1" w:rsidP="00CF642C">
            <w:pPr>
              <w:pStyle w:val="FFABody"/>
            </w:pPr>
          </w:p>
          <w:p w14:paraId="08936347"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19545CCF" w14:textId="77777777" w:rsidR="005F1EC1" w:rsidRPr="002904E0" w:rsidRDefault="005F1EC1" w:rsidP="00CF642C">
            <w:pPr>
              <w:pStyle w:val="FFABody"/>
              <w:rPr>
                <w:b/>
                <w:bCs/>
              </w:rPr>
            </w:pPr>
          </w:p>
        </w:tc>
      </w:tr>
      <w:tr w:rsidR="005F1EC1" w14:paraId="22A92D9E" w14:textId="77777777" w:rsidTr="00CF642C">
        <w:trPr>
          <w:trHeight w:val="432"/>
        </w:trPr>
        <w:tc>
          <w:tcPr>
            <w:tcW w:w="5485" w:type="dxa"/>
            <w:vAlign w:val="center"/>
          </w:tcPr>
          <w:p w14:paraId="46A630D7" w14:textId="77777777" w:rsidR="005F1EC1" w:rsidRPr="008521F4" w:rsidRDefault="005F1EC1" w:rsidP="00CF642C">
            <w:pPr>
              <w:pStyle w:val="FFABody"/>
              <w:rPr>
                <w:b/>
                <w:bCs/>
                <w:color w:val="FF0000"/>
              </w:rPr>
            </w:pPr>
            <w:r>
              <w:rPr>
                <w:b/>
                <w:bCs/>
              </w:rPr>
              <w:t xml:space="preserve">Where are they from? </w:t>
            </w:r>
            <w:r w:rsidRPr="00433D59">
              <w:t xml:space="preserve"> </w:t>
            </w:r>
            <w:r>
              <w:rPr>
                <w:color w:val="FF0000"/>
              </w:rPr>
              <w:t xml:space="preserve">The Netherlands </w:t>
            </w:r>
          </w:p>
        </w:tc>
        <w:tc>
          <w:tcPr>
            <w:tcW w:w="5305" w:type="dxa"/>
            <w:vMerge/>
            <w:vAlign w:val="center"/>
          </w:tcPr>
          <w:p w14:paraId="70AC7248" w14:textId="77777777" w:rsidR="005F1EC1" w:rsidRDefault="005F1EC1" w:rsidP="00CF642C">
            <w:pPr>
              <w:pStyle w:val="FFABody"/>
            </w:pPr>
          </w:p>
        </w:tc>
      </w:tr>
      <w:tr w:rsidR="005F1EC1" w14:paraId="3BAA501E" w14:textId="77777777" w:rsidTr="00CF642C">
        <w:trPr>
          <w:trHeight w:val="787"/>
        </w:trPr>
        <w:tc>
          <w:tcPr>
            <w:tcW w:w="5485" w:type="dxa"/>
            <w:vAlign w:val="center"/>
          </w:tcPr>
          <w:p w14:paraId="4F47CACF" w14:textId="77777777" w:rsidR="005F1EC1" w:rsidRDefault="005F1EC1" w:rsidP="00CF642C">
            <w:pPr>
              <w:pStyle w:val="FFABody"/>
              <w:rPr>
                <w:b/>
                <w:bCs/>
              </w:rPr>
            </w:pPr>
          </w:p>
          <w:p w14:paraId="103C3AD3" w14:textId="77777777" w:rsidR="005F1EC1" w:rsidRPr="00875564" w:rsidRDefault="005F1EC1" w:rsidP="00CF642C">
            <w:pPr>
              <w:pStyle w:val="FFABody"/>
              <w:rPr>
                <w:color w:val="FF0000"/>
              </w:rPr>
            </w:pPr>
            <w:r>
              <w:rPr>
                <w:b/>
                <w:bCs/>
              </w:rPr>
              <w:t>Fun fact:</w:t>
            </w:r>
            <w:r w:rsidRPr="002904E0">
              <w:t xml:space="preserve"> </w:t>
            </w:r>
            <w:r w:rsidRPr="00875564">
              <w:rPr>
                <w:color w:val="FF0000"/>
              </w:rPr>
              <w:t>Most Red and White cows are Holstein cattle, but they may also have genetics from other cattle that have reddish coats, such as Milking Shorthorns or Ayrshire.</w:t>
            </w:r>
          </w:p>
          <w:p w14:paraId="71A95909" w14:textId="77777777" w:rsidR="005F1EC1" w:rsidRPr="00433D59" w:rsidRDefault="005F1EC1" w:rsidP="00CF642C">
            <w:pPr>
              <w:pStyle w:val="FFABody"/>
              <w:rPr>
                <w:b/>
                <w:bCs/>
              </w:rPr>
            </w:pPr>
          </w:p>
        </w:tc>
        <w:tc>
          <w:tcPr>
            <w:tcW w:w="5305" w:type="dxa"/>
            <w:vMerge/>
            <w:vAlign w:val="center"/>
          </w:tcPr>
          <w:p w14:paraId="08C9AACE" w14:textId="77777777" w:rsidR="005F1EC1" w:rsidRDefault="005F1EC1" w:rsidP="00CF642C">
            <w:pPr>
              <w:pStyle w:val="FFABody"/>
            </w:pPr>
          </w:p>
        </w:tc>
      </w:tr>
      <w:tr w:rsidR="005F1EC1" w14:paraId="179DD5CF" w14:textId="77777777" w:rsidTr="00CF642C">
        <w:trPr>
          <w:trHeight w:val="1138"/>
        </w:trPr>
        <w:tc>
          <w:tcPr>
            <w:tcW w:w="5485" w:type="dxa"/>
          </w:tcPr>
          <w:p w14:paraId="0FD059FB" w14:textId="77777777" w:rsidR="005F1EC1" w:rsidRPr="007D0BBD" w:rsidRDefault="005F1EC1" w:rsidP="00CF642C">
            <w:pPr>
              <w:pStyle w:val="FFABody"/>
              <w:rPr>
                <w:color w:val="FF0000"/>
              </w:rPr>
            </w:pPr>
            <w:r>
              <w:rPr>
                <w:b/>
                <w:bCs/>
              </w:rPr>
              <w:br/>
              <w:t xml:space="preserve">What are they primarily used for? </w:t>
            </w:r>
            <w:r>
              <w:t xml:space="preserve">(milk, ice cream, cheese, etc.) </w:t>
            </w:r>
            <w:r>
              <w:rPr>
                <w:color w:val="FF0000"/>
              </w:rPr>
              <w:t>Milk and yogurt</w:t>
            </w:r>
          </w:p>
        </w:tc>
        <w:tc>
          <w:tcPr>
            <w:tcW w:w="5305" w:type="dxa"/>
            <w:vMerge/>
            <w:vAlign w:val="center"/>
          </w:tcPr>
          <w:p w14:paraId="4718A5CF" w14:textId="77777777" w:rsidR="005F1EC1" w:rsidRDefault="005F1EC1" w:rsidP="00CF642C">
            <w:pPr>
              <w:pStyle w:val="FFABody"/>
            </w:pPr>
          </w:p>
        </w:tc>
      </w:tr>
      <w:tr w:rsidR="005F1EC1" w14:paraId="33FAAF02" w14:textId="77777777" w:rsidTr="00CF642C">
        <w:trPr>
          <w:trHeight w:val="1795"/>
        </w:trPr>
        <w:tc>
          <w:tcPr>
            <w:tcW w:w="10790" w:type="dxa"/>
            <w:gridSpan w:val="2"/>
          </w:tcPr>
          <w:p w14:paraId="1D203759" w14:textId="77777777" w:rsidR="005F1EC1" w:rsidRDefault="005F1EC1" w:rsidP="00CF642C">
            <w:pPr>
              <w:pStyle w:val="FFABody"/>
            </w:pPr>
            <w:r>
              <w:rPr>
                <w:b/>
                <w:bCs/>
              </w:rPr>
              <w:br/>
              <w:t>Characteristics:</w:t>
            </w:r>
            <w:r w:rsidRPr="002904E0">
              <w:t xml:space="preserve"> </w:t>
            </w:r>
          </w:p>
          <w:p w14:paraId="77F8204E" w14:textId="77777777" w:rsidR="005F1EC1" w:rsidRDefault="005F1EC1" w:rsidP="00CF642C">
            <w:pPr>
              <w:pStyle w:val="FFABody"/>
            </w:pPr>
          </w:p>
          <w:p w14:paraId="04FC3B6A" w14:textId="7AC30D61" w:rsidR="005F1EC1" w:rsidRDefault="005F1EC1" w:rsidP="00CF642C">
            <w:pPr>
              <w:pStyle w:val="FFABody"/>
              <w:numPr>
                <w:ilvl w:val="0"/>
                <w:numId w:val="22"/>
              </w:numPr>
            </w:pPr>
            <w:r w:rsidRPr="007B5CF3">
              <w:rPr>
                <w:color w:val="FF0000"/>
              </w:rPr>
              <w:t xml:space="preserve">Look like Holsteins except with red and white spots </w:t>
            </w:r>
            <w:r>
              <w:br/>
            </w:r>
          </w:p>
          <w:p w14:paraId="5B7FF459" w14:textId="77777777" w:rsidR="005F1EC1" w:rsidRDefault="005F1EC1" w:rsidP="00CF642C">
            <w:pPr>
              <w:pStyle w:val="FFABody"/>
              <w:numPr>
                <w:ilvl w:val="0"/>
                <w:numId w:val="22"/>
              </w:numPr>
            </w:pPr>
            <w:r>
              <w:rPr>
                <w:color w:val="FF0000"/>
              </w:rPr>
              <w:t xml:space="preserve">Have large frames </w:t>
            </w:r>
            <w:r>
              <w:br/>
              <w:t xml:space="preserve"> </w:t>
            </w:r>
          </w:p>
          <w:p w14:paraId="56CDE5EE" w14:textId="77777777" w:rsidR="005F1EC1" w:rsidRDefault="005F1EC1" w:rsidP="00CF642C">
            <w:pPr>
              <w:pStyle w:val="FFABody"/>
              <w:numPr>
                <w:ilvl w:val="0"/>
                <w:numId w:val="22"/>
              </w:numPr>
            </w:pPr>
            <w:r w:rsidRPr="0017017F">
              <w:rPr>
                <w:color w:val="FF0000"/>
              </w:rPr>
              <w:t>They are known for a strong immune system and tolerance to heat</w:t>
            </w:r>
            <w:r>
              <w:rPr>
                <w:color w:val="FF0000"/>
              </w:rPr>
              <w:t>.</w:t>
            </w:r>
            <w:r>
              <w:br/>
            </w:r>
          </w:p>
        </w:tc>
      </w:tr>
      <w:tr w:rsidR="005F1EC1" w14:paraId="4A4DA291" w14:textId="77777777" w:rsidTr="00CF642C">
        <w:trPr>
          <w:trHeight w:val="1705"/>
        </w:trPr>
        <w:tc>
          <w:tcPr>
            <w:tcW w:w="10790" w:type="dxa"/>
            <w:gridSpan w:val="2"/>
          </w:tcPr>
          <w:p w14:paraId="3318A782" w14:textId="77777777" w:rsidR="005F1EC1" w:rsidRDefault="005F1EC1" w:rsidP="00CF642C">
            <w:pPr>
              <w:pStyle w:val="FFABody"/>
              <w:rPr>
                <w:b/>
                <w:bCs/>
              </w:rPr>
            </w:pPr>
          </w:p>
          <w:p w14:paraId="53DF0084"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2D239D13" w14:textId="77777777" w:rsidR="005F1EC1" w:rsidRPr="009A1F06" w:rsidRDefault="005F1EC1" w:rsidP="00CF642C">
            <w:pPr>
              <w:pStyle w:val="FFABody"/>
              <w:rPr>
                <w:color w:val="FF0000"/>
              </w:rPr>
            </w:pPr>
            <w:r w:rsidRPr="009A1F06">
              <w:rPr>
                <w:color w:val="FF0000"/>
              </w:rPr>
              <w:t>This breed is the most recently recognized, coming into the breed family in 1964. The mature weight of a Red and White Holstein is about 1,400 pounds. They are known for a strong immune system and tolerance to heat.</w:t>
            </w:r>
          </w:p>
        </w:tc>
      </w:tr>
    </w:tbl>
    <w:p w14:paraId="1F626527" w14:textId="77777777" w:rsidR="005F1EC1" w:rsidRDefault="005F1EC1" w:rsidP="005F5A63">
      <w:pPr>
        <w:pStyle w:val="DocumentTitle"/>
      </w:pPr>
    </w:p>
    <w:tbl>
      <w:tblPr>
        <w:tblStyle w:val="TableGrid"/>
        <w:tblW w:w="0" w:type="auto"/>
        <w:tblLook w:val="04A0" w:firstRow="1" w:lastRow="0" w:firstColumn="1" w:lastColumn="0" w:noHBand="0" w:noVBand="1"/>
      </w:tblPr>
      <w:tblGrid>
        <w:gridCol w:w="5485"/>
        <w:gridCol w:w="5305"/>
      </w:tblGrid>
      <w:tr w:rsidR="005F1EC1" w:rsidRPr="002904E0" w14:paraId="7C6E89E6" w14:textId="77777777" w:rsidTr="00CF642C">
        <w:trPr>
          <w:trHeight w:val="432"/>
        </w:trPr>
        <w:tc>
          <w:tcPr>
            <w:tcW w:w="5485" w:type="dxa"/>
            <w:vAlign w:val="center"/>
          </w:tcPr>
          <w:p w14:paraId="1CCF3FCB" w14:textId="77777777" w:rsidR="005F1EC1" w:rsidRPr="00243A79" w:rsidRDefault="005F1EC1" w:rsidP="00CF642C">
            <w:pPr>
              <w:pStyle w:val="FFABody"/>
              <w:rPr>
                <w:color w:val="FF0000"/>
              </w:rPr>
            </w:pPr>
            <w:r>
              <w:rPr>
                <w:b/>
                <w:bCs/>
              </w:rPr>
              <w:t xml:space="preserve">Breed: </w:t>
            </w:r>
            <w:r>
              <w:rPr>
                <w:color w:val="FF0000"/>
              </w:rPr>
              <w:t>Milking Shorthorn</w:t>
            </w:r>
          </w:p>
        </w:tc>
        <w:tc>
          <w:tcPr>
            <w:tcW w:w="5305" w:type="dxa"/>
            <w:vMerge w:val="restart"/>
          </w:tcPr>
          <w:p w14:paraId="55CF122E" w14:textId="77777777" w:rsidR="005F1EC1" w:rsidRDefault="005F1EC1" w:rsidP="00CF642C">
            <w:pPr>
              <w:pStyle w:val="FFABody"/>
            </w:pPr>
          </w:p>
          <w:p w14:paraId="03F95AD6" w14:textId="77777777" w:rsidR="005F1EC1" w:rsidRDefault="005F1EC1" w:rsidP="00CF642C">
            <w:pPr>
              <w:pStyle w:val="FFABody"/>
            </w:pPr>
            <w:r w:rsidRPr="002904E0">
              <w:rPr>
                <w:b/>
                <w:bCs/>
              </w:rPr>
              <w:t xml:space="preserve">Draw a picture </w:t>
            </w:r>
            <w:r>
              <w:rPr>
                <w:b/>
                <w:bCs/>
              </w:rPr>
              <w:t xml:space="preserve">of this breed: </w:t>
            </w:r>
            <w:r>
              <w:rPr>
                <w:color w:val="FF0000"/>
              </w:rPr>
              <w:t>Answers will vary.</w:t>
            </w:r>
          </w:p>
          <w:p w14:paraId="101E7B58" w14:textId="77777777" w:rsidR="005F1EC1" w:rsidRPr="002904E0" w:rsidRDefault="005F1EC1" w:rsidP="00CF642C">
            <w:pPr>
              <w:pStyle w:val="FFABody"/>
              <w:rPr>
                <w:b/>
                <w:bCs/>
              </w:rPr>
            </w:pPr>
          </w:p>
        </w:tc>
      </w:tr>
      <w:tr w:rsidR="005F1EC1" w14:paraId="3AB970B6" w14:textId="77777777" w:rsidTr="00CF642C">
        <w:trPr>
          <w:trHeight w:val="432"/>
        </w:trPr>
        <w:tc>
          <w:tcPr>
            <w:tcW w:w="5485" w:type="dxa"/>
            <w:vAlign w:val="center"/>
          </w:tcPr>
          <w:p w14:paraId="37AD3FD4" w14:textId="77777777" w:rsidR="005F1EC1" w:rsidRPr="001A7020" w:rsidRDefault="005F1EC1" w:rsidP="00CF642C">
            <w:pPr>
              <w:pStyle w:val="FFABody"/>
              <w:rPr>
                <w:b/>
                <w:bCs/>
                <w:color w:val="FF0000"/>
              </w:rPr>
            </w:pPr>
            <w:r>
              <w:rPr>
                <w:b/>
                <w:bCs/>
              </w:rPr>
              <w:t xml:space="preserve">Where are they from? </w:t>
            </w:r>
            <w:r w:rsidRPr="00433D59">
              <w:t xml:space="preserve"> </w:t>
            </w:r>
            <w:r>
              <w:rPr>
                <w:color w:val="FF0000"/>
              </w:rPr>
              <w:t xml:space="preserve">Northeastern England </w:t>
            </w:r>
          </w:p>
        </w:tc>
        <w:tc>
          <w:tcPr>
            <w:tcW w:w="5305" w:type="dxa"/>
            <w:vMerge/>
            <w:vAlign w:val="center"/>
          </w:tcPr>
          <w:p w14:paraId="0C768AD9" w14:textId="77777777" w:rsidR="005F1EC1" w:rsidRDefault="005F1EC1" w:rsidP="00CF642C">
            <w:pPr>
              <w:pStyle w:val="FFABody"/>
            </w:pPr>
          </w:p>
        </w:tc>
      </w:tr>
      <w:tr w:rsidR="005F1EC1" w14:paraId="5968C4A1" w14:textId="77777777" w:rsidTr="00CF642C">
        <w:trPr>
          <w:trHeight w:val="787"/>
        </w:trPr>
        <w:tc>
          <w:tcPr>
            <w:tcW w:w="5485" w:type="dxa"/>
            <w:vAlign w:val="center"/>
          </w:tcPr>
          <w:p w14:paraId="7725D3B3" w14:textId="77777777" w:rsidR="005F1EC1" w:rsidRDefault="005F1EC1" w:rsidP="00CF642C">
            <w:pPr>
              <w:pStyle w:val="FFABody"/>
              <w:rPr>
                <w:b/>
                <w:bCs/>
              </w:rPr>
            </w:pPr>
          </w:p>
          <w:p w14:paraId="01377537" w14:textId="77777777" w:rsidR="005F1EC1" w:rsidRPr="00747539" w:rsidRDefault="005F1EC1" w:rsidP="00CF642C">
            <w:pPr>
              <w:pStyle w:val="FFABody"/>
              <w:rPr>
                <w:color w:val="FF0000"/>
              </w:rPr>
            </w:pPr>
            <w:r>
              <w:rPr>
                <w:b/>
                <w:bCs/>
              </w:rPr>
              <w:t>Fun fact:</w:t>
            </w:r>
            <w:r w:rsidRPr="002904E0">
              <w:t xml:space="preserve"> </w:t>
            </w:r>
            <w:r w:rsidRPr="00747539">
              <w:rPr>
                <w:color w:val="FF0000"/>
              </w:rPr>
              <w:t>This breed is part of the foundation for other red types of milk cows. This includes Swedish Red cattle and Illawarra cattle in Australia!</w:t>
            </w:r>
          </w:p>
          <w:p w14:paraId="479863C5" w14:textId="77777777" w:rsidR="005F1EC1" w:rsidRPr="00433D59" w:rsidRDefault="005F1EC1" w:rsidP="00CF642C">
            <w:pPr>
              <w:pStyle w:val="FFABody"/>
              <w:rPr>
                <w:b/>
                <w:bCs/>
              </w:rPr>
            </w:pPr>
          </w:p>
        </w:tc>
        <w:tc>
          <w:tcPr>
            <w:tcW w:w="5305" w:type="dxa"/>
            <w:vMerge/>
            <w:vAlign w:val="center"/>
          </w:tcPr>
          <w:p w14:paraId="3C385D86" w14:textId="77777777" w:rsidR="005F1EC1" w:rsidRDefault="005F1EC1" w:rsidP="00CF642C">
            <w:pPr>
              <w:pStyle w:val="FFABody"/>
            </w:pPr>
          </w:p>
        </w:tc>
      </w:tr>
      <w:tr w:rsidR="005F1EC1" w14:paraId="24628CAF" w14:textId="77777777" w:rsidTr="00CF642C">
        <w:trPr>
          <w:trHeight w:val="1138"/>
        </w:trPr>
        <w:tc>
          <w:tcPr>
            <w:tcW w:w="5485" w:type="dxa"/>
          </w:tcPr>
          <w:p w14:paraId="234C445C" w14:textId="27E53A93" w:rsidR="005F1EC1" w:rsidRPr="00052658" w:rsidRDefault="005F1EC1" w:rsidP="00CF642C">
            <w:pPr>
              <w:pStyle w:val="FFABody"/>
              <w:rPr>
                <w:color w:val="FF0000"/>
              </w:rPr>
            </w:pPr>
            <w:r>
              <w:rPr>
                <w:b/>
                <w:bCs/>
              </w:rPr>
              <w:br/>
              <w:t xml:space="preserve">What are they primarily used for? </w:t>
            </w:r>
            <w:r>
              <w:t xml:space="preserve">(milk, ice cream, cheese, etc.) </w:t>
            </w:r>
            <w:r>
              <w:rPr>
                <w:color w:val="FF0000"/>
              </w:rPr>
              <w:t xml:space="preserve">Milk, butter and meat products </w:t>
            </w:r>
          </w:p>
        </w:tc>
        <w:tc>
          <w:tcPr>
            <w:tcW w:w="5305" w:type="dxa"/>
            <w:vMerge/>
            <w:vAlign w:val="center"/>
          </w:tcPr>
          <w:p w14:paraId="3FE7382A" w14:textId="77777777" w:rsidR="005F1EC1" w:rsidRDefault="005F1EC1" w:rsidP="00CF642C">
            <w:pPr>
              <w:pStyle w:val="FFABody"/>
            </w:pPr>
          </w:p>
        </w:tc>
      </w:tr>
      <w:tr w:rsidR="005F1EC1" w14:paraId="2D3B0005" w14:textId="77777777" w:rsidTr="00CF642C">
        <w:trPr>
          <w:trHeight w:val="1795"/>
        </w:trPr>
        <w:tc>
          <w:tcPr>
            <w:tcW w:w="10790" w:type="dxa"/>
            <w:gridSpan w:val="2"/>
          </w:tcPr>
          <w:p w14:paraId="73BBDEDA" w14:textId="77777777" w:rsidR="005F1EC1" w:rsidRDefault="005F1EC1" w:rsidP="00CF642C">
            <w:pPr>
              <w:pStyle w:val="FFABody"/>
            </w:pPr>
            <w:r>
              <w:rPr>
                <w:b/>
                <w:bCs/>
              </w:rPr>
              <w:lastRenderedPageBreak/>
              <w:br/>
              <w:t>Characteristics:</w:t>
            </w:r>
            <w:r w:rsidRPr="002904E0">
              <w:t xml:space="preserve"> </w:t>
            </w:r>
          </w:p>
          <w:p w14:paraId="096143C4" w14:textId="77777777" w:rsidR="005F1EC1" w:rsidRDefault="005F1EC1" w:rsidP="00CF642C">
            <w:pPr>
              <w:pStyle w:val="FFABody"/>
            </w:pPr>
          </w:p>
          <w:p w14:paraId="73715F56" w14:textId="4AF2BE4C" w:rsidR="005F1EC1" w:rsidRDefault="005F1EC1" w:rsidP="00CF642C">
            <w:pPr>
              <w:pStyle w:val="FFABody"/>
              <w:numPr>
                <w:ilvl w:val="0"/>
                <w:numId w:val="22"/>
              </w:numPr>
            </w:pPr>
            <w:r>
              <w:rPr>
                <w:color w:val="FF0000"/>
              </w:rPr>
              <w:t>They are a dual breed (meat and milk).</w:t>
            </w:r>
            <w:r>
              <w:br/>
            </w:r>
          </w:p>
          <w:p w14:paraId="5F635BBA" w14:textId="77777777" w:rsidR="005F1EC1" w:rsidRDefault="005F1EC1" w:rsidP="00CF642C">
            <w:pPr>
              <w:pStyle w:val="FFABody"/>
              <w:numPr>
                <w:ilvl w:val="0"/>
                <w:numId w:val="22"/>
              </w:numPr>
            </w:pPr>
            <w:r>
              <w:rPr>
                <w:color w:val="FF0000"/>
              </w:rPr>
              <w:t>L</w:t>
            </w:r>
            <w:r w:rsidRPr="000B172B">
              <w:rPr>
                <w:color w:val="FF0000"/>
              </w:rPr>
              <w:t xml:space="preserve">arge, they are often white and roan in color </w:t>
            </w:r>
            <w:r>
              <w:br/>
              <w:t xml:space="preserve"> </w:t>
            </w:r>
          </w:p>
          <w:p w14:paraId="01C2E795" w14:textId="77777777" w:rsidR="005F1EC1" w:rsidRDefault="005F1EC1" w:rsidP="00CF642C">
            <w:pPr>
              <w:pStyle w:val="FFABody"/>
              <w:numPr>
                <w:ilvl w:val="0"/>
                <w:numId w:val="22"/>
              </w:numPr>
            </w:pPr>
            <w:r>
              <w:rPr>
                <w:color w:val="FF0000"/>
              </w:rPr>
              <w:t>T</w:t>
            </w:r>
            <w:r w:rsidRPr="000B172B">
              <w:rPr>
                <w:color w:val="FF0000"/>
              </w:rPr>
              <w:t>heir milk is known for its high protein-to-fat ratio</w:t>
            </w:r>
            <w:r>
              <w:rPr>
                <w:color w:val="FF0000"/>
              </w:rPr>
              <w:t>.</w:t>
            </w:r>
            <w:r>
              <w:br/>
            </w:r>
          </w:p>
        </w:tc>
      </w:tr>
      <w:tr w:rsidR="005F1EC1" w14:paraId="4ED84FBA" w14:textId="77777777" w:rsidTr="00CF642C">
        <w:trPr>
          <w:trHeight w:val="1705"/>
        </w:trPr>
        <w:tc>
          <w:tcPr>
            <w:tcW w:w="10790" w:type="dxa"/>
            <w:gridSpan w:val="2"/>
          </w:tcPr>
          <w:p w14:paraId="4B7C7ED5" w14:textId="77777777" w:rsidR="005F1EC1" w:rsidRDefault="005F1EC1" w:rsidP="00CF642C">
            <w:pPr>
              <w:pStyle w:val="FFABody"/>
              <w:rPr>
                <w:b/>
                <w:bCs/>
              </w:rPr>
            </w:pPr>
          </w:p>
          <w:p w14:paraId="021A9902" w14:textId="77777777" w:rsidR="005F1EC1" w:rsidRDefault="005F1EC1" w:rsidP="00CF642C">
            <w:pPr>
              <w:pStyle w:val="FFABody"/>
              <w:rPr>
                <w:i/>
                <w:i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p w14:paraId="516C9D38" w14:textId="77777777" w:rsidR="005F1EC1" w:rsidRPr="004A6093" w:rsidRDefault="005F1EC1" w:rsidP="00CF642C">
            <w:pPr>
              <w:pStyle w:val="FFABody"/>
              <w:rPr>
                <w:color w:val="FF0000"/>
              </w:rPr>
            </w:pPr>
            <w:r w:rsidRPr="004A6093">
              <w:rPr>
                <w:color w:val="FF0000"/>
              </w:rPr>
              <w:t>Shorthorns are known for high levels of fertility, grazing efficiency and ease of management that result in the breed being highly suitable for many different environments. They are also popular among farmers for their durability, longevity and ease of calving.</w:t>
            </w:r>
          </w:p>
        </w:tc>
      </w:tr>
    </w:tbl>
    <w:p w14:paraId="5B777001" w14:textId="77777777" w:rsidR="005F1EC1" w:rsidRPr="00D83C4F" w:rsidRDefault="005F1EC1" w:rsidP="005F5A63">
      <w:pPr>
        <w:pStyle w:val="DocumentTitle"/>
        <w:numPr>
          <w:ilvl w:val="0"/>
          <w:numId w:val="33"/>
        </w:numPr>
        <w:spacing w:after="200" w:line="520" w:lineRule="atLeast"/>
        <w:rPr>
          <w:rFonts w:ascii="Montserrat" w:hAnsi="Montserrat"/>
          <w:b/>
          <w:bCs w:val="0"/>
          <w:color w:val="auto"/>
          <w:sz w:val="18"/>
          <w:szCs w:val="18"/>
        </w:rPr>
      </w:pPr>
      <w:r w:rsidRPr="00873564">
        <w:rPr>
          <w:rFonts w:ascii="Montserrat" w:hAnsi="Montserrat"/>
          <w:color w:val="auto"/>
          <w:sz w:val="18"/>
          <w:szCs w:val="18"/>
        </w:rPr>
        <w:t xml:space="preserve">What is your favorite dairy breed and why? </w:t>
      </w:r>
    </w:p>
    <w:p w14:paraId="1010C39D" w14:textId="77777777" w:rsidR="005F1EC1" w:rsidRDefault="005F1EC1" w:rsidP="005F5A63">
      <w:pPr>
        <w:pStyle w:val="FFABody"/>
        <w:ind w:left="720"/>
      </w:pPr>
      <w:r>
        <w:rPr>
          <w:color w:val="FF0000"/>
        </w:rPr>
        <w:t>Answers will vary.</w:t>
      </w:r>
    </w:p>
    <w:p w14:paraId="6E2D0B11" w14:textId="77777777" w:rsidR="005F1EC1" w:rsidRPr="00873564" w:rsidRDefault="005F1EC1" w:rsidP="005F5A63">
      <w:pPr>
        <w:pStyle w:val="DocumentTitle"/>
        <w:rPr>
          <w:rFonts w:ascii="Montserrat" w:hAnsi="Montserrat"/>
          <w:b/>
          <w:bCs w:val="0"/>
          <w:color w:val="auto"/>
          <w:sz w:val="18"/>
          <w:szCs w:val="18"/>
        </w:rPr>
      </w:pPr>
    </w:p>
    <w:p w14:paraId="510E6B62" w14:textId="77777777" w:rsidR="005F1EC1" w:rsidRDefault="005F1EC1" w:rsidP="005F5A63">
      <w:pPr>
        <w:pStyle w:val="DocumentTitle"/>
        <w:numPr>
          <w:ilvl w:val="0"/>
          <w:numId w:val="33"/>
        </w:numPr>
        <w:spacing w:after="200" w:line="520" w:lineRule="atLeast"/>
        <w:rPr>
          <w:rFonts w:ascii="Montserrat" w:hAnsi="Montserrat"/>
          <w:b/>
          <w:bCs w:val="0"/>
          <w:color w:val="auto"/>
          <w:sz w:val="18"/>
          <w:szCs w:val="18"/>
        </w:rPr>
      </w:pPr>
      <w:r w:rsidRPr="00873564">
        <w:rPr>
          <w:rFonts w:ascii="Montserrat" w:hAnsi="Montserrat"/>
          <w:color w:val="auto"/>
          <w:sz w:val="18"/>
          <w:szCs w:val="18"/>
        </w:rPr>
        <w:t xml:space="preserve">What breed of dairy cow would do best where you live? Why? </w:t>
      </w:r>
    </w:p>
    <w:p w14:paraId="313A7122" w14:textId="77777777" w:rsidR="005F1EC1" w:rsidRDefault="005F1EC1" w:rsidP="005F5A63">
      <w:pPr>
        <w:pStyle w:val="FFABody"/>
        <w:ind w:left="720"/>
      </w:pPr>
      <w:r>
        <w:rPr>
          <w:color w:val="FF0000"/>
        </w:rPr>
        <w:t>Answers will vary.</w:t>
      </w:r>
    </w:p>
    <w:p w14:paraId="2A12F9B9" w14:textId="77777777" w:rsidR="005F1EC1" w:rsidRPr="00873564" w:rsidRDefault="005F1EC1" w:rsidP="005F5A63">
      <w:pPr>
        <w:pStyle w:val="DocumentTitle"/>
        <w:ind w:left="720"/>
        <w:rPr>
          <w:rFonts w:ascii="Montserrat" w:hAnsi="Montserrat"/>
          <w:b/>
          <w:bCs w:val="0"/>
          <w:color w:val="auto"/>
          <w:sz w:val="18"/>
          <w:szCs w:val="18"/>
        </w:rPr>
      </w:pPr>
    </w:p>
    <w:p w14:paraId="3502F5EA" w14:textId="77777777" w:rsidR="005F1EC1" w:rsidRDefault="005F1EC1" w:rsidP="005F5A63">
      <w:pPr>
        <w:pStyle w:val="DocumentTitle"/>
      </w:pPr>
    </w:p>
    <w:p w14:paraId="4DA0E554" w14:textId="77777777" w:rsidR="005F1EC1" w:rsidRDefault="005F1EC1" w:rsidP="005F5A63">
      <w:pPr>
        <w:pStyle w:val="DocumentTitle"/>
      </w:pPr>
    </w:p>
    <w:p w14:paraId="308AA0C2" w14:textId="77777777" w:rsidR="005F1EC1" w:rsidRDefault="005F1EC1" w:rsidP="005F5A63">
      <w:pPr>
        <w:pStyle w:val="DocumentTitle"/>
      </w:pPr>
    </w:p>
    <w:p w14:paraId="5145F2C4" w14:textId="77777777" w:rsidR="005F1EC1" w:rsidRDefault="005F1EC1" w:rsidP="005F5A63">
      <w:pPr>
        <w:pStyle w:val="DocumentTitle"/>
      </w:pPr>
    </w:p>
    <w:p w14:paraId="037F1D34" w14:textId="77777777" w:rsidR="005F1EC1" w:rsidRDefault="005F1EC1" w:rsidP="005F5A63">
      <w:pPr>
        <w:pStyle w:val="DocumentTitle"/>
      </w:pPr>
    </w:p>
    <w:p w14:paraId="3E8FF8C1" w14:textId="77777777" w:rsidR="005F1EC1" w:rsidRDefault="005F1EC1" w:rsidP="005F5A63">
      <w:pPr>
        <w:pStyle w:val="DocumentTitle"/>
      </w:pPr>
    </w:p>
    <w:p w14:paraId="3446EC0A" w14:textId="77777777" w:rsidR="005F1EC1" w:rsidRDefault="005F1EC1" w:rsidP="005F5A63">
      <w:pPr>
        <w:pStyle w:val="DocumentTitle"/>
      </w:pPr>
    </w:p>
    <w:p w14:paraId="1FDA1300" w14:textId="77777777" w:rsidR="005F1EC1" w:rsidRDefault="005F1EC1" w:rsidP="005F5A63">
      <w:pPr>
        <w:pStyle w:val="DocumentTitle"/>
      </w:pPr>
    </w:p>
    <w:p w14:paraId="0C17B8E6" w14:textId="77777777" w:rsidR="005F1EC1" w:rsidRDefault="005F1EC1" w:rsidP="005F5A63">
      <w:pPr>
        <w:pStyle w:val="DocumentTitle"/>
      </w:pPr>
    </w:p>
    <w:p w14:paraId="051D177D" w14:textId="77777777" w:rsidR="005F1EC1" w:rsidRDefault="005F1EC1" w:rsidP="005F5A63">
      <w:pPr>
        <w:pStyle w:val="SubHeadings"/>
        <w:rPr>
          <w:sz w:val="24"/>
          <w:szCs w:val="24"/>
        </w:rPr>
      </w:pPr>
    </w:p>
    <w:p w14:paraId="481AD846"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48E7C24E" w14:textId="77777777" w:rsidR="005F1EC1" w:rsidRDefault="005F1EC1" w:rsidP="005F5A63">
      <w:pPr>
        <w:pStyle w:val="LPSectionTitles"/>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Using the information given to you on your “super breeds scenario card” answer the following questions.  </w:t>
      </w:r>
    </w:p>
    <w:p w14:paraId="7E16121C" w14:textId="77777777" w:rsidR="005F1EC1" w:rsidRDefault="005F1EC1" w:rsidP="005F5A63">
      <w:pPr>
        <w:pStyle w:val="FFABody"/>
      </w:pPr>
    </w:p>
    <w:p w14:paraId="2FC1ABF7" w14:textId="77777777" w:rsidR="005F1EC1" w:rsidRPr="00E84AD7" w:rsidRDefault="005F1EC1" w:rsidP="005F5A63">
      <w:pPr>
        <w:pStyle w:val="FFABody"/>
      </w:pPr>
    </w:p>
    <w:tbl>
      <w:tblPr>
        <w:tblStyle w:val="TableGrid"/>
        <w:tblW w:w="0" w:type="auto"/>
        <w:tblLook w:val="04A0" w:firstRow="1" w:lastRow="0" w:firstColumn="1" w:lastColumn="0" w:noHBand="0" w:noVBand="1"/>
      </w:tblPr>
      <w:tblGrid>
        <w:gridCol w:w="10790"/>
      </w:tblGrid>
      <w:tr w:rsidR="005F1EC1" w14:paraId="6AD9A352" w14:textId="77777777" w:rsidTr="00CF642C">
        <w:tc>
          <w:tcPr>
            <w:tcW w:w="10790" w:type="dxa"/>
          </w:tcPr>
          <w:p w14:paraId="33EEFCDF" w14:textId="77777777" w:rsidR="005F1EC1" w:rsidRDefault="005F1EC1" w:rsidP="00CF642C">
            <w:pPr>
              <w:pStyle w:val="main"/>
              <w:jc w:val="center"/>
              <w:rPr>
                <w:b/>
                <w:bCs/>
                <w:color w:val="auto"/>
                <w:szCs w:val="18"/>
              </w:rPr>
            </w:pPr>
            <w:r>
              <w:rPr>
                <w:b/>
                <w:bCs/>
                <w:color w:val="auto"/>
                <w:szCs w:val="18"/>
              </w:rPr>
              <w:t>What is your scenario?</w:t>
            </w:r>
          </w:p>
          <w:p w14:paraId="7267BE31" w14:textId="77777777" w:rsidR="005F1EC1" w:rsidRDefault="005F1EC1" w:rsidP="00CF642C">
            <w:pPr>
              <w:pStyle w:val="FFABody"/>
            </w:pPr>
            <w:r>
              <w:rPr>
                <w:color w:val="FF0000"/>
              </w:rPr>
              <w:t>Answers will vary.</w:t>
            </w:r>
          </w:p>
          <w:p w14:paraId="10F84D13" w14:textId="77777777" w:rsidR="005F1EC1" w:rsidRDefault="005F1EC1" w:rsidP="00CF642C">
            <w:pPr>
              <w:pStyle w:val="main"/>
              <w:jc w:val="center"/>
              <w:rPr>
                <w:b/>
                <w:bCs/>
                <w:sz w:val="20"/>
                <w:szCs w:val="19"/>
              </w:rPr>
            </w:pPr>
          </w:p>
          <w:p w14:paraId="20B17B57" w14:textId="77777777" w:rsidR="005F1EC1" w:rsidRDefault="005F1EC1" w:rsidP="00CF642C">
            <w:pPr>
              <w:pStyle w:val="main"/>
              <w:rPr>
                <w:sz w:val="20"/>
                <w:szCs w:val="19"/>
              </w:rPr>
            </w:pPr>
          </w:p>
          <w:p w14:paraId="53D57D3D" w14:textId="77777777" w:rsidR="005F1EC1" w:rsidRPr="00427D17" w:rsidRDefault="005F1EC1" w:rsidP="00CF642C">
            <w:pPr>
              <w:pStyle w:val="main"/>
              <w:rPr>
                <w:sz w:val="20"/>
                <w:szCs w:val="19"/>
              </w:rPr>
            </w:pPr>
          </w:p>
          <w:p w14:paraId="403275AF" w14:textId="77777777" w:rsidR="005F1EC1" w:rsidRPr="00427D17" w:rsidRDefault="005F1EC1" w:rsidP="00CF642C">
            <w:pPr>
              <w:pStyle w:val="main"/>
              <w:rPr>
                <w:sz w:val="20"/>
                <w:szCs w:val="19"/>
              </w:rPr>
            </w:pPr>
          </w:p>
        </w:tc>
      </w:tr>
      <w:tr w:rsidR="005F1EC1" w14:paraId="103FED04" w14:textId="77777777" w:rsidTr="00CF642C">
        <w:tc>
          <w:tcPr>
            <w:tcW w:w="10790" w:type="dxa"/>
          </w:tcPr>
          <w:p w14:paraId="3A5B7E72" w14:textId="77777777" w:rsidR="005F1EC1" w:rsidRPr="00D83C4F" w:rsidRDefault="005F1EC1" w:rsidP="00CF642C">
            <w:pPr>
              <w:pStyle w:val="main"/>
              <w:jc w:val="center"/>
              <w:rPr>
                <w:b/>
                <w:bCs/>
                <w:szCs w:val="18"/>
              </w:rPr>
            </w:pPr>
            <w:r w:rsidRPr="00D83C4F">
              <w:rPr>
                <w:b/>
                <w:bCs/>
                <w:szCs w:val="18"/>
              </w:rPr>
              <w:t xml:space="preserve">Design Considerations: </w:t>
            </w:r>
            <w:r w:rsidRPr="00D83C4F">
              <w:rPr>
                <w:b/>
                <w:bCs/>
                <w:szCs w:val="18"/>
              </w:rPr>
              <w:br/>
            </w:r>
          </w:p>
          <w:p w14:paraId="630EA66A" w14:textId="77777777" w:rsidR="005F1EC1" w:rsidRPr="00D83C4F" w:rsidRDefault="005F1EC1" w:rsidP="00CF642C">
            <w:pPr>
              <w:pStyle w:val="FFABody"/>
              <w:numPr>
                <w:ilvl w:val="0"/>
                <w:numId w:val="30"/>
              </w:numPr>
              <w:rPr>
                <w:szCs w:val="18"/>
              </w:rPr>
            </w:pPr>
            <w:r w:rsidRPr="00D83C4F">
              <w:rPr>
                <w:color w:val="FF0000"/>
                <w:szCs w:val="18"/>
              </w:rPr>
              <w:t>Answers will vary.</w:t>
            </w:r>
            <w:r w:rsidRPr="00D83C4F">
              <w:rPr>
                <w:szCs w:val="18"/>
              </w:rPr>
              <w:t xml:space="preserve"> </w:t>
            </w:r>
          </w:p>
          <w:p w14:paraId="441329E4" w14:textId="77777777" w:rsidR="005F1EC1" w:rsidRPr="00D83C4F" w:rsidRDefault="005F1EC1" w:rsidP="00CF642C">
            <w:pPr>
              <w:pStyle w:val="FFABody"/>
              <w:ind w:left="720"/>
              <w:rPr>
                <w:szCs w:val="18"/>
              </w:rPr>
            </w:pPr>
          </w:p>
          <w:p w14:paraId="2E3AF38F" w14:textId="77777777" w:rsidR="005F1EC1" w:rsidRPr="00D83C4F" w:rsidRDefault="005F1EC1" w:rsidP="00CF642C">
            <w:pPr>
              <w:pStyle w:val="FFABody"/>
              <w:numPr>
                <w:ilvl w:val="0"/>
                <w:numId w:val="30"/>
              </w:numPr>
              <w:rPr>
                <w:szCs w:val="18"/>
              </w:rPr>
            </w:pPr>
            <w:r w:rsidRPr="00D83C4F">
              <w:rPr>
                <w:color w:val="FF0000"/>
                <w:szCs w:val="18"/>
              </w:rPr>
              <w:t>Answers will vary.</w:t>
            </w:r>
          </w:p>
          <w:p w14:paraId="269E85B9" w14:textId="77777777" w:rsidR="005F1EC1" w:rsidRPr="00D83C4F" w:rsidRDefault="005F1EC1" w:rsidP="00CF642C">
            <w:pPr>
              <w:pStyle w:val="ListParagraph"/>
              <w:rPr>
                <w:color w:val="FF0000"/>
                <w:szCs w:val="18"/>
              </w:rPr>
            </w:pPr>
          </w:p>
          <w:p w14:paraId="2A7CDCB4" w14:textId="77777777" w:rsidR="005F1EC1" w:rsidRPr="00D83C4F" w:rsidRDefault="005F1EC1" w:rsidP="00CF642C">
            <w:pPr>
              <w:pStyle w:val="FFABody"/>
              <w:numPr>
                <w:ilvl w:val="0"/>
                <w:numId w:val="30"/>
              </w:numPr>
              <w:rPr>
                <w:szCs w:val="18"/>
              </w:rPr>
            </w:pPr>
            <w:r w:rsidRPr="00D83C4F">
              <w:rPr>
                <w:color w:val="FF0000"/>
                <w:szCs w:val="18"/>
              </w:rPr>
              <w:t>Answers will vary.</w:t>
            </w:r>
          </w:p>
          <w:p w14:paraId="132BBEB5" w14:textId="77777777" w:rsidR="005F1EC1" w:rsidRPr="00D83C4F" w:rsidRDefault="005F1EC1" w:rsidP="00CF642C">
            <w:pPr>
              <w:pStyle w:val="main"/>
              <w:ind w:left="720"/>
              <w:rPr>
                <w:szCs w:val="18"/>
              </w:rPr>
            </w:pPr>
            <w:r w:rsidRPr="00D83C4F">
              <w:rPr>
                <w:szCs w:val="18"/>
              </w:rPr>
              <w:br/>
              <w:t xml:space="preserve"> </w:t>
            </w:r>
            <w:r w:rsidRPr="00D83C4F">
              <w:rPr>
                <w:szCs w:val="18"/>
              </w:rPr>
              <w:br/>
              <w:t xml:space="preserve"> </w:t>
            </w:r>
          </w:p>
        </w:tc>
      </w:tr>
      <w:tr w:rsidR="005F1EC1" w14:paraId="056DFBA4" w14:textId="77777777" w:rsidTr="00CF642C">
        <w:tc>
          <w:tcPr>
            <w:tcW w:w="10790" w:type="dxa"/>
          </w:tcPr>
          <w:p w14:paraId="7F745BF6" w14:textId="77777777" w:rsidR="005F1EC1" w:rsidRPr="00D83C4F" w:rsidRDefault="005F1EC1" w:rsidP="00CF642C">
            <w:pPr>
              <w:pStyle w:val="main"/>
              <w:jc w:val="center"/>
              <w:rPr>
                <w:b/>
                <w:bCs/>
                <w:szCs w:val="18"/>
              </w:rPr>
            </w:pPr>
            <w:r w:rsidRPr="00D83C4F">
              <w:rPr>
                <w:b/>
                <w:bCs/>
                <w:szCs w:val="18"/>
              </w:rPr>
              <w:t>Breed best suited for each consideration and why:</w:t>
            </w:r>
          </w:p>
          <w:p w14:paraId="2DF8DE56" w14:textId="77777777" w:rsidR="005F1EC1" w:rsidRPr="00D83C4F" w:rsidRDefault="005F1EC1" w:rsidP="00CF642C">
            <w:pPr>
              <w:pStyle w:val="main"/>
              <w:numPr>
                <w:ilvl w:val="0"/>
                <w:numId w:val="31"/>
              </w:numPr>
              <w:spacing w:line="480" w:lineRule="auto"/>
              <w:rPr>
                <w:szCs w:val="18"/>
              </w:rPr>
            </w:pPr>
            <w:r w:rsidRPr="00D83C4F">
              <w:rPr>
                <w:szCs w:val="18"/>
              </w:rPr>
              <w:t xml:space="preserve">Consideration 1: </w:t>
            </w:r>
            <w:r w:rsidRPr="00D83C4F">
              <w:rPr>
                <w:color w:val="FF0000"/>
                <w:szCs w:val="18"/>
              </w:rPr>
              <w:t xml:space="preserve">Answers will vary. </w:t>
            </w:r>
          </w:p>
          <w:p w14:paraId="3F76475C" w14:textId="77777777" w:rsidR="005F1EC1" w:rsidRPr="00D83C4F" w:rsidRDefault="005F1EC1" w:rsidP="00CF642C">
            <w:pPr>
              <w:pStyle w:val="main"/>
              <w:spacing w:line="480" w:lineRule="auto"/>
              <w:ind w:left="720"/>
              <w:rPr>
                <w:szCs w:val="18"/>
              </w:rPr>
            </w:pPr>
          </w:p>
          <w:p w14:paraId="379C5E27" w14:textId="77777777" w:rsidR="005F1EC1" w:rsidRPr="00D83C4F" w:rsidRDefault="005F1EC1" w:rsidP="00CF642C">
            <w:pPr>
              <w:pStyle w:val="main"/>
              <w:numPr>
                <w:ilvl w:val="0"/>
                <w:numId w:val="31"/>
              </w:numPr>
              <w:spacing w:line="480" w:lineRule="auto"/>
              <w:rPr>
                <w:szCs w:val="18"/>
              </w:rPr>
            </w:pPr>
            <w:r w:rsidRPr="00D83C4F">
              <w:rPr>
                <w:szCs w:val="18"/>
              </w:rPr>
              <w:t>Consideration 2:</w:t>
            </w:r>
            <w:r>
              <w:rPr>
                <w:szCs w:val="18"/>
              </w:rPr>
              <w:t xml:space="preserve"> </w:t>
            </w:r>
            <w:r>
              <w:rPr>
                <w:color w:val="FF0000"/>
                <w:szCs w:val="18"/>
              </w:rPr>
              <w:t xml:space="preserve">Answers will vary. </w:t>
            </w:r>
          </w:p>
          <w:p w14:paraId="04D4CDD2" w14:textId="77777777" w:rsidR="005F1EC1" w:rsidRPr="00D83C4F" w:rsidRDefault="005F1EC1" w:rsidP="00CF642C">
            <w:pPr>
              <w:pStyle w:val="ListParagraph"/>
              <w:rPr>
                <w:szCs w:val="18"/>
              </w:rPr>
            </w:pPr>
          </w:p>
          <w:p w14:paraId="72E8A7FC" w14:textId="77777777" w:rsidR="005F1EC1" w:rsidRPr="00D83C4F" w:rsidRDefault="005F1EC1" w:rsidP="00CF642C">
            <w:pPr>
              <w:pStyle w:val="main"/>
              <w:spacing w:line="480" w:lineRule="auto"/>
              <w:ind w:left="720"/>
              <w:rPr>
                <w:szCs w:val="18"/>
              </w:rPr>
            </w:pPr>
          </w:p>
          <w:p w14:paraId="62815F50" w14:textId="77777777" w:rsidR="005F1EC1" w:rsidRPr="00D83C4F" w:rsidRDefault="005F1EC1" w:rsidP="00CF642C">
            <w:pPr>
              <w:pStyle w:val="main"/>
              <w:numPr>
                <w:ilvl w:val="0"/>
                <w:numId w:val="31"/>
              </w:numPr>
              <w:spacing w:line="480" w:lineRule="auto"/>
              <w:rPr>
                <w:szCs w:val="18"/>
              </w:rPr>
            </w:pPr>
            <w:r w:rsidRPr="00D83C4F">
              <w:rPr>
                <w:szCs w:val="18"/>
              </w:rPr>
              <w:t xml:space="preserve">Consideration 3: </w:t>
            </w:r>
            <w:r>
              <w:rPr>
                <w:color w:val="FF0000"/>
                <w:szCs w:val="18"/>
              </w:rPr>
              <w:t xml:space="preserve">Answers will vary. </w:t>
            </w:r>
          </w:p>
          <w:p w14:paraId="18326824" w14:textId="77777777" w:rsidR="005F1EC1" w:rsidRPr="00D83C4F" w:rsidRDefault="005F1EC1" w:rsidP="00CF642C">
            <w:pPr>
              <w:pStyle w:val="main"/>
              <w:rPr>
                <w:szCs w:val="18"/>
              </w:rPr>
            </w:pPr>
          </w:p>
          <w:p w14:paraId="60D1EC04" w14:textId="77777777" w:rsidR="005F1EC1" w:rsidRPr="00D83C4F" w:rsidRDefault="005F1EC1" w:rsidP="00CF642C">
            <w:pPr>
              <w:pStyle w:val="main"/>
              <w:rPr>
                <w:szCs w:val="18"/>
              </w:rPr>
            </w:pPr>
          </w:p>
          <w:p w14:paraId="70584578" w14:textId="77777777" w:rsidR="005F1EC1" w:rsidRPr="00D83C4F" w:rsidRDefault="005F1EC1" w:rsidP="00CF642C">
            <w:pPr>
              <w:pStyle w:val="main"/>
              <w:rPr>
                <w:szCs w:val="18"/>
              </w:rPr>
            </w:pPr>
          </w:p>
        </w:tc>
      </w:tr>
      <w:tr w:rsidR="005F1EC1" w14:paraId="0A55269A" w14:textId="77777777" w:rsidTr="00CF642C">
        <w:tc>
          <w:tcPr>
            <w:tcW w:w="10790" w:type="dxa"/>
          </w:tcPr>
          <w:p w14:paraId="675B7D8B" w14:textId="77777777" w:rsidR="005F1EC1" w:rsidRPr="00D83C4F" w:rsidRDefault="005F1EC1" w:rsidP="00CF642C">
            <w:pPr>
              <w:pStyle w:val="main"/>
              <w:jc w:val="center"/>
              <w:rPr>
                <w:b/>
                <w:bCs/>
                <w:szCs w:val="18"/>
              </w:rPr>
            </w:pPr>
            <w:r w:rsidRPr="00D83C4F">
              <w:rPr>
                <w:b/>
                <w:bCs/>
                <w:szCs w:val="18"/>
              </w:rPr>
              <w:t xml:space="preserve">What breeds will you choose to combine and why? </w:t>
            </w:r>
          </w:p>
          <w:p w14:paraId="3BEC3BD3" w14:textId="77777777" w:rsidR="005F1EC1" w:rsidRDefault="005F1EC1" w:rsidP="00CF642C">
            <w:pPr>
              <w:pStyle w:val="main"/>
              <w:rPr>
                <w:sz w:val="20"/>
                <w:szCs w:val="19"/>
              </w:rPr>
            </w:pPr>
          </w:p>
          <w:p w14:paraId="70BFF0EE" w14:textId="77777777" w:rsidR="005F1EC1" w:rsidRPr="00D83C4F" w:rsidRDefault="005F1EC1" w:rsidP="00CF642C">
            <w:pPr>
              <w:pStyle w:val="FFABody"/>
            </w:pPr>
            <w:r>
              <w:rPr>
                <w:color w:val="FF0000"/>
              </w:rPr>
              <w:t>Answers will vary.</w:t>
            </w:r>
          </w:p>
          <w:p w14:paraId="0E8ACE27" w14:textId="77777777" w:rsidR="005F1EC1" w:rsidRDefault="005F1EC1" w:rsidP="00CF642C">
            <w:pPr>
              <w:pStyle w:val="main"/>
              <w:rPr>
                <w:sz w:val="20"/>
                <w:szCs w:val="19"/>
              </w:rPr>
            </w:pPr>
          </w:p>
          <w:p w14:paraId="7E137306" w14:textId="77777777" w:rsidR="005F1EC1" w:rsidRDefault="005F1EC1" w:rsidP="00CF642C">
            <w:pPr>
              <w:pStyle w:val="main"/>
              <w:rPr>
                <w:sz w:val="20"/>
                <w:szCs w:val="19"/>
              </w:rPr>
            </w:pPr>
          </w:p>
          <w:p w14:paraId="4B30AA9C" w14:textId="77777777" w:rsidR="005F1EC1" w:rsidRDefault="005F1EC1" w:rsidP="00CF642C">
            <w:pPr>
              <w:pStyle w:val="main"/>
              <w:rPr>
                <w:sz w:val="20"/>
                <w:szCs w:val="19"/>
              </w:rPr>
            </w:pPr>
          </w:p>
          <w:p w14:paraId="250DFF36" w14:textId="77777777" w:rsidR="005F1EC1" w:rsidRDefault="005F1EC1" w:rsidP="00CF642C">
            <w:pPr>
              <w:pStyle w:val="main"/>
              <w:rPr>
                <w:sz w:val="20"/>
                <w:szCs w:val="19"/>
              </w:rPr>
            </w:pPr>
          </w:p>
          <w:p w14:paraId="25047A9C" w14:textId="77777777" w:rsidR="005F1EC1" w:rsidRDefault="005F1EC1" w:rsidP="00CF642C">
            <w:pPr>
              <w:pStyle w:val="main"/>
              <w:rPr>
                <w:sz w:val="20"/>
                <w:szCs w:val="19"/>
              </w:rPr>
            </w:pPr>
          </w:p>
          <w:p w14:paraId="37E06ACB" w14:textId="77777777" w:rsidR="005F1EC1" w:rsidRDefault="005F1EC1" w:rsidP="00CF642C">
            <w:pPr>
              <w:pStyle w:val="main"/>
              <w:rPr>
                <w:sz w:val="20"/>
                <w:szCs w:val="19"/>
              </w:rPr>
            </w:pPr>
          </w:p>
          <w:p w14:paraId="376DC976" w14:textId="77777777" w:rsidR="005F1EC1" w:rsidRDefault="005F1EC1" w:rsidP="00CF642C">
            <w:pPr>
              <w:pStyle w:val="main"/>
              <w:rPr>
                <w:sz w:val="20"/>
                <w:szCs w:val="19"/>
              </w:rPr>
            </w:pPr>
          </w:p>
          <w:p w14:paraId="09D673EF" w14:textId="77777777" w:rsidR="005F1EC1" w:rsidRDefault="005F1EC1" w:rsidP="00CF642C">
            <w:pPr>
              <w:pStyle w:val="main"/>
              <w:rPr>
                <w:sz w:val="20"/>
                <w:szCs w:val="19"/>
              </w:rPr>
            </w:pPr>
          </w:p>
          <w:p w14:paraId="032A56EB" w14:textId="77777777" w:rsidR="005F1EC1" w:rsidRPr="00427D17" w:rsidRDefault="005F1EC1" w:rsidP="00CF642C">
            <w:pPr>
              <w:pStyle w:val="main"/>
              <w:rPr>
                <w:sz w:val="20"/>
                <w:szCs w:val="19"/>
              </w:rPr>
            </w:pPr>
          </w:p>
        </w:tc>
      </w:tr>
    </w:tbl>
    <w:p w14:paraId="7FB6A262" w14:textId="77777777" w:rsidR="005F1EC1" w:rsidRPr="003E29F5" w:rsidRDefault="005F1EC1" w:rsidP="005F5A63">
      <w:pPr>
        <w:pStyle w:val="DocumentTitle"/>
        <w:rPr>
          <w:rFonts w:ascii="Montserrat" w:hAnsi="Montserrat"/>
          <w:b/>
          <w:bCs w:val="0"/>
          <w:color w:val="auto"/>
          <w:sz w:val="18"/>
          <w:szCs w:val="18"/>
        </w:rPr>
      </w:pPr>
      <w:r>
        <w:rPr>
          <w:rFonts w:ascii="Montserrat" w:hAnsi="Montserrat"/>
          <w:color w:val="auto"/>
          <w:sz w:val="18"/>
          <w:szCs w:val="18"/>
        </w:rPr>
        <w:t xml:space="preserve"> </w:t>
      </w:r>
    </w:p>
    <w:p w14:paraId="1C808287" w14:textId="77777777" w:rsidR="005F1EC1" w:rsidRDefault="005F1EC1" w:rsidP="005F5A63">
      <w:pPr>
        <w:pStyle w:val="DocumentTitle"/>
      </w:pPr>
    </w:p>
    <w:p w14:paraId="091C4632" w14:textId="77777777" w:rsidR="005F1EC1" w:rsidRDefault="005F1EC1" w:rsidP="005F5A63">
      <w:pPr>
        <w:pStyle w:val="DocumentTitle"/>
      </w:pPr>
    </w:p>
    <w:p w14:paraId="1CBD94C7" w14:textId="77777777" w:rsidR="005F1EC1" w:rsidRDefault="005F1EC1" w:rsidP="005F5A63">
      <w:pPr>
        <w:pStyle w:val="SubHeadings"/>
        <w:rPr>
          <w:sz w:val="24"/>
          <w:szCs w:val="24"/>
        </w:rPr>
      </w:pPr>
    </w:p>
    <w:p w14:paraId="30015B01" w14:textId="77777777" w:rsidR="005F1EC1" w:rsidRDefault="005F1EC1" w:rsidP="005F5A63">
      <w:pPr>
        <w:pStyle w:val="SubHeadings"/>
        <w:rPr>
          <w:sz w:val="24"/>
          <w:szCs w:val="24"/>
        </w:rPr>
      </w:pPr>
    </w:p>
    <w:p w14:paraId="3F0CFE7E"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4</w:t>
      </w:r>
    </w:p>
    <w:p w14:paraId="708C0C66" w14:textId="77777777" w:rsidR="005F1EC1" w:rsidRDefault="005F1EC1" w:rsidP="005F5A63">
      <w:pPr>
        <w:pStyle w:val="LPSectionTitles"/>
        <w:rPr>
          <w:sz w:val="20"/>
          <w:szCs w:val="20"/>
        </w:rPr>
      </w:pPr>
      <w:r w:rsidRPr="00216FB5">
        <w:rPr>
          <w:sz w:val="20"/>
          <w:szCs w:val="20"/>
        </w:rPr>
        <w:t xml:space="preserve">Directions: </w:t>
      </w:r>
    </w:p>
    <w:p w14:paraId="47C4A315" w14:textId="60C76342" w:rsidR="005F1EC1" w:rsidRDefault="005F1EC1" w:rsidP="005F5A63">
      <w:pPr>
        <w:pStyle w:val="LPSectionTitles"/>
        <w:numPr>
          <w:ilvl w:val="0"/>
          <w:numId w:val="23"/>
        </w:numPr>
        <w:rPr>
          <w:rFonts w:ascii="Montserrat" w:hAnsi="Montserrat"/>
          <w:color w:val="auto"/>
          <w:sz w:val="18"/>
          <w:szCs w:val="18"/>
        </w:rPr>
      </w:pPr>
      <w:r w:rsidRPr="41EADA0A">
        <w:rPr>
          <w:rFonts w:ascii="Montserrat" w:hAnsi="Montserrat"/>
          <w:color w:val="auto"/>
          <w:sz w:val="18"/>
          <w:szCs w:val="18"/>
        </w:rPr>
        <w:t xml:space="preserve">Use a blank sheet of paper to create an eye-catching </w:t>
      </w:r>
      <w:r>
        <w:rPr>
          <w:rFonts w:ascii="Montserrat" w:hAnsi="Montserrat"/>
          <w:color w:val="auto"/>
          <w:sz w:val="18"/>
          <w:szCs w:val="18"/>
        </w:rPr>
        <w:t xml:space="preserve">flyer for the “super breed” you brainstormed in Part 3. When done, answer the conclusion questions. Check off the following information as you include it on your flyer: </w:t>
      </w:r>
    </w:p>
    <w:p w14:paraId="5DB14A8C" w14:textId="77777777" w:rsidR="005F1EC1" w:rsidRPr="008A246B" w:rsidRDefault="005F1EC1" w:rsidP="005F5A63">
      <w:pPr>
        <w:pStyle w:val="FFABody"/>
      </w:pPr>
    </w:p>
    <w:p w14:paraId="7585C89A" w14:textId="651CCE2D" w:rsidR="005F1EC1" w:rsidRDefault="005F1EC1" w:rsidP="005F5A63">
      <w:pPr>
        <w:pStyle w:val="FFABody"/>
        <w:ind w:firstLine="720"/>
      </w:pPr>
      <w:r>
        <w:t xml:space="preserve">______ Breed name: Give your breed a fun name based on its characteristics. </w:t>
      </w:r>
    </w:p>
    <w:p w14:paraId="286DC3CB" w14:textId="77777777" w:rsidR="005F1EC1" w:rsidRDefault="005F1EC1" w:rsidP="005F5A63">
      <w:pPr>
        <w:pStyle w:val="FFABody"/>
        <w:ind w:firstLine="720"/>
      </w:pPr>
      <w:r>
        <w:t>______ T</w:t>
      </w:r>
      <w:r w:rsidRPr="00D7296A">
        <w:t>he primary goal of your breed</w:t>
      </w:r>
    </w:p>
    <w:p w14:paraId="15FD025D" w14:textId="77777777" w:rsidR="005F1EC1" w:rsidRDefault="005F1EC1" w:rsidP="005F5A63">
      <w:pPr>
        <w:pStyle w:val="FFABody"/>
        <w:ind w:firstLine="720"/>
      </w:pPr>
      <w:r>
        <w:t>______ T</w:t>
      </w:r>
      <w:r w:rsidRPr="00863BBE">
        <w:t>he most important traits of your breed</w:t>
      </w:r>
    </w:p>
    <w:p w14:paraId="2650656E" w14:textId="77777777" w:rsidR="005F1EC1" w:rsidRDefault="005F1EC1" w:rsidP="005F5A63">
      <w:pPr>
        <w:pStyle w:val="FFABody"/>
        <w:ind w:firstLine="720"/>
      </w:pPr>
      <w:r>
        <w:t>______ A picture of your breed</w:t>
      </w:r>
    </w:p>
    <w:p w14:paraId="754FF6EA" w14:textId="1D1E796E" w:rsidR="005F1EC1" w:rsidRDefault="005F1EC1" w:rsidP="005F5A63">
      <w:pPr>
        <w:pStyle w:val="FFABody"/>
        <w:ind w:firstLine="720"/>
      </w:pPr>
      <w:r>
        <w:t xml:space="preserve">______ The area your breed would best thrive in </w:t>
      </w:r>
    </w:p>
    <w:p w14:paraId="17C05390" w14:textId="77777777" w:rsidR="005F1EC1" w:rsidRDefault="005F1EC1" w:rsidP="005F5A63">
      <w:pPr>
        <w:pStyle w:val="FFABody"/>
        <w:ind w:firstLine="720"/>
      </w:pPr>
      <w:r>
        <w:t xml:space="preserve">______ Physical characteristics of your breed </w:t>
      </w:r>
    </w:p>
    <w:p w14:paraId="48528C29" w14:textId="77777777" w:rsidR="005F1EC1" w:rsidRDefault="005F1EC1" w:rsidP="005F5A63">
      <w:pPr>
        <w:pStyle w:val="FFABody"/>
        <w:ind w:firstLine="720"/>
      </w:pPr>
      <w:r>
        <w:t xml:space="preserve">______ Benefits of your breed </w:t>
      </w:r>
    </w:p>
    <w:p w14:paraId="21D7DA5C" w14:textId="77777777" w:rsidR="005F1EC1" w:rsidRDefault="005F1EC1" w:rsidP="005F5A63">
      <w:pPr>
        <w:pStyle w:val="FFABody"/>
        <w:ind w:firstLine="720"/>
      </w:pPr>
      <w:r>
        <w:t xml:space="preserve">______ A catch phrase or slogan for your breed </w:t>
      </w:r>
    </w:p>
    <w:p w14:paraId="70E0D09D" w14:textId="77777777" w:rsidR="005F1EC1" w:rsidRDefault="005F1EC1" w:rsidP="005F5A63">
      <w:pPr>
        <w:pStyle w:val="DocumentTitle"/>
      </w:pPr>
    </w:p>
    <w:p w14:paraId="7BB00507" w14:textId="77777777" w:rsidR="005F1EC1" w:rsidRDefault="005F1EC1" w:rsidP="005F5A63">
      <w:pPr>
        <w:pStyle w:val="DocumentTitle"/>
      </w:pPr>
    </w:p>
    <w:p w14:paraId="2ABDD043" w14:textId="77777777" w:rsidR="005F1EC1" w:rsidRDefault="005F1EC1" w:rsidP="005F5A63">
      <w:pPr>
        <w:pStyle w:val="DocumentTitle"/>
      </w:pPr>
    </w:p>
    <w:p w14:paraId="4EEB5169" w14:textId="77777777" w:rsidR="005F1EC1" w:rsidRDefault="005F1EC1" w:rsidP="005F5A63">
      <w:pPr>
        <w:pStyle w:val="DocumentTitle"/>
        <w:rPr>
          <w:rFonts w:ascii="Montserrat" w:hAnsi="Montserrat"/>
          <w:b/>
          <w:bCs w:val="0"/>
          <w:color w:val="auto"/>
          <w:sz w:val="18"/>
          <w:szCs w:val="18"/>
        </w:rPr>
      </w:pPr>
      <w:r w:rsidRPr="00BB3193">
        <w:rPr>
          <w:rFonts w:ascii="Montserrat" w:hAnsi="Montserrat"/>
          <w:color w:val="auto"/>
          <w:sz w:val="18"/>
          <w:szCs w:val="18"/>
        </w:rPr>
        <w:t xml:space="preserve">Conclusion Questions: </w:t>
      </w:r>
    </w:p>
    <w:p w14:paraId="349F1664" w14:textId="77777777" w:rsidR="005F1EC1" w:rsidRDefault="005F1EC1" w:rsidP="005F5A63">
      <w:pPr>
        <w:pStyle w:val="DocumentTitle"/>
        <w:numPr>
          <w:ilvl w:val="0"/>
          <w:numId w:val="32"/>
        </w:numPr>
        <w:spacing w:after="200" w:line="520" w:lineRule="atLeast"/>
        <w:rPr>
          <w:rFonts w:ascii="Montserrat" w:hAnsi="Montserrat"/>
          <w:b/>
          <w:bCs w:val="0"/>
          <w:color w:val="auto"/>
          <w:sz w:val="18"/>
          <w:szCs w:val="18"/>
        </w:rPr>
      </w:pPr>
      <w:r>
        <w:rPr>
          <w:rFonts w:ascii="Montserrat" w:hAnsi="Montserrat"/>
          <w:color w:val="auto"/>
          <w:sz w:val="18"/>
          <w:szCs w:val="18"/>
        </w:rPr>
        <w:t>What was the most challenging part of creating your super bre</w:t>
      </w:r>
      <w:r w:rsidRPr="00444A90">
        <w:rPr>
          <w:rFonts w:ascii="Montserrat" w:hAnsi="Montserrat"/>
          <w:color w:val="auto"/>
          <w:sz w:val="18"/>
          <w:szCs w:val="18"/>
        </w:rPr>
        <w:t>ed?</w:t>
      </w:r>
    </w:p>
    <w:p w14:paraId="562ACDB9" w14:textId="77777777" w:rsidR="005F1EC1" w:rsidRDefault="005F1EC1" w:rsidP="005F5A63">
      <w:pPr>
        <w:pStyle w:val="FFABody"/>
      </w:pPr>
      <w:r w:rsidRPr="00444A90">
        <w:rPr>
          <w:bCs/>
          <w:szCs w:val="18"/>
        </w:rPr>
        <w:t xml:space="preserve"> </w:t>
      </w:r>
      <w:r>
        <w:rPr>
          <w:bCs/>
          <w:szCs w:val="18"/>
        </w:rPr>
        <w:tab/>
      </w:r>
      <w:r>
        <w:rPr>
          <w:color w:val="FF0000"/>
        </w:rPr>
        <w:t>Answers will vary.</w:t>
      </w:r>
    </w:p>
    <w:p w14:paraId="4323126A" w14:textId="77777777" w:rsidR="005F1EC1" w:rsidRPr="00444A90" w:rsidRDefault="005F1EC1" w:rsidP="005F5A63">
      <w:pPr>
        <w:pStyle w:val="DocumentTitle"/>
        <w:ind w:left="720"/>
        <w:rPr>
          <w:rFonts w:ascii="Montserrat" w:hAnsi="Montserrat"/>
          <w:b/>
          <w:bCs w:val="0"/>
          <w:color w:val="auto"/>
          <w:sz w:val="18"/>
          <w:szCs w:val="18"/>
        </w:rPr>
      </w:pPr>
    </w:p>
    <w:p w14:paraId="33864F0A" w14:textId="77777777" w:rsidR="005F1EC1" w:rsidRDefault="005F1EC1" w:rsidP="005F5A63">
      <w:pPr>
        <w:pStyle w:val="DocumentTitle"/>
        <w:numPr>
          <w:ilvl w:val="0"/>
          <w:numId w:val="32"/>
        </w:numPr>
        <w:spacing w:after="200" w:line="520" w:lineRule="atLeast"/>
        <w:rPr>
          <w:rFonts w:ascii="Montserrat" w:hAnsi="Montserrat"/>
          <w:b/>
          <w:bCs w:val="0"/>
          <w:color w:val="auto"/>
          <w:sz w:val="18"/>
          <w:szCs w:val="18"/>
        </w:rPr>
      </w:pPr>
      <w:r>
        <w:rPr>
          <w:rFonts w:ascii="Montserrat" w:hAnsi="Montserrat"/>
          <w:color w:val="auto"/>
          <w:sz w:val="18"/>
          <w:szCs w:val="18"/>
        </w:rPr>
        <w:t xml:space="preserve">If your super breed could be used for a specific dairy product, which would it be and why? </w:t>
      </w:r>
    </w:p>
    <w:p w14:paraId="42930701" w14:textId="77777777" w:rsidR="005F1EC1" w:rsidRDefault="005F1EC1" w:rsidP="005F5A63">
      <w:pPr>
        <w:pStyle w:val="FFABody"/>
        <w:ind w:left="720"/>
      </w:pPr>
      <w:r>
        <w:rPr>
          <w:color w:val="FF0000"/>
        </w:rPr>
        <w:t>Answers will vary.</w:t>
      </w:r>
    </w:p>
    <w:p w14:paraId="1D807912" w14:textId="77777777" w:rsidR="005F1EC1" w:rsidRDefault="005F1EC1" w:rsidP="005F5A63">
      <w:pPr>
        <w:pStyle w:val="ListParagraph"/>
        <w:rPr>
          <w:b/>
          <w:bCs/>
          <w:szCs w:val="18"/>
        </w:rPr>
      </w:pPr>
    </w:p>
    <w:p w14:paraId="64B17ADB" w14:textId="77777777" w:rsidR="005F1EC1" w:rsidRDefault="005F1EC1" w:rsidP="005F5A63">
      <w:pPr>
        <w:pStyle w:val="DocumentTitle"/>
        <w:ind w:left="720"/>
        <w:rPr>
          <w:rFonts w:ascii="Montserrat" w:hAnsi="Montserrat"/>
          <w:b/>
          <w:bCs w:val="0"/>
          <w:color w:val="auto"/>
          <w:sz w:val="18"/>
          <w:szCs w:val="18"/>
        </w:rPr>
      </w:pPr>
    </w:p>
    <w:p w14:paraId="07C3232A" w14:textId="77777777" w:rsidR="005F1EC1" w:rsidRDefault="005F1EC1" w:rsidP="005F5A63">
      <w:pPr>
        <w:pStyle w:val="FFABody"/>
        <w:numPr>
          <w:ilvl w:val="0"/>
          <w:numId w:val="32"/>
        </w:numPr>
      </w:pPr>
      <w:r w:rsidRPr="003B16C2">
        <w:rPr>
          <w:rFonts w:eastAsiaTheme="minorEastAsia" w:cs="MinionPro-Regular"/>
          <w:bCs/>
          <w:szCs w:val="18"/>
          <w:lang w:eastAsia="ja-JP"/>
        </w:rPr>
        <w:t>How might the development of new breeds or technologies in dairy farming help address challenges like climate change or limited resources?</w:t>
      </w:r>
    </w:p>
    <w:p w14:paraId="6428C28B" w14:textId="77777777" w:rsidR="005F1EC1" w:rsidRDefault="005F1EC1" w:rsidP="005F5A63">
      <w:pPr>
        <w:pStyle w:val="FFABody"/>
      </w:pPr>
    </w:p>
    <w:p w14:paraId="0ABC48DC" w14:textId="77777777" w:rsidR="005F1EC1" w:rsidRDefault="005F1EC1" w:rsidP="005F5A63">
      <w:pPr>
        <w:pStyle w:val="FFABody"/>
        <w:ind w:firstLine="720"/>
      </w:pPr>
      <w:r>
        <w:rPr>
          <w:color w:val="FF0000"/>
        </w:rPr>
        <w:t>Answers will vary.</w:t>
      </w:r>
    </w:p>
    <w:p w14:paraId="7443C4C9" w14:textId="77777777" w:rsidR="005F1EC1" w:rsidRPr="00216FB5" w:rsidRDefault="005F1EC1" w:rsidP="005F5A63">
      <w:pPr>
        <w:pStyle w:val="LPSectionTitles"/>
        <w:rPr>
          <w:rStyle w:val="FFABodyChar"/>
          <w:sz w:val="20"/>
          <w:szCs w:val="20"/>
        </w:rPr>
      </w:pPr>
    </w:p>
    <w:p w14:paraId="66E13AF1" w14:textId="77777777" w:rsidR="005F1EC1" w:rsidRDefault="005F1EC1" w:rsidP="005F5A63">
      <w:pPr>
        <w:pStyle w:val="main"/>
      </w:pPr>
    </w:p>
    <w:p w14:paraId="699F2D5A" w14:textId="77777777" w:rsidR="005F1EC1" w:rsidRPr="005F5A63" w:rsidRDefault="005F1EC1" w:rsidP="005F5A63">
      <w:pPr>
        <w:pStyle w:val="FFABody"/>
        <w:rPr>
          <w:rStyle w:val="Strong"/>
        </w:rPr>
      </w:pPr>
    </w:p>
    <w:sectPr w:rsidR="005F1EC1" w:rsidRPr="005F5A63" w:rsidSect="00792FA7">
      <w:headerReference w:type="default" r:id="rId33"/>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AF4E" w14:textId="77777777" w:rsidR="009625FF" w:rsidRDefault="009625FF" w:rsidP="008725E0">
      <w:r>
        <w:separator/>
      </w:r>
    </w:p>
  </w:endnote>
  <w:endnote w:type="continuationSeparator" w:id="0">
    <w:p w14:paraId="3BFBBAC2" w14:textId="77777777" w:rsidR="009625FF" w:rsidRDefault="009625FF" w:rsidP="008725E0">
      <w:r>
        <w:continuationSeparator/>
      </w:r>
    </w:p>
  </w:endnote>
  <w:endnote w:type="continuationNotice" w:id="1">
    <w:p w14:paraId="687844ED" w14:textId="77777777" w:rsidR="009625FF" w:rsidRDefault="009625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CB25" w14:textId="77777777" w:rsidR="005F1EC1" w:rsidRPr="00792FA7" w:rsidRDefault="005F1EC1" w:rsidP="00792FA7">
    <w:pPr>
      <w:pStyle w:val="Footer"/>
      <w:ind w:left="-360"/>
      <w:rPr>
        <w:rFonts w:ascii="Montserrat" w:hAnsi="Montserrat" w:cs="Arial"/>
        <w:sz w:val="17"/>
        <w:szCs w:val="17"/>
      </w:rPr>
    </w:pPr>
    <w:r w:rsidRPr="00792FA7">
      <w:rPr>
        <w:rFonts w:ascii="Montserrat" w:hAnsi="Montserrat" w:cs="Arial"/>
        <w:sz w:val="17"/>
        <w:szCs w:val="17"/>
      </w:rPr>
      <w:t>©National FFA Organization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5161" w14:textId="77777777" w:rsidR="005F1EC1" w:rsidRPr="00792FA7" w:rsidRDefault="005F1EC1">
    <w:pPr>
      <w:pStyle w:val="Footer"/>
      <w:rPr>
        <w:rFonts w:ascii="Montserrat" w:hAnsi="Montserrat" w:cs="Arial"/>
        <w:sz w:val="17"/>
        <w:szCs w:val="17"/>
      </w:rPr>
    </w:pPr>
    <w:r w:rsidRPr="00792FA7">
      <w:rPr>
        <w:rFonts w:ascii="Montserrat" w:hAnsi="Montserrat" w:cs="Arial"/>
        <w:sz w:val="17"/>
        <w:szCs w:val="17"/>
      </w:rPr>
      <w:t>©National FFA Organization 2025</w:t>
    </w:r>
  </w:p>
  <w:p w14:paraId="4702A7EA" w14:textId="77777777" w:rsidR="005F1EC1" w:rsidRPr="00792FA7" w:rsidRDefault="005F1EC1">
    <w:pPr>
      <w:pStyle w:val="Footer"/>
      <w:rPr>
        <w:rFonts w:ascii="Montserrat" w:hAnsi="Montserra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4D3F" w14:textId="77777777" w:rsidR="005F1EC1" w:rsidRDefault="005F1EC1">
    <w:pPr>
      <w:pStyle w:val="Footer"/>
      <w:rPr>
        <w:rFonts w:ascii="Verdana" w:hAnsi="Verdana" w:cs="Arial"/>
        <w:sz w:val="17"/>
        <w:szCs w:val="17"/>
      </w:rPr>
    </w:pPr>
    <w:r>
      <w:rPr>
        <w:rFonts w:ascii="Verdana" w:hAnsi="Verdana" w:cs="Arial"/>
        <w:sz w:val="17"/>
        <w:szCs w:val="17"/>
      </w:rPr>
      <w:t>©National FFA Organization 2023</w:t>
    </w:r>
  </w:p>
  <w:p w14:paraId="174131BF" w14:textId="77777777" w:rsidR="005F1EC1" w:rsidRDefault="005F1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9A688" w14:textId="77777777" w:rsidR="009625FF" w:rsidRDefault="009625FF" w:rsidP="008725E0">
      <w:r>
        <w:separator/>
      </w:r>
    </w:p>
  </w:footnote>
  <w:footnote w:type="continuationSeparator" w:id="0">
    <w:p w14:paraId="77EA5047" w14:textId="77777777" w:rsidR="009625FF" w:rsidRDefault="009625FF" w:rsidP="008725E0">
      <w:r>
        <w:continuationSeparator/>
      </w:r>
    </w:p>
  </w:footnote>
  <w:footnote w:type="continuationNotice" w:id="1">
    <w:p w14:paraId="4A20A2A8" w14:textId="77777777" w:rsidR="009625FF" w:rsidRDefault="009625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7D27" w14:textId="77777777" w:rsidR="005F1EC1" w:rsidRDefault="005F1EC1">
    <w:pPr>
      <w:pStyle w:val="Header"/>
    </w:pPr>
    <w:r>
      <w:rPr>
        <w:noProof/>
      </w:rPr>
      <w:drawing>
        <wp:anchor distT="0" distB="0" distL="114300" distR="114300" simplePos="0" relativeHeight="251660288" behindDoc="0" locked="0" layoutInCell="1" allowOverlap="1" wp14:anchorId="0ED5C628" wp14:editId="3A1FAD92">
          <wp:simplePos x="0" y="0"/>
          <wp:positionH relativeFrom="column">
            <wp:posOffset>4391025</wp:posOffset>
          </wp:positionH>
          <wp:positionV relativeFrom="paragraph">
            <wp:posOffset>-190500</wp:posOffset>
          </wp:positionV>
          <wp:extent cx="2171700" cy="993553"/>
          <wp:effectExtent l="0" t="0" r="0" b="0"/>
          <wp:wrapNone/>
          <wp:docPr id="212121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9935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C5286FD" wp14:editId="351186A8">
          <wp:simplePos x="0" y="0"/>
          <wp:positionH relativeFrom="page">
            <wp:align>center</wp:align>
          </wp:positionH>
          <wp:positionV relativeFrom="page">
            <wp:align>top</wp:align>
          </wp:positionV>
          <wp:extent cx="7818118" cy="10117565"/>
          <wp:effectExtent l="0" t="0" r="5715" b="4445"/>
          <wp:wrapNone/>
          <wp:docPr id="72439928" name="Picture 72439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7818118" cy="101175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4401" w14:textId="77777777" w:rsidR="005F1EC1" w:rsidRDefault="005F1EC1" w:rsidP="00F61DC7">
    <w:pPr>
      <w:pStyle w:val="FFABody"/>
    </w:pPr>
    <w:r>
      <w:t>Name: 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FB2E" w14:textId="77777777" w:rsidR="005F1EC1" w:rsidRDefault="005F1EC1" w:rsidP="00F61DC7">
    <w:pPr>
      <w:pStyle w:val="FFABody"/>
    </w:pPr>
    <w:r>
      <w:t>Name: _______________________________________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83301B3" w:rsidR="002A7980" w:rsidRDefault="002A7980" w:rsidP="00F61DC7">
    <w:pPr>
      <w:pStyle w:val="FFABod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CBF"/>
    <w:multiLevelType w:val="hybridMultilevel"/>
    <w:tmpl w:val="E1AABDCA"/>
    <w:lvl w:ilvl="0" w:tplc="943C626A">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D26695"/>
    <w:multiLevelType w:val="hybridMultilevel"/>
    <w:tmpl w:val="398060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3741E4"/>
    <w:multiLevelType w:val="hybridMultilevel"/>
    <w:tmpl w:val="568216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454D84"/>
    <w:multiLevelType w:val="hybridMultilevel"/>
    <w:tmpl w:val="AFC23AC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66A10"/>
    <w:multiLevelType w:val="hybridMultilevel"/>
    <w:tmpl w:val="568216E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759C6"/>
    <w:multiLevelType w:val="hybridMultilevel"/>
    <w:tmpl w:val="FB8E2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CC70B8"/>
    <w:multiLevelType w:val="hybridMultilevel"/>
    <w:tmpl w:val="ABEC0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C6348"/>
    <w:multiLevelType w:val="hybridMultilevel"/>
    <w:tmpl w:val="FB8E2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8B25143"/>
    <w:multiLevelType w:val="hybridMultilevel"/>
    <w:tmpl w:val="AEFC7B40"/>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BD302B"/>
    <w:multiLevelType w:val="hybridMultilevel"/>
    <w:tmpl w:val="4E522A9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E678D8"/>
    <w:multiLevelType w:val="hybridMultilevel"/>
    <w:tmpl w:val="AEFC7B40"/>
    <w:lvl w:ilvl="0" w:tplc="C3A62AF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6053A6"/>
    <w:multiLevelType w:val="hybridMultilevel"/>
    <w:tmpl w:val="DABA9FA2"/>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04090001">
      <w:start w:val="1"/>
      <w:numFmt w:val="bullet"/>
      <w:lvlText w:val=""/>
      <w:lvlJc w:val="left"/>
      <w:pPr>
        <w:ind w:left="288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4BE43B2"/>
    <w:multiLevelType w:val="hybridMultilevel"/>
    <w:tmpl w:val="AFC23AC6"/>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DF24D9"/>
    <w:multiLevelType w:val="hybridMultilevel"/>
    <w:tmpl w:val="71E83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D7D9E"/>
    <w:multiLevelType w:val="hybridMultilevel"/>
    <w:tmpl w:val="5450E56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D9342D"/>
    <w:multiLevelType w:val="hybridMultilevel"/>
    <w:tmpl w:val="B916F876"/>
    <w:lvl w:ilvl="0" w:tplc="7F568B2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CC859A3"/>
    <w:multiLevelType w:val="hybridMultilevel"/>
    <w:tmpl w:val="1B607E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24396318">
    <w:abstractNumId w:val="34"/>
  </w:num>
  <w:num w:numId="2" w16cid:durableId="1549414684">
    <w:abstractNumId w:val="15"/>
  </w:num>
  <w:num w:numId="3" w16cid:durableId="852770728">
    <w:abstractNumId w:val="7"/>
  </w:num>
  <w:num w:numId="4" w16cid:durableId="564753808">
    <w:abstractNumId w:val="28"/>
  </w:num>
  <w:num w:numId="5" w16cid:durableId="2030792462">
    <w:abstractNumId w:val="25"/>
  </w:num>
  <w:num w:numId="6" w16cid:durableId="1597594656">
    <w:abstractNumId w:val="16"/>
  </w:num>
  <w:num w:numId="7" w16cid:durableId="3945781">
    <w:abstractNumId w:val="14"/>
  </w:num>
  <w:num w:numId="8" w16cid:durableId="1393769426">
    <w:abstractNumId w:val="3"/>
  </w:num>
  <w:num w:numId="9" w16cid:durableId="792484017">
    <w:abstractNumId w:val="20"/>
  </w:num>
  <w:num w:numId="10" w16cid:durableId="944121743">
    <w:abstractNumId w:val="30"/>
  </w:num>
  <w:num w:numId="11" w16cid:durableId="692996849">
    <w:abstractNumId w:val="22"/>
  </w:num>
  <w:num w:numId="12" w16cid:durableId="1239827349">
    <w:abstractNumId w:val="29"/>
  </w:num>
  <w:num w:numId="13" w16cid:durableId="1301576543">
    <w:abstractNumId w:val="1"/>
  </w:num>
  <w:num w:numId="14" w16cid:durableId="2064787762">
    <w:abstractNumId w:val="35"/>
  </w:num>
  <w:num w:numId="15" w16cid:durableId="1023165180">
    <w:abstractNumId w:val="6"/>
  </w:num>
  <w:num w:numId="16" w16cid:durableId="1084911535">
    <w:abstractNumId w:val="32"/>
  </w:num>
  <w:num w:numId="17" w16cid:durableId="1423529992">
    <w:abstractNumId w:val="13"/>
  </w:num>
  <w:num w:numId="18" w16cid:durableId="691537674">
    <w:abstractNumId w:val="31"/>
  </w:num>
  <w:num w:numId="19" w16cid:durableId="1997150138">
    <w:abstractNumId w:val="12"/>
  </w:num>
  <w:num w:numId="20" w16cid:durableId="1349600322">
    <w:abstractNumId w:val="19"/>
  </w:num>
  <w:num w:numId="21" w16cid:durableId="1186288330">
    <w:abstractNumId w:val="23"/>
  </w:num>
  <w:num w:numId="22" w16cid:durableId="934825389">
    <w:abstractNumId w:val="27"/>
  </w:num>
  <w:num w:numId="23" w16cid:durableId="157617356">
    <w:abstractNumId w:val="10"/>
  </w:num>
  <w:num w:numId="24" w16cid:durableId="2147121052">
    <w:abstractNumId w:val="5"/>
  </w:num>
  <w:num w:numId="25" w16cid:durableId="1032803307">
    <w:abstractNumId w:val="21"/>
  </w:num>
  <w:num w:numId="26" w16cid:durableId="236745632">
    <w:abstractNumId w:val="8"/>
  </w:num>
  <w:num w:numId="27" w16cid:durableId="601184209">
    <w:abstractNumId w:val="11"/>
  </w:num>
  <w:num w:numId="28" w16cid:durableId="463432606">
    <w:abstractNumId w:val="33"/>
  </w:num>
  <w:num w:numId="29" w16cid:durableId="1009408519">
    <w:abstractNumId w:val="26"/>
  </w:num>
  <w:num w:numId="30" w16cid:durableId="2069643452">
    <w:abstractNumId w:val="4"/>
  </w:num>
  <w:num w:numId="31" w16cid:durableId="1142117981">
    <w:abstractNumId w:val="9"/>
  </w:num>
  <w:num w:numId="32" w16cid:durableId="982197205">
    <w:abstractNumId w:val="0"/>
  </w:num>
  <w:num w:numId="33" w16cid:durableId="771898935">
    <w:abstractNumId w:val="17"/>
  </w:num>
  <w:num w:numId="34" w16cid:durableId="1523782969">
    <w:abstractNumId w:val="24"/>
  </w:num>
  <w:num w:numId="35" w16cid:durableId="755247664">
    <w:abstractNumId w:val="18"/>
  </w:num>
  <w:num w:numId="36" w16cid:durableId="206645300">
    <w:abstractNumId w:val="2"/>
  </w:num>
  <w:num w:numId="37" w16cid:durableId="136590522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322CC"/>
    <w:rsid w:val="00087424"/>
    <w:rsid w:val="000A1C7F"/>
    <w:rsid w:val="000A5270"/>
    <w:rsid w:val="000B2050"/>
    <w:rsid w:val="000C20A2"/>
    <w:rsid w:val="000C63EC"/>
    <w:rsid w:val="000D431C"/>
    <w:rsid w:val="000F6459"/>
    <w:rsid w:val="00102173"/>
    <w:rsid w:val="0010543A"/>
    <w:rsid w:val="0011675D"/>
    <w:rsid w:val="00135DC0"/>
    <w:rsid w:val="001969C1"/>
    <w:rsid w:val="001975C1"/>
    <w:rsid w:val="001A0555"/>
    <w:rsid w:val="001A1222"/>
    <w:rsid w:val="001B521D"/>
    <w:rsid w:val="001B5E9F"/>
    <w:rsid w:val="001C4F8A"/>
    <w:rsid w:val="001E3011"/>
    <w:rsid w:val="001F61BD"/>
    <w:rsid w:val="002010C7"/>
    <w:rsid w:val="002528EB"/>
    <w:rsid w:val="002547AB"/>
    <w:rsid w:val="00254F25"/>
    <w:rsid w:val="002735DF"/>
    <w:rsid w:val="00295F5A"/>
    <w:rsid w:val="002A4652"/>
    <w:rsid w:val="002A7980"/>
    <w:rsid w:val="002C1B95"/>
    <w:rsid w:val="002C4B7F"/>
    <w:rsid w:val="002E347C"/>
    <w:rsid w:val="002F36D4"/>
    <w:rsid w:val="002F6795"/>
    <w:rsid w:val="00304886"/>
    <w:rsid w:val="00306A1C"/>
    <w:rsid w:val="0030728B"/>
    <w:rsid w:val="003152B2"/>
    <w:rsid w:val="003168EE"/>
    <w:rsid w:val="00320DAA"/>
    <w:rsid w:val="003360E5"/>
    <w:rsid w:val="00336743"/>
    <w:rsid w:val="003447AD"/>
    <w:rsid w:val="00346E53"/>
    <w:rsid w:val="003547F0"/>
    <w:rsid w:val="003660E5"/>
    <w:rsid w:val="00366BBD"/>
    <w:rsid w:val="00372468"/>
    <w:rsid w:val="00397A3C"/>
    <w:rsid w:val="003A410B"/>
    <w:rsid w:val="003D15C7"/>
    <w:rsid w:val="003D1E1F"/>
    <w:rsid w:val="00401734"/>
    <w:rsid w:val="0041084B"/>
    <w:rsid w:val="004125B7"/>
    <w:rsid w:val="00430513"/>
    <w:rsid w:val="00437208"/>
    <w:rsid w:val="004560EE"/>
    <w:rsid w:val="004716C5"/>
    <w:rsid w:val="00492A12"/>
    <w:rsid w:val="00495474"/>
    <w:rsid w:val="004C6F48"/>
    <w:rsid w:val="004E3B5F"/>
    <w:rsid w:val="00522C7A"/>
    <w:rsid w:val="00526D35"/>
    <w:rsid w:val="005462D9"/>
    <w:rsid w:val="005539BD"/>
    <w:rsid w:val="00560B3F"/>
    <w:rsid w:val="00562FF2"/>
    <w:rsid w:val="00566AC7"/>
    <w:rsid w:val="00570756"/>
    <w:rsid w:val="00590BC2"/>
    <w:rsid w:val="005A59E9"/>
    <w:rsid w:val="005D432C"/>
    <w:rsid w:val="005F1DC9"/>
    <w:rsid w:val="005F1EC1"/>
    <w:rsid w:val="0061511D"/>
    <w:rsid w:val="006333C6"/>
    <w:rsid w:val="00641F49"/>
    <w:rsid w:val="006545E6"/>
    <w:rsid w:val="006705EC"/>
    <w:rsid w:val="006803D4"/>
    <w:rsid w:val="00685FB8"/>
    <w:rsid w:val="00690B83"/>
    <w:rsid w:val="00696ED1"/>
    <w:rsid w:val="006A1FC5"/>
    <w:rsid w:val="006B3C95"/>
    <w:rsid w:val="006B5620"/>
    <w:rsid w:val="007124F4"/>
    <w:rsid w:val="00724B27"/>
    <w:rsid w:val="00731566"/>
    <w:rsid w:val="00741DB1"/>
    <w:rsid w:val="00785147"/>
    <w:rsid w:val="00792FA7"/>
    <w:rsid w:val="00793660"/>
    <w:rsid w:val="007A29B0"/>
    <w:rsid w:val="007B516D"/>
    <w:rsid w:val="007D16B8"/>
    <w:rsid w:val="007E4140"/>
    <w:rsid w:val="00820900"/>
    <w:rsid w:val="008378A3"/>
    <w:rsid w:val="00846505"/>
    <w:rsid w:val="008535C2"/>
    <w:rsid w:val="008725E0"/>
    <w:rsid w:val="00873847"/>
    <w:rsid w:val="00890C96"/>
    <w:rsid w:val="00896A4D"/>
    <w:rsid w:val="008A55FF"/>
    <w:rsid w:val="008A771C"/>
    <w:rsid w:val="008C07DC"/>
    <w:rsid w:val="008C697F"/>
    <w:rsid w:val="008E296F"/>
    <w:rsid w:val="00910DFE"/>
    <w:rsid w:val="0092231B"/>
    <w:rsid w:val="009305B4"/>
    <w:rsid w:val="00932270"/>
    <w:rsid w:val="009625FF"/>
    <w:rsid w:val="009708A9"/>
    <w:rsid w:val="009A51A6"/>
    <w:rsid w:val="009B0A63"/>
    <w:rsid w:val="009B773B"/>
    <w:rsid w:val="009D5B9F"/>
    <w:rsid w:val="009E26C0"/>
    <w:rsid w:val="009F46A8"/>
    <w:rsid w:val="00A0472C"/>
    <w:rsid w:val="00A11691"/>
    <w:rsid w:val="00A11F6C"/>
    <w:rsid w:val="00A122E7"/>
    <w:rsid w:val="00A3173F"/>
    <w:rsid w:val="00A3481C"/>
    <w:rsid w:val="00A56601"/>
    <w:rsid w:val="00A75E15"/>
    <w:rsid w:val="00AE19D7"/>
    <w:rsid w:val="00AE1EEB"/>
    <w:rsid w:val="00AF58D5"/>
    <w:rsid w:val="00B15D95"/>
    <w:rsid w:val="00B204BB"/>
    <w:rsid w:val="00B361D0"/>
    <w:rsid w:val="00B53B13"/>
    <w:rsid w:val="00B664E3"/>
    <w:rsid w:val="00B70CBE"/>
    <w:rsid w:val="00B75BD2"/>
    <w:rsid w:val="00BD1F2A"/>
    <w:rsid w:val="00BD78CF"/>
    <w:rsid w:val="00BE0958"/>
    <w:rsid w:val="00BF5B9A"/>
    <w:rsid w:val="00C2052A"/>
    <w:rsid w:val="00C323A2"/>
    <w:rsid w:val="00C41C63"/>
    <w:rsid w:val="00C4291D"/>
    <w:rsid w:val="00C541CB"/>
    <w:rsid w:val="00C66A73"/>
    <w:rsid w:val="00C74484"/>
    <w:rsid w:val="00C94E71"/>
    <w:rsid w:val="00CA0D73"/>
    <w:rsid w:val="00CF20E4"/>
    <w:rsid w:val="00D24296"/>
    <w:rsid w:val="00D44D8B"/>
    <w:rsid w:val="00D54DF8"/>
    <w:rsid w:val="00D71449"/>
    <w:rsid w:val="00D879CA"/>
    <w:rsid w:val="00D91DEF"/>
    <w:rsid w:val="00DA1471"/>
    <w:rsid w:val="00DA380A"/>
    <w:rsid w:val="00DA6884"/>
    <w:rsid w:val="00DB6378"/>
    <w:rsid w:val="00DC2D70"/>
    <w:rsid w:val="00DF619B"/>
    <w:rsid w:val="00E26F6E"/>
    <w:rsid w:val="00E32A19"/>
    <w:rsid w:val="00EA78B5"/>
    <w:rsid w:val="00EB1D0C"/>
    <w:rsid w:val="00ED50A4"/>
    <w:rsid w:val="00EE6736"/>
    <w:rsid w:val="00EE7696"/>
    <w:rsid w:val="00EF4E79"/>
    <w:rsid w:val="00EF6D1B"/>
    <w:rsid w:val="00F23D43"/>
    <w:rsid w:val="00F34F9C"/>
    <w:rsid w:val="00F61DC7"/>
    <w:rsid w:val="00FA6A7F"/>
    <w:rsid w:val="00FF4F27"/>
    <w:rsid w:val="074A03ED"/>
    <w:rsid w:val="07F64C7C"/>
    <w:rsid w:val="22CB9B54"/>
    <w:rsid w:val="26ED997C"/>
    <w:rsid w:val="2D8FF29E"/>
    <w:rsid w:val="384C0EF5"/>
    <w:rsid w:val="484F8C2E"/>
    <w:rsid w:val="494C5CE6"/>
    <w:rsid w:val="5F847EC6"/>
    <w:rsid w:val="644CC0BE"/>
    <w:rsid w:val="7B0AC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ADFF6064-FD32-4554-9CF2-2567110B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2C1B95"/>
    <w:rPr>
      <w:color w:val="0563C1" w:themeColor="hyperlink"/>
      <w:u w:val="single"/>
    </w:rPr>
  </w:style>
  <w:style w:type="character" w:styleId="CommentReference">
    <w:name w:val="annotation reference"/>
    <w:basedOn w:val="DefaultParagraphFont"/>
    <w:uiPriority w:val="99"/>
    <w:semiHidden/>
    <w:unhideWhenUsed/>
    <w:rsid w:val="002C1B95"/>
    <w:rPr>
      <w:sz w:val="16"/>
      <w:szCs w:val="16"/>
    </w:rPr>
  </w:style>
  <w:style w:type="paragraph" w:styleId="CommentText">
    <w:name w:val="annotation text"/>
    <w:basedOn w:val="Normal"/>
    <w:link w:val="CommentTextChar"/>
    <w:uiPriority w:val="99"/>
    <w:unhideWhenUsed/>
    <w:rsid w:val="002C1B95"/>
    <w:pPr>
      <w:spacing w:after="160"/>
    </w:pPr>
    <w:rPr>
      <w:rFonts w:ascii="Montserrat" w:hAnsi="Montserrat"/>
      <w:sz w:val="20"/>
      <w:szCs w:val="20"/>
    </w:rPr>
  </w:style>
  <w:style w:type="character" w:customStyle="1" w:styleId="CommentTextChar">
    <w:name w:val="Comment Text Char"/>
    <w:basedOn w:val="DefaultParagraphFont"/>
    <w:link w:val="CommentText"/>
    <w:uiPriority w:val="99"/>
    <w:rsid w:val="002C1B95"/>
    <w:rPr>
      <w:rFonts w:ascii="Montserrat" w:hAnsi="Montserrat"/>
      <w:sz w:val="20"/>
      <w:szCs w:val="20"/>
    </w:rPr>
  </w:style>
  <w:style w:type="paragraph" w:styleId="Revision">
    <w:name w:val="Revision"/>
    <w:hidden/>
    <w:uiPriority w:val="99"/>
    <w:semiHidden/>
    <w:rsid w:val="00793660"/>
  </w:style>
  <w:style w:type="paragraph" w:styleId="CommentSubject">
    <w:name w:val="annotation subject"/>
    <w:basedOn w:val="CommentText"/>
    <w:next w:val="CommentText"/>
    <w:link w:val="CommentSubjectChar"/>
    <w:uiPriority w:val="99"/>
    <w:semiHidden/>
    <w:unhideWhenUsed/>
    <w:rsid w:val="00C94E71"/>
    <w:pPr>
      <w:spacing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C94E71"/>
    <w:rPr>
      <w:rFonts w:ascii="Montserrat" w:hAnsi="Montserrat"/>
      <w:b/>
      <w:bCs/>
      <w:sz w:val="20"/>
      <w:szCs w:val="20"/>
    </w:rPr>
  </w:style>
  <w:style w:type="character" w:styleId="UnresolvedMention">
    <w:name w:val="Unresolved Mention"/>
    <w:basedOn w:val="DefaultParagraphFont"/>
    <w:uiPriority w:val="99"/>
    <w:semiHidden/>
    <w:unhideWhenUsed/>
    <w:rsid w:val="001B5E9F"/>
    <w:rPr>
      <w:color w:val="605E5C"/>
      <w:shd w:val="clear" w:color="auto" w:fill="E1DFDD"/>
    </w:rPr>
  </w:style>
  <w:style w:type="character" w:styleId="FollowedHyperlink">
    <w:name w:val="FollowedHyperlink"/>
    <w:basedOn w:val="DefaultParagraphFont"/>
    <w:uiPriority w:val="99"/>
    <w:semiHidden/>
    <w:unhideWhenUsed/>
    <w:rsid w:val="00526D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fa.box.com/s/mcx3qx25uuayknhcvk4dbv2pptt30zg" TargetMode="External"/><Relationship Id="rId18" Type="http://schemas.openxmlformats.org/officeDocument/2006/relationships/hyperlink" Target="https://www.midwestdairy.com/farm-life/dairy-cow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fa.box.com/s/df3frr4b1wkaeymv986idesdp6i61b2c" TargetMode="External"/><Relationship Id="rId17" Type="http://schemas.openxmlformats.org/officeDocument/2006/relationships/hyperlink" Target="https://www.americandairy.com/dairy-farms/dairy-cows/" TargetMode="External"/><Relationship Id="rId25" Type="http://schemas.openxmlformats.org/officeDocument/2006/relationships/header" Target="header3.xm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agexplorer.ffa.org/virtual-field-trips/fresh-frozen-custard-careers-from-dairy-to-dish/" TargetMode="External"/><Relationship Id="rId20" Type="http://schemas.openxmlformats.org/officeDocument/2006/relationships/hyperlink" Target="https://ffa.box.com/s/df3frr4b1wkaeymv986idesdp6i61b2c" TargetMode="External"/><Relationship Id="rId29" Type="http://schemas.openxmlformats.org/officeDocument/2006/relationships/hyperlink" Target="https://www.newenglanddairy.com/meet-the-cow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englanddairy.com/meet-the-cows/" TargetMode="External"/><Relationship Id="rId24" Type="http://schemas.openxmlformats.org/officeDocument/2006/relationships/footer" Target="footer2.xml"/><Relationship Id="rId32" Type="http://schemas.openxmlformats.org/officeDocument/2006/relationships/hyperlink" Target="https://www.newenglanddairy.com/meet-the-cows/" TargetMode="External"/><Relationship Id="rId5" Type="http://schemas.openxmlformats.org/officeDocument/2006/relationships/webSettings" Target="webSettings.xml"/><Relationship Id="rId15" Type="http://schemas.openxmlformats.org/officeDocument/2006/relationships/hyperlink" Target="https://docs.google.com/document/d/1kToV87JbiZsBvY0fuY86IESkEiV11z5m-bp_0h3T3mI/copy" TargetMode="External"/><Relationship Id="rId23" Type="http://schemas.openxmlformats.org/officeDocument/2006/relationships/header" Target="header2.xml"/><Relationship Id="rId28" Type="http://schemas.openxmlformats.org/officeDocument/2006/relationships/hyperlink" Target="https://www.midwestdairy.com/farm-life/dairy-cows/" TargetMode="External"/><Relationship Id="rId10" Type="http://schemas.openxmlformats.org/officeDocument/2006/relationships/hyperlink" Target="https://www.midwestdairy.com/farm-life/dairy-cows/" TargetMode="External"/><Relationship Id="rId19" Type="http://schemas.openxmlformats.org/officeDocument/2006/relationships/hyperlink" Target="https://www.newenglanddairy.com/meet-the-cows/" TargetMode="External"/><Relationship Id="rId31" Type="http://schemas.openxmlformats.org/officeDocument/2006/relationships/hyperlink" Target="https://www.midwestdairy.com/farm-life/dairy-cows/" TargetMode="External"/><Relationship Id="rId4" Type="http://schemas.openxmlformats.org/officeDocument/2006/relationships/settings" Target="settings.xml"/><Relationship Id="rId9" Type="http://schemas.openxmlformats.org/officeDocument/2006/relationships/hyperlink" Target="https://www.americandairy.com/dairy-farms/dairy-cows/" TargetMode="External"/><Relationship Id="rId14" Type="http://schemas.openxmlformats.org/officeDocument/2006/relationships/hyperlink" Target="https://ffa.box.com/s/yas5txnlsvyh5v8qbgs2o1dtr5zuzopq" TargetMode="External"/><Relationship Id="rId22" Type="http://schemas.openxmlformats.org/officeDocument/2006/relationships/footer" Target="footer1.xml"/><Relationship Id="rId27" Type="http://schemas.openxmlformats.org/officeDocument/2006/relationships/hyperlink" Target="https://www.americandairy.com/dairy-farms/dairy-cows/" TargetMode="External"/><Relationship Id="rId30" Type="http://schemas.openxmlformats.org/officeDocument/2006/relationships/hyperlink" Target="https://www.americandairy.com/dairy-farms/dairy-cows/" TargetMode="External"/><Relationship Id="rId35" Type="http://schemas.openxmlformats.org/officeDocument/2006/relationships/theme" Target="theme/theme1.xml"/><Relationship Id="rId8" Type="http://schemas.openxmlformats.org/officeDocument/2006/relationships/hyperlink" Target="https://AgExplorer.FFA.org/virtual-field-trips/fresh-frozen-custard-careers-from-dairy-to-dis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1394</TotalTime>
  <Pages>18</Pages>
  <Words>3292</Words>
  <Characters>17354</Characters>
  <Application>Microsoft Office Word</Application>
  <DocSecurity>0</DocSecurity>
  <Lines>1020</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20216</CharactersWithSpaces>
  <SharedDoc>false</SharedDoc>
  <HLinks>
    <vt:vector size="72" baseType="variant">
      <vt:variant>
        <vt:i4>7077939</vt:i4>
      </vt:variant>
      <vt:variant>
        <vt:i4>33</vt:i4>
      </vt:variant>
      <vt:variant>
        <vt:i4>0</vt:i4>
      </vt:variant>
      <vt:variant>
        <vt:i4>5</vt:i4>
      </vt:variant>
      <vt:variant>
        <vt:lpwstr>https://www.newenglanddairy.com/meet-the-cows/</vt:lpwstr>
      </vt:variant>
      <vt:variant>
        <vt:lpwstr/>
      </vt:variant>
      <vt:variant>
        <vt:i4>2424878</vt:i4>
      </vt:variant>
      <vt:variant>
        <vt:i4>30</vt:i4>
      </vt:variant>
      <vt:variant>
        <vt:i4>0</vt:i4>
      </vt:variant>
      <vt:variant>
        <vt:i4>5</vt:i4>
      </vt:variant>
      <vt:variant>
        <vt:lpwstr>https://www.midwestdairy.com/farm-life/dairy-cows/</vt:lpwstr>
      </vt:variant>
      <vt:variant>
        <vt:lpwstr/>
      </vt:variant>
      <vt:variant>
        <vt:i4>1572933</vt:i4>
      </vt:variant>
      <vt:variant>
        <vt:i4>27</vt:i4>
      </vt:variant>
      <vt:variant>
        <vt:i4>0</vt:i4>
      </vt:variant>
      <vt:variant>
        <vt:i4>5</vt:i4>
      </vt:variant>
      <vt:variant>
        <vt:lpwstr>https://www.americandairy.com/dairy-farms/dairy-cows/</vt:lpwstr>
      </vt:variant>
      <vt:variant>
        <vt:lpwstr/>
      </vt:variant>
      <vt:variant>
        <vt:i4>7077939</vt:i4>
      </vt:variant>
      <vt:variant>
        <vt:i4>24</vt:i4>
      </vt:variant>
      <vt:variant>
        <vt:i4>0</vt:i4>
      </vt:variant>
      <vt:variant>
        <vt:i4>5</vt:i4>
      </vt:variant>
      <vt:variant>
        <vt:lpwstr>https://www.newenglanddairy.com/meet-the-cows/</vt:lpwstr>
      </vt:variant>
      <vt:variant>
        <vt:lpwstr/>
      </vt:variant>
      <vt:variant>
        <vt:i4>2424878</vt:i4>
      </vt:variant>
      <vt:variant>
        <vt:i4>21</vt:i4>
      </vt:variant>
      <vt:variant>
        <vt:i4>0</vt:i4>
      </vt:variant>
      <vt:variant>
        <vt:i4>5</vt:i4>
      </vt:variant>
      <vt:variant>
        <vt:lpwstr>https://www.midwestdairy.com/farm-life/dairy-cows/</vt:lpwstr>
      </vt:variant>
      <vt:variant>
        <vt:lpwstr/>
      </vt:variant>
      <vt:variant>
        <vt:i4>1572933</vt:i4>
      </vt:variant>
      <vt:variant>
        <vt:i4>18</vt:i4>
      </vt:variant>
      <vt:variant>
        <vt:i4>0</vt:i4>
      </vt:variant>
      <vt:variant>
        <vt:i4>5</vt:i4>
      </vt:variant>
      <vt:variant>
        <vt:lpwstr>https://www.americandairy.com/dairy-farms/dairy-cows/</vt:lpwstr>
      </vt:variant>
      <vt:variant>
        <vt:lpwstr/>
      </vt:variant>
      <vt:variant>
        <vt:i4>7077939</vt:i4>
      </vt:variant>
      <vt:variant>
        <vt:i4>15</vt:i4>
      </vt:variant>
      <vt:variant>
        <vt:i4>0</vt:i4>
      </vt:variant>
      <vt:variant>
        <vt:i4>5</vt:i4>
      </vt:variant>
      <vt:variant>
        <vt:lpwstr>https://www.newenglanddairy.com/meet-the-cows/</vt:lpwstr>
      </vt:variant>
      <vt:variant>
        <vt:lpwstr/>
      </vt:variant>
      <vt:variant>
        <vt:i4>2424878</vt:i4>
      </vt:variant>
      <vt:variant>
        <vt:i4>12</vt:i4>
      </vt:variant>
      <vt:variant>
        <vt:i4>0</vt:i4>
      </vt:variant>
      <vt:variant>
        <vt:i4>5</vt:i4>
      </vt:variant>
      <vt:variant>
        <vt:lpwstr>https://www.midwestdairy.com/farm-life/dairy-cows/</vt:lpwstr>
      </vt:variant>
      <vt:variant>
        <vt:lpwstr/>
      </vt:variant>
      <vt:variant>
        <vt:i4>1572933</vt:i4>
      </vt:variant>
      <vt:variant>
        <vt:i4>9</vt:i4>
      </vt:variant>
      <vt:variant>
        <vt:i4>0</vt:i4>
      </vt:variant>
      <vt:variant>
        <vt:i4>5</vt:i4>
      </vt:variant>
      <vt:variant>
        <vt:lpwstr>https://www.americandairy.com/dairy-farms/dairy-cows/</vt:lpwstr>
      </vt:variant>
      <vt:variant>
        <vt:lpwstr/>
      </vt:variant>
      <vt:variant>
        <vt:i4>7077939</vt:i4>
      </vt:variant>
      <vt:variant>
        <vt:i4>6</vt:i4>
      </vt:variant>
      <vt:variant>
        <vt:i4>0</vt:i4>
      </vt:variant>
      <vt:variant>
        <vt:i4>5</vt:i4>
      </vt:variant>
      <vt:variant>
        <vt:lpwstr>https://www.newenglanddairy.com/meet-the-cows/</vt:lpwstr>
      </vt:variant>
      <vt:variant>
        <vt:lpwstr/>
      </vt:variant>
      <vt:variant>
        <vt:i4>2424878</vt:i4>
      </vt:variant>
      <vt:variant>
        <vt:i4>3</vt:i4>
      </vt:variant>
      <vt:variant>
        <vt:i4>0</vt:i4>
      </vt:variant>
      <vt:variant>
        <vt:i4>5</vt:i4>
      </vt:variant>
      <vt:variant>
        <vt:lpwstr>https://www.midwestdairy.com/farm-life/dairy-cows/</vt:lpwstr>
      </vt:variant>
      <vt:variant>
        <vt:lpwstr/>
      </vt:variant>
      <vt:variant>
        <vt:i4>1572933</vt:i4>
      </vt:variant>
      <vt:variant>
        <vt:i4>0</vt:i4>
      </vt:variant>
      <vt:variant>
        <vt:i4>0</vt:i4>
      </vt:variant>
      <vt:variant>
        <vt:i4>5</vt:i4>
      </vt:variant>
      <vt:variant>
        <vt:lpwstr>https://www.americandairy.com/dairy-farms/dairy-cows/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Govea, Isaiah</cp:lastModifiedBy>
  <cp:revision>52</cp:revision>
  <dcterms:created xsi:type="dcterms:W3CDTF">2024-12-10T03:30:00Z</dcterms:created>
  <dcterms:modified xsi:type="dcterms:W3CDTF">2025-04-01T15:29:00Z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5d319c175d376352b254a7e9003be770662380ce6c067366f8501d2c7f5369c0</vt:lpwstr>
  </property>
</Properties>
</file>