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E7ED8" w14:textId="77777777" w:rsidR="009A7118" w:rsidRPr="00B664E3" w:rsidRDefault="009A7118" w:rsidP="001A2446">
      <w:pPr>
        <w:pStyle w:val="DocumentTitle"/>
        <w:rPr>
          <w:sz w:val="48"/>
          <w:szCs w:val="48"/>
        </w:rPr>
      </w:pPr>
      <w:r>
        <w:t>The Processing Plant</w:t>
      </w:r>
    </w:p>
    <w:p w14:paraId="2FB5037B" w14:textId="77777777" w:rsidR="009A7118" w:rsidRPr="007A4E5A" w:rsidRDefault="009A7118" w:rsidP="001A2446">
      <w:pPr>
        <w:pStyle w:val="FFASummaryHeading2"/>
        <w:rPr>
          <w:i/>
          <w:iCs/>
        </w:rPr>
      </w:pPr>
      <w:r w:rsidRPr="00B664E3">
        <w:rPr>
          <w:i/>
          <w:iCs/>
          <w:color w:val="auto"/>
          <w:szCs w:val="28"/>
        </w:rPr>
        <w:t xml:space="preserve">Description of </w:t>
      </w:r>
      <w:r>
        <w:rPr>
          <w:i/>
          <w:iCs/>
          <w:color w:val="auto"/>
          <w:szCs w:val="28"/>
        </w:rPr>
        <w:t>Activity</w:t>
      </w:r>
      <w:r w:rsidRPr="00B664E3">
        <w:rPr>
          <w:i/>
          <w:iCs/>
          <w:color w:val="auto"/>
          <w:szCs w:val="28"/>
        </w:rPr>
        <w:t xml:space="preserve">: </w:t>
      </w:r>
      <w:r w:rsidRPr="00EC1A4F">
        <w:rPr>
          <w:i/>
          <w:iCs/>
          <w:color w:val="auto"/>
        </w:rPr>
        <w:t xml:space="preserve">In this lesson, students will explore the critical processes involved in processing </w:t>
      </w:r>
      <w:r>
        <w:rPr>
          <w:i/>
          <w:iCs/>
          <w:color w:val="auto"/>
        </w:rPr>
        <w:t xml:space="preserve">milk </w:t>
      </w:r>
      <w:r w:rsidRPr="00EC1A4F">
        <w:rPr>
          <w:i/>
          <w:iCs/>
          <w:color w:val="auto"/>
        </w:rPr>
        <w:t>to ensure custard is safe to eat, focusing on milk processing and the HACCP system. They will engage in real-world scenarios to identify potential hazards, create a food safety plan, and understand the importance of pasteurization and homogenization in preventing foodborne illness.</w:t>
      </w:r>
    </w:p>
    <w:p w14:paraId="4E534572" w14:textId="77777777" w:rsidR="009A7118" w:rsidRDefault="009A7118" w:rsidP="001A2446">
      <w:pPr>
        <w:rPr>
          <w:rFonts w:ascii="Montserrat" w:hAnsi="Montserrat" w:cs="Arial"/>
          <w:b/>
          <w:bCs/>
          <w:color w:val="004D8C"/>
          <w:sz w:val="20"/>
          <w:szCs w:val="20"/>
          <w:lang w:val="en-GB"/>
        </w:rPr>
      </w:pPr>
    </w:p>
    <w:p w14:paraId="6B9C165B" w14:textId="77777777" w:rsidR="009A7118" w:rsidRDefault="009A7118" w:rsidP="001A2446">
      <w:pPr>
        <w:rPr>
          <w:rFonts w:ascii="Montserrat" w:hAnsi="Montserrat" w:cs="Arial"/>
          <w:b/>
          <w:bCs/>
          <w:color w:val="004D8C"/>
          <w:sz w:val="20"/>
          <w:szCs w:val="20"/>
          <w:lang w:val="en-GB"/>
        </w:rPr>
      </w:pPr>
    </w:p>
    <w:p w14:paraId="5E128922" w14:textId="77777777" w:rsidR="009A7118" w:rsidRDefault="009A7118" w:rsidP="001A2446">
      <w:pPr>
        <w:pStyle w:val="FFASubhead-MontserratBold"/>
        <w:rPr>
          <w:rStyle w:val="Strong"/>
          <w:b/>
          <w:bCs/>
        </w:rPr>
      </w:pPr>
      <w:r>
        <w:rPr>
          <w:rStyle w:val="Strong"/>
          <w:b/>
          <w:bCs/>
        </w:rPr>
        <w:t>STUDENT LEARNING OBJECTIVES:</w:t>
      </w:r>
    </w:p>
    <w:p w14:paraId="0823C2BC" w14:textId="77777777" w:rsidR="009A7118" w:rsidRPr="00ED50A4" w:rsidRDefault="009A7118" w:rsidP="001A2446">
      <w:pPr>
        <w:pStyle w:val="FFABody"/>
      </w:pPr>
      <w:r w:rsidRPr="00ED50A4">
        <w:t>After completing these activities, students will …</w:t>
      </w:r>
    </w:p>
    <w:p w14:paraId="5EF2508E" w14:textId="37121485" w:rsidR="009A7118" w:rsidRDefault="009A7118" w:rsidP="001A2446">
      <w:pPr>
        <w:pStyle w:val="FFABody"/>
        <w:numPr>
          <w:ilvl w:val="0"/>
          <w:numId w:val="11"/>
        </w:numPr>
      </w:pPr>
      <w:r w:rsidRPr="004E6938">
        <w:t xml:space="preserve">Identify potential risks in milk and custard </w:t>
      </w:r>
      <w:r>
        <w:t xml:space="preserve">mix </w:t>
      </w:r>
      <w:r w:rsidRPr="004E6938">
        <w:t>production, including biological, chemical and physical hazards.</w:t>
      </w:r>
    </w:p>
    <w:p w14:paraId="11094283" w14:textId="77777777" w:rsidR="009A7118" w:rsidRDefault="009A7118" w:rsidP="001A2446">
      <w:pPr>
        <w:pStyle w:val="FFABody"/>
        <w:numPr>
          <w:ilvl w:val="0"/>
          <w:numId w:val="11"/>
        </w:numPr>
      </w:pPr>
      <w:r w:rsidRPr="00D5552D">
        <w:t>Understand the importance of milk processing, including pasteurization and homogenization</w:t>
      </w:r>
      <w:r>
        <w:t>.</w:t>
      </w:r>
    </w:p>
    <w:p w14:paraId="2B4956C9" w14:textId="77777777" w:rsidR="009A7118" w:rsidRPr="005700FF" w:rsidRDefault="009A7118" w:rsidP="001A2446">
      <w:pPr>
        <w:pStyle w:val="FFABody"/>
        <w:numPr>
          <w:ilvl w:val="0"/>
          <w:numId w:val="11"/>
        </w:numPr>
      </w:pPr>
      <w:r w:rsidRPr="005700FF">
        <w:t>Apply the principles of HACCP to the custard-making process</w:t>
      </w:r>
    </w:p>
    <w:p w14:paraId="37932387" w14:textId="4BAA136C" w:rsidR="009A7118" w:rsidRDefault="009A7118" w:rsidP="001A2446">
      <w:pPr>
        <w:pStyle w:val="FFABody"/>
        <w:numPr>
          <w:ilvl w:val="0"/>
          <w:numId w:val="11"/>
        </w:numPr>
      </w:pPr>
      <w:r w:rsidRPr="005700FF">
        <w:t>Develop a process</w:t>
      </w:r>
      <w:r>
        <w:t>-</w:t>
      </w:r>
      <w:r w:rsidRPr="005700FF">
        <w:t xml:space="preserve">flow diagram for custard </w:t>
      </w:r>
      <w:r>
        <w:t xml:space="preserve">mix </w:t>
      </w:r>
      <w:r w:rsidRPr="005700FF">
        <w:t>production and identify hazards associated with each step.</w:t>
      </w:r>
    </w:p>
    <w:p w14:paraId="22C6C8F6" w14:textId="77777777" w:rsidR="009A7118" w:rsidRDefault="009A7118" w:rsidP="001A2446">
      <w:pPr>
        <w:pStyle w:val="FFASubhead-MontserratBold"/>
        <w:rPr>
          <w:rStyle w:val="Strong"/>
          <w:b/>
          <w:bCs/>
        </w:rPr>
      </w:pPr>
    </w:p>
    <w:p w14:paraId="3F1853D1" w14:textId="77777777" w:rsidR="009A7118" w:rsidRPr="00C41C63" w:rsidRDefault="009A7118" w:rsidP="001A2446">
      <w:pPr>
        <w:pStyle w:val="FFASubhead-MontserratBold"/>
        <w:rPr>
          <w:rStyle w:val="Strong"/>
          <w:color w:val="auto"/>
          <w:sz w:val="18"/>
          <w:szCs w:val="18"/>
        </w:rPr>
      </w:pPr>
      <w:r>
        <w:rPr>
          <w:rStyle w:val="Strong"/>
          <w:b/>
          <w:bCs/>
        </w:rPr>
        <w:t xml:space="preserve">SUGGESTED TIME: </w:t>
      </w:r>
      <w:r>
        <w:rPr>
          <w:rStyle w:val="Strong"/>
          <w:b/>
          <w:bCs/>
        </w:rPr>
        <w:br/>
      </w:r>
      <w:r>
        <w:rPr>
          <w:rStyle w:val="Strong"/>
          <w:color w:val="auto"/>
          <w:sz w:val="18"/>
          <w:szCs w:val="18"/>
        </w:rPr>
        <w:t xml:space="preserve">120 </w:t>
      </w:r>
      <w:r w:rsidRPr="00C41C63">
        <w:rPr>
          <w:rStyle w:val="Strong"/>
          <w:color w:val="auto"/>
          <w:sz w:val="18"/>
          <w:szCs w:val="18"/>
        </w:rPr>
        <w:t>minutes (*Time requirements may vary based upon student understanding and class schedule.)</w:t>
      </w:r>
    </w:p>
    <w:p w14:paraId="23545996" w14:textId="77777777" w:rsidR="009A7118" w:rsidRDefault="009A7118" w:rsidP="001A2446">
      <w:pPr>
        <w:pStyle w:val="FFASubhead-MontserratBold"/>
        <w:rPr>
          <w:rStyle w:val="Strong"/>
          <w:b/>
          <w:bCs/>
        </w:rPr>
      </w:pPr>
    </w:p>
    <w:p w14:paraId="75FD8F1A" w14:textId="77777777" w:rsidR="009A7118" w:rsidRDefault="009A7118" w:rsidP="001A2446">
      <w:pPr>
        <w:pStyle w:val="FFASubhead-MontserratBold"/>
        <w:rPr>
          <w:rStyle w:val="Strong"/>
          <w:b/>
          <w:bCs/>
        </w:rPr>
      </w:pPr>
      <w:r>
        <w:rPr>
          <w:rStyle w:val="Strong"/>
          <w:b/>
          <w:bCs/>
        </w:rPr>
        <w:t>RESOURCES/REFERENCES:</w:t>
      </w:r>
    </w:p>
    <w:p w14:paraId="4446FAF7" w14:textId="12260877" w:rsidR="00DF041B" w:rsidRDefault="00DF041B" w:rsidP="001A2446">
      <w:pPr>
        <w:pStyle w:val="FFABody"/>
        <w:numPr>
          <w:ilvl w:val="0"/>
          <w:numId w:val="12"/>
        </w:numPr>
      </w:pPr>
      <w:r>
        <w:t>Culver’s Virtual Field</w:t>
      </w:r>
      <w:r w:rsidR="00F26E5D">
        <w:t xml:space="preserve"> T</w:t>
      </w:r>
      <w:r>
        <w:t xml:space="preserve">rip Video, </w:t>
      </w:r>
      <w:hyperlink r:id="rId8" w:history="1">
        <w:r w:rsidR="00F26E5D" w:rsidRPr="002C60C2">
          <w:rPr>
            <w:rStyle w:val="Hyperlink"/>
          </w:rPr>
          <w:t>https://AgExplorer.FFA.org/virtual-field-trips/fresh-frozen-custard-careers-from-dairy-to-dish/</w:t>
        </w:r>
      </w:hyperlink>
    </w:p>
    <w:p w14:paraId="1B67E0D1" w14:textId="4A629DA7" w:rsidR="009A7118" w:rsidRDefault="009A7118" w:rsidP="001A2446">
      <w:pPr>
        <w:pStyle w:val="FFABody"/>
        <w:numPr>
          <w:ilvl w:val="0"/>
          <w:numId w:val="12"/>
        </w:numPr>
      </w:pPr>
      <w:r>
        <w:t xml:space="preserve">Website: FDA, “Raw Milk,” </w:t>
      </w:r>
      <w:hyperlink r:id="rId9" w:history="1">
        <w:r w:rsidRPr="00811957">
          <w:rPr>
            <w:rStyle w:val="Hyperlink"/>
          </w:rPr>
          <w:t>https://www.fda.gov/food/resources-you-food/raw-milk</w:t>
        </w:r>
      </w:hyperlink>
      <w:r>
        <w:t xml:space="preserve"> </w:t>
      </w:r>
    </w:p>
    <w:p w14:paraId="7B287BE0" w14:textId="2CFDEE39" w:rsidR="009A7118" w:rsidRPr="00EC1A4F" w:rsidRDefault="009A7118" w:rsidP="001A2446">
      <w:pPr>
        <w:pStyle w:val="FFABody"/>
        <w:numPr>
          <w:ilvl w:val="0"/>
          <w:numId w:val="12"/>
        </w:numPr>
        <w:rPr>
          <w:rStyle w:val="Strong"/>
          <w:b w:val="0"/>
          <w:bCs w:val="0"/>
        </w:rPr>
      </w:pPr>
      <w:r>
        <w:t xml:space="preserve">Website: FDA, “HACCP Principles,” </w:t>
      </w:r>
      <w:hyperlink r:id="rId10" w:history="1">
        <w:r w:rsidRPr="00811957">
          <w:rPr>
            <w:rStyle w:val="Hyperlink"/>
          </w:rPr>
          <w:t>https://www.fda.gov/food/hazard-analysis-critical-control-point-haccp/haccp-principles-application-guidelines</w:t>
        </w:r>
      </w:hyperlink>
      <w:r>
        <w:t xml:space="preserve"> </w:t>
      </w:r>
    </w:p>
    <w:p w14:paraId="5B254B4A" w14:textId="77777777" w:rsidR="009A7118" w:rsidRDefault="009A7118" w:rsidP="001A2446">
      <w:pPr>
        <w:pStyle w:val="FFASubhead-MontserratBold"/>
        <w:rPr>
          <w:rStyle w:val="Strong"/>
          <w:b/>
          <w:bCs/>
        </w:rPr>
      </w:pPr>
      <w:r>
        <w:rPr>
          <w:rStyle w:val="Strong"/>
          <w:b/>
          <w:bCs/>
        </w:rPr>
        <w:br/>
        <w:t>EQUIPMENT AND SUPPLIES NEEDED:</w:t>
      </w:r>
    </w:p>
    <w:p w14:paraId="40C64D18" w14:textId="77777777" w:rsidR="009A7118" w:rsidRDefault="009A7118" w:rsidP="001A2446">
      <w:pPr>
        <w:pStyle w:val="FFABody"/>
        <w:numPr>
          <w:ilvl w:val="0"/>
          <w:numId w:val="14"/>
        </w:numPr>
      </w:pPr>
      <w:r>
        <w:t>A copy of the “Food Safety Squad” worksheet for each student</w:t>
      </w:r>
    </w:p>
    <w:p w14:paraId="12886B30" w14:textId="77777777" w:rsidR="009A7118" w:rsidRDefault="009A7118" w:rsidP="001A2446">
      <w:pPr>
        <w:pStyle w:val="FFABody"/>
        <w:numPr>
          <w:ilvl w:val="0"/>
          <w:numId w:val="14"/>
        </w:numPr>
      </w:pPr>
      <w:r>
        <w:t>Internet access to play the virtual field trip in real time or embed it in a PowerPoint ahead of time</w:t>
      </w:r>
    </w:p>
    <w:p w14:paraId="1684BF45" w14:textId="77777777" w:rsidR="009A7118" w:rsidRDefault="009A7118" w:rsidP="001A2446">
      <w:pPr>
        <w:pStyle w:val="FFABody"/>
        <w:numPr>
          <w:ilvl w:val="0"/>
          <w:numId w:val="14"/>
        </w:numPr>
      </w:pPr>
      <w:r>
        <w:t xml:space="preserve">One </w:t>
      </w:r>
      <w:hyperlink r:id="rId11" w:history="1">
        <w:r w:rsidRPr="00540F45">
          <w:rPr>
            <w:rStyle w:val="Hyperlink"/>
          </w:rPr>
          <w:t>paper watch</w:t>
        </w:r>
      </w:hyperlink>
      <w:r>
        <w:t xml:space="preserve"> per student </w:t>
      </w:r>
    </w:p>
    <w:p w14:paraId="7DAA81B2" w14:textId="77777777" w:rsidR="009A7118" w:rsidRDefault="009A7118" w:rsidP="001A2446">
      <w:pPr>
        <w:pStyle w:val="FFABody"/>
        <w:numPr>
          <w:ilvl w:val="0"/>
          <w:numId w:val="14"/>
        </w:numPr>
      </w:pPr>
      <w:r>
        <w:t xml:space="preserve">Scissors to cut out the paper watches </w:t>
      </w:r>
    </w:p>
    <w:p w14:paraId="113E7C62" w14:textId="77777777" w:rsidR="009A7118" w:rsidRPr="00EC1A4F" w:rsidRDefault="009A7118" w:rsidP="001A2446">
      <w:pPr>
        <w:pStyle w:val="FFABody"/>
        <w:numPr>
          <w:ilvl w:val="0"/>
          <w:numId w:val="14"/>
        </w:numPr>
        <w:rPr>
          <w:rStyle w:val="Strong"/>
          <w:b w:val="0"/>
          <w:bCs w:val="0"/>
        </w:rPr>
      </w:pPr>
      <w:r>
        <w:t xml:space="preserve">Tape for the paper watches </w:t>
      </w:r>
      <w:r w:rsidRPr="00EC1A4F">
        <w:rPr>
          <w:rStyle w:val="Strong"/>
          <w:szCs w:val="18"/>
        </w:rPr>
        <w:br/>
      </w:r>
    </w:p>
    <w:p w14:paraId="253672AD" w14:textId="77777777" w:rsidR="009A7118" w:rsidRDefault="009A7118" w:rsidP="001A2446">
      <w:pPr>
        <w:pStyle w:val="FFASubhead-MontserratBold"/>
        <w:rPr>
          <w:rStyle w:val="Strong"/>
          <w:b/>
          <w:bCs/>
        </w:rPr>
      </w:pPr>
      <w:r>
        <w:rPr>
          <w:rStyle w:val="Strong"/>
          <w:b/>
          <w:bCs/>
        </w:rPr>
        <w:t>VOCABULARY:</w:t>
      </w:r>
    </w:p>
    <w:p w14:paraId="34DA1DBB" w14:textId="77777777" w:rsidR="009A7118" w:rsidRDefault="009A7118" w:rsidP="001A2446">
      <w:pPr>
        <w:pStyle w:val="FFABody"/>
        <w:numPr>
          <w:ilvl w:val="0"/>
          <w:numId w:val="15"/>
        </w:numPr>
      </w:pPr>
      <w:r>
        <w:t>Biological hazard</w:t>
      </w:r>
    </w:p>
    <w:p w14:paraId="2EB36255" w14:textId="77777777" w:rsidR="009A7118" w:rsidRDefault="009A7118" w:rsidP="001A2446">
      <w:pPr>
        <w:pStyle w:val="FFABody"/>
        <w:numPr>
          <w:ilvl w:val="0"/>
          <w:numId w:val="15"/>
        </w:numPr>
      </w:pPr>
      <w:r>
        <w:t>Chemical hazard</w:t>
      </w:r>
    </w:p>
    <w:p w14:paraId="32D010BA" w14:textId="77777777" w:rsidR="009A7118" w:rsidRDefault="009A7118" w:rsidP="001A2446">
      <w:pPr>
        <w:pStyle w:val="FFABody"/>
        <w:numPr>
          <w:ilvl w:val="0"/>
          <w:numId w:val="15"/>
        </w:numPr>
      </w:pPr>
      <w:r>
        <w:t xml:space="preserve">Contamination </w:t>
      </w:r>
    </w:p>
    <w:p w14:paraId="731E6BBC" w14:textId="77777777" w:rsidR="009A7118" w:rsidRDefault="009A7118" w:rsidP="001A2446">
      <w:pPr>
        <w:pStyle w:val="FFABody"/>
        <w:numPr>
          <w:ilvl w:val="0"/>
          <w:numId w:val="15"/>
        </w:numPr>
      </w:pPr>
      <w:r>
        <w:t>Hazard Analysis and Critical Control Points (HACCP)</w:t>
      </w:r>
    </w:p>
    <w:p w14:paraId="71180607" w14:textId="77777777" w:rsidR="009A7118" w:rsidRDefault="009A7118" w:rsidP="001A2446">
      <w:pPr>
        <w:pStyle w:val="FFABody"/>
        <w:numPr>
          <w:ilvl w:val="0"/>
          <w:numId w:val="15"/>
        </w:numPr>
      </w:pPr>
      <w:r>
        <w:t xml:space="preserve">Homogenization </w:t>
      </w:r>
    </w:p>
    <w:p w14:paraId="41AC28C3" w14:textId="77777777" w:rsidR="009A7118" w:rsidRDefault="009A7118" w:rsidP="001A2446">
      <w:pPr>
        <w:pStyle w:val="FFABody"/>
        <w:numPr>
          <w:ilvl w:val="0"/>
          <w:numId w:val="15"/>
        </w:numPr>
      </w:pPr>
      <w:r>
        <w:t>Pasteurization</w:t>
      </w:r>
    </w:p>
    <w:p w14:paraId="04A4A22D" w14:textId="77777777" w:rsidR="009A7118" w:rsidRDefault="009A7118" w:rsidP="001A2446">
      <w:pPr>
        <w:pStyle w:val="FFABody"/>
        <w:numPr>
          <w:ilvl w:val="0"/>
          <w:numId w:val="15"/>
        </w:numPr>
        <w:rPr>
          <w:rStyle w:val="Strong"/>
          <w:b w:val="0"/>
          <w:bCs w:val="0"/>
        </w:rPr>
      </w:pPr>
      <w:r>
        <w:lastRenderedPageBreak/>
        <w:t xml:space="preserve">Physical hazard </w:t>
      </w:r>
      <w:r w:rsidRPr="00EC1A4F">
        <w:rPr>
          <w:rStyle w:val="Strong"/>
          <w:szCs w:val="18"/>
        </w:rPr>
        <w:br/>
      </w:r>
    </w:p>
    <w:p w14:paraId="3AEE49F3" w14:textId="77777777" w:rsidR="009A7118" w:rsidRPr="00EC1A4F" w:rsidRDefault="009A7118" w:rsidP="001A2446">
      <w:pPr>
        <w:pStyle w:val="FFABody"/>
        <w:rPr>
          <w:rStyle w:val="Strong"/>
          <w:b w:val="0"/>
          <w:bCs w:val="0"/>
        </w:rPr>
      </w:pPr>
    </w:p>
    <w:p w14:paraId="6297D28E" w14:textId="77777777" w:rsidR="009A7118" w:rsidRDefault="009A7118" w:rsidP="001A2446">
      <w:pPr>
        <w:pStyle w:val="FFASubhead-MontserratBold"/>
        <w:rPr>
          <w:rStyle w:val="Strong"/>
          <w:b/>
          <w:bCs/>
        </w:rPr>
      </w:pPr>
      <w:r>
        <w:rPr>
          <w:rStyle w:val="Strong"/>
          <w:b/>
          <w:bCs/>
        </w:rPr>
        <w:t>STUDENT ACTIVITY SHEETS:</w:t>
      </w:r>
    </w:p>
    <w:p w14:paraId="75758546" w14:textId="77777777" w:rsidR="009A7118" w:rsidRPr="00C41C63" w:rsidRDefault="009A7118" w:rsidP="001A2446">
      <w:pPr>
        <w:pStyle w:val="FFASubhead-MontserratBold"/>
        <w:rPr>
          <w:rStyle w:val="Strong"/>
          <w:color w:val="auto"/>
          <w:sz w:val="18"/>
          <w:szCs w:val="18"/>
        </w:rPr>
      </w:pPr>
      <w:r w:rsidRPr="00C41C63">
        <w:rPr>
          <w:rStyle w:val="Strong"/>
          <w:color w:val="auto"/>
          <w:sz w:val="18"/>
          <w:szCs w:val="18"/>
        </w:rPr>
        <w:t>Direct access to student activity sheets without lesson plan or answer key for easy upload to a learning management system or printing for classwork.</w:t>
      </w:r>
    </w:p>
    <w:p w14:paraId="3886B9A7" w14:textId="77777777" w:rsidR="009A7118" w:rsidRPr="00C41C63" w:rsidRDefault="009A7118" w:rsidP="001A2446">
      <w:pPr>
        <w:pStyle w:val="FFASubhead-MontserratBold"/>
        <w:rPr>
          <w:rStyle w:val="Strong"/>
          <w:color w:val="auto"/>
          <w:sz w:val="18"/>
          <w:szCs w:val="18"/>
        </w:rPr>
      </w:pPr>
    </w:p>
    <w:p w14:paraId="238D12D0" w14:textId="78115F98" w:rsidR="009A7118" w:rsidRPr="00C41C63" w:rsidRDefault="00DF041B" w:rsidP="001A2446">
      <w:pPr>
        <w:pStyle w:val="FFASubhead-MontserratBold"/>
        <w:rPr>
          <w:rStyle w:val="Strong"/>
          <w:color w:val="auto"/>
          <w:sz w:val="18"/>
          <w:szCs w:val="18"/>
        </w:rPr>
      </w:pPr>
      <w:hyperlink r:id="rId12" w:history="1">
        <w:r w:rsidRPr="00DF041B">
          <w:rPr>
            <w:rStyle w:val="Hyperlink"/>
            <w:b w:val="0"/>
            <w:bCs w:val="0"/>
            <w:sz w:val="18"/>
            <w:szCs w:val="18"/>
          </w:rPr>
          <w:t>https://ffa.box.com/s/yaa7emr612sfgg9o6vxc416yrastoau3</w:t>
        </w:r>
      </w:hyperlink>
      <w:r>
        <w:rPr>
          <w:rStyle w:val="Strong"/>
          <w:color w:val="auto"/>
          <w:sz w:val="18"/>
          <w:szCs w:val="18"/>
        </w:rPr>
        <w:t xml:space="preserve"> </w:t>
      </w:r>
      <w:r w:rsidR="009A7118" w:rsidRPr="00C41C63">
        <w:rPr>
          <w:rStyle w:val="Strong"/>
          <w:color w:val="auto"/>
          <w:sz w:val="18"/>
          <w:szCs w:val="18"/>
        </w:rPr>
        <w:t>(Word)</w:t>
      </w:r>
    </w:p>
    <w:p w14:paraId="7617728D" w14:textId="02D1AFAC" w:rsidR="009A7118" w:rsidRPr="00C41C63" w:rsidRDefault="00DF041B" w:rsidP="001A2446">
      <w:pPr>
        <w:pStyle w:val="FFASubhead-MontserratBold"/>
        <w:rPr>
          <w:rStyle w:val="Strong"/>
          <w:color w:val="auto"/>
          <w:sz w:val="18"/>
          <w:szCs w:val="18"/>
        </w:rPr>
      </w:pPr>
      <w:hyperlink r:id="rId13" w:history="1">
        <w:r w:rsidRPr="00DF041B">
          <w:rPr>
            <w:rStyle w:val="Hyperlink"/>
            <w:b w:val="0"/>
            <w:bCs w:val="0"/>
            <w:sz w:val="18"/>
            <w:szCs w:val="18"/>
          </w:rPr>
          <w:t>https://ffa.box.com/s/61wuajld62eo7s4g46ohwc5nqgj0pbqg</w:t>
        </w:r>
      </w:hyperlink>
      <w:r>
        <w:rPr>
          <w:rStyle w:val="Strong"/>
          <w:color w:val="auto"/>
          <w:sz w:val="18"/>
          <w:szCs w:val="18"/>
        </w:rPr>
        <w:t xml:space="preserve"> </w:t>
      </w:r>
      <w:r w:rsidR="009A7118" w:rsidRPr="00C41C63">
        <w:rPr>
          <w:rStyle w:val="Strong"/>
          <w:color w:val="auto"/>
          <w:sz w:val="18"/>
          <w:szCs w:val="18"/>
        </w:rPr>
        <w:t>(PDF)</w:t>
      </w:r>
    </w:p>
    <w:p w14:paraId="7C9285E0" w14:textId="1054F36A" w:rsidR="009A7118" w:rsidRDefault="00532972" w:rsidP="001A2446">
      <w:pPr>
        <w:pStyle w:val="FFASubhead-MontserratBold"/>
        <w:rPr>
          <w:rStyle w:val="Strong"/>
          <w:color w:val="auto"/>
          <w:sz w:val="18"/>
          <w:szCs w:val="18"/>
        </w:rPr>
      </w:pPr>
      <w:hyperlink r:id="rId14" w:history="1">
        <w:r w:rsidRPr="00532972">
          <w:rPr>
            <w:rStyle w:val="Hyperlink"/>
            <w:b w:val="0"/>
            <w:bCs w:val="0"/>
            <w:sz w:val="18"/>
            <w:szCs w:val="18"/>
          </w:rPr>
          <w:t>https://docs.google.com/document/d/1UN2UGq66qs-MCf6Pd5ZoqPGSvUJRfrBddMJEexIP2vg/copy</w:t>
        </w:r>
      </w:hyperlink>
      <w:r>
        <w:rPr>
          <w:rStyle w:val="Strong"/>
          <w:color w:val="auto"/>
          <w:sz w:val="18"/>
          <w:szCs w:val="18"/>
        </w:rPr>
        <w:t xml:space="preserve"> </w:t>
      </w:r>
      <w:r w:rsidR="009A7118" w:rsidRPr="00C41C63">
        <w:rPr>
          <w:rStyle w:val="Strong"/>
          <w:color w:val="auto"/>
          <w:sz w:val="18"/>
          <w:szCs w:val="18"/>
        </w:rPr>
        <w:t>(Google)</w:t>
      </w:r>
    </w:p>
    <w:p w14:paraId="1C26EFEB" w14:textId="77777777" w:rsidR="009A7118" w:rsidRDefault="009A7118" w:rsidP="001A2446">
      <w:pPr>
        <w:pStyle w:val="FFASubhead-MontserratBold"/>
        <w:rPr>
          <w:rStyle w:val="Strong"/>
          <w:color w:val="auto"/>
          <w:sz w:val="18"/>
          <w:szCs w:val="18"/>
        </w:rPr>
      </w:pPr>
    </w:p>
    <w:p w14:paraId="1CCEC27F" w14:textId="77777777" w:rsidR="009A7118" w:rsidRDefault="009A7118" w:rsidP="001A2446">
      <w:pPr>
        <w:pStyle w:val="FFASubhead-MontserratBold"/>
        <w:rPr>
          <w:rStyle w:val="Strong"/>
          <w:b/>
          <w:bCs/>
        </w:rPr>
      </w:pPr>
      <w:r>
        <w:rPr>
          <w:rStyle w:val="Strong"/>
          <w:b/>
          <w:bCs/>
        </w:rPr>
        <w:t>LESSON PLAN:</w:t>
      </w:r>
    </w:p>
    <w:p w14:paraId="4308377C" w14:textId="77777777" w:rsidR="009A7118" w:rsidRDefault="009A7118" w:rsidP="001A2446">
      <w:pPr>
        <w:pStyle w:val="FFABody"/>
        <w:rPr>
          <w:rStyle w:val="Strong"/>
          <w:b w:val="0"/>
          <w:bCs w:val="0"/>
        </w:rPr>
      </w:pPr>
    </w:p>
    <w:p w14:paraId="2D45767A" w14:textId="77777777" w:rsidR="009A7118" w:rsidRPr="00EC1A4F" w:rsidRDefault="009A7118" w:rsidP="001A2446">
      <w:pPr>
        <w:pStyle w:val="FFABody"/>
        <w:numPr>
          <w:ilvl w:val="0"/>
          <w:numId w:val="16"/>
        </w:numPr>
        <w:rPr>
          <w:rStyle w:val="Strong"/>
          <w:b w:val="0"/>
          <w:bCs w:val="0"/>
        </w:rPr>
      </w:pPr>
      <w:r w:rsidRPr="00ED50A4">
        <w:rPr>
          <w:rStyle w:val="Strong"/>
        </w:rPr>
        <w:t>Bell Ringer:</w:t>
      </w:r>
      <w:r w:rsidRPr="00437208">
        <w:rPr>
          <w:rStyle w:val="Strong"/>
          <w:b w:val="0"/>
          <w:bCs w:val="0"/>
        </w:rPr>
        <w:t xml:space="preserve"> </w:t>
      </w:r>
      <w:r w:rsidRPr="0062156C">
        <w:t>What could happen if milk wasn’t processed before we drink it? Write down two possible risks.</w:t>
      </w:r>
    </w:p>
    <w:p w14:paraId="5CDEE569" w14:textId="77777777" w:rsidR="009A7118" w:rsidRDefault="009A7118" w:rsidP="001A2446">
      <w:pPr>
        <w:pStyle w:val="FFABody"/>
        <w:ind w:left="720"/>
        <w:rPr>
          <w:rStyle w:val="Strong"/>
          <w:b w:val="0"/>
          <w:bCs w:val="0"/>
        </w:rPr>
      </w:pPr>
    </w:p>
    <w:p w14:paraId="6E13C4BC" w14:textId="77777777" w:rsidR="009A7118" w:rsidRPr="00D940CF" w:rsidRDefault="009A7118" w:rsidP="001A2446">
      <w:pPr>
        <w:pStyle w:val="FFABody"/>
        <w:numPr>
          <w:ilvl w:val="0"/>
          <w:numId w:val="16"/>
        </w:numPr>
        <w:rPr>
          <w:i/>
          <w:iCs/>
        </w:rPr>
      </w:pPr>
      <w:r w:rsidRPr="00ED50A4">
        <w:rPr>
          <w:rStyle w:val="Strong"/>
        </w:rPr>
        <w:t>Introduction:</w:t>
      </w:r>
      <w:r>
        <w:rPr>
          <w:rStyle w:val="Strong"/>
          <w:b w:val="0"/>
          <w:bCs w:val="0"/>
        </w:rPr>
        <w:t xml:space="preserve"> </w:t>
      </w:r>
      <w:r w:rsidRPr="00D940CF">
        <w:rPr>
          <w:i/>
          <w:iCs/>
        </w:rPr>
        <w:t xml:space="preserve">Hold up a </w:t>
      </w:r>
      <w:r>
        <w:rPr>
          <w:i/>
          <w:iCs/>
        </w:rPr>
        <w:t>picture of Culver’s fresh frozen custard a</w:t>
      </w:r>
      <w:r w:rsidRPr="00D940CF">
        <w:rPr>
          <w:i/>
          <w:iCs/>
        </w:rPr>
        <w:t xml:space="preserve">nd ask the class, “Have you ever wondered what it takes to make this </w:t>
      </w:r>
      <w:r>
        <w:rPr>
          <w:i/>
          <w:iCs/>
        </w:rPr>
        <w:t>custard</w:t>
      </w:r>
      <w:r w:rsidRPr="00D940CF">
        <w:rPr>
          <w:i/>
          <w:iCs/>
        </w:rPr>
        <w:t xml:space="preserve"> safe to </w:t>
      </w:r>
      <w:r>
        <w:rPr>
          <w:i/>
          <w:iCs/>
        </w:rPr>
        <w:t>eat</w:t>
      </w:r>
      <w:r w:rsidRPr="00D940CF">
        <w:rPr>
          <w:i/>
          <w:iCs/>
        </w:rPr>
        <w:t xml:space="preserve">?” </w:t>
      </w:r>
      <w:r>
        <w:rPr>
          <w:i/>
          <w:iCs/>
        </w:rPr>
        <w:t>The m</w:t>
      </w:r>
      <w:r w:rsidRPr="00D940CF">
        <w:rPr>
          <w:i/>
          <w:iCs/>
        </w:rPr>
        <w:t>ilk</w:t>
      </w:r>
      <w:r>
        <w:rPr>
          <w:i/>
          <w:iCs/>
        </w:rPr>
        <w:t xml:space="preserve"> in custard</w:t>
      </w:r>
      <w:r w:rsidRPr="00D940CF">
        <w:rPr>
          <w:i/>
          <w:iCs/>
        </w:rPr>
        <w:t xml:space="preserve"> may seem like a simple product, but it undergoes several critical processes to ensure it’s safe and enjoyable. From </w:t>
      </w:r>
      <w:r>
        <w:rPr>
          <w:i/>
          <w:iCs/>
        </w:rPr>
        <w:t>dairy to dish</w:t>
      </w:r>
      <w:r w:rsidRPr="00D940CF">
        <w:rPr>
          <w:i/>
          <w:iCs/>
        </w:rPr>
        <w:t>, milk must be handled and processed carefully to prevent contamination and foodborne illnesses.</w:t>
      </w:r>
      <w:r>
        <w:rPr>
          <w:i/>
          <w:iCs/>
        </w:rPr>
        <w:br/>
      </w:r>
    </w:p>
    <w:p w14:paraId="076F471A" w14:textId="24A8CFD5" w:rsidR="009A7118" w:rsidRPr="00D940CF" w:rsidRDefault="009A7118" w:rsidP="001A2446">
      <w:pPr>
        <w:pStyle w:val="FFABody"/>
        <w:ind w:left="720"/>
        <w:rPr>
          <w:i/>
          <w:iCs/>
        </w:rPr>
      </w:pPr>
      <w:r w:rsidRPr="00D940CF">
        <w:rPr>
          <w:i/>
          <w:iCs/>
        </w:rPr>
        <w:t>Today, you’ll be taking on the role of food safety investigators. You’ll examine real-world scenarios, uncover potential hazards in</w:t>
      </w:r>
      <w:r>
        <w:rPr>
          <w:i/>
          <w:iCs/>
        </w:rPr>
        <w:t xml:space="preserve"> custard</w:t>
      </w:r>
      <w:r w:rsidRPr="00D940CF">
        <w:rPr>
          <w:i/>
          <w:iCs/>
        </w:rPr>
        <w:t xml:space="preserve"> production, and learn about the processes that keep </w:t>
      </w:r>
      <w:r>
        <w:rPr>
          <w:i/>
          <w:iCs/>
        </w:rPr>
        <w:t>milk and frozen custard</w:t>
      </w:r>
      <w:r w:rsidRPr="00D940CF">
        <w:rPr>
          <w:i/>
          <w:iCs/>
        </w:rPr>
        <w:t xml:space="preserve"> safe, such as pasteurization, homogenization and the principles of HACCP. By the end of today’s lesson, you’ll not only understand how </w:t>
      </w:r>
      <w:r>
        <w:rPr>
          <w:i/>
          <w:iCs/>
        </w:rPr>
        <w:t>custard</w:t>
      </w:r>
      <w:r w:rsidRPr="00D940CF">
        <w:rPr>
          <w:i/>
          <w:iCs/>
        </w:rPr>
        <w:t xml:space="preserve"> is kept safe but also gain insight into the vital role food safety plays in protecting public health.</w:t>
      </w:r>
      <w:r>
        <w:rPr>
          <w:i/>
          <w:iCs/>
        </w:rPr>
        <w:br/>
      </w:r>
    </w:p>
    <w:p w14:paraId="53076C03" w14:textId="5AF6D552" w:rsidR="009A7118" w:rsidRDefault="009A7118" w:rsidP="001A2446">
      <w:pPr>
        <w:pStyle w:val="FFABody"/>
        <w:ind w:left="720"/>
        <w:rPr>
          <w:rStyle w:val="Strong"/>
          <w:b w:val="0"/>
          <w:bCs w:val="0"/>
        </w:rPr>
      </w:pPr>
      <w:r>
        <w:rPr>
          <w:rStyle w:val="Strong"/>
          <w:b w:val="0"/>
          <w:bCs w:val="0"/>
        </w:rPr>
        <w:t xml:space="preserve">Play the Processing Plant segment from the </w:t>
      </w:r>
      <w:hyperlink r:id="rId15" w:history="1">
        <w:r w:rsidRPr="00DF041B">
          <w:rPr>
            <w:rStyle w:val="Hyperlink"/>
          </w:rPr>
          <w:t>Culver’s Virtual Field Trip</w:t>
        </w:r>
      </w:hyperlink>
      <w:r>
        <w:rPr>
          <w:rStyle w:val="Strong"/>
          <w:b w:val="0"/>
          <w:bCs w:val="0"/>
        </w:rPr>
        <w:t xml:space="preserve"> on AgExplorer. Have students complete the questions on the Processing Plant section of the Culver’s Virtual Field Trip Student Guide.</w:t>
      </w:r>
    </w:p>
    <w:p w14:paraId="5EC79870" w14:textId="77777777" w:rsidR="009A7118" w:rsidRDefault="009A7118" w:rsidP="001A2446">
      <w:pPr>
        <w:pStyle w:val="FFABody"/>
        <w:ind w:left="720"/>
        <w:rPr>
          <w:rStyle w:val="Strong"/>
          <w:b w:val="0"/>
          <w:bCs w:val="0"/>
        </w:rPr>
      </w:pPr>
    </w:p>
    <w:p w14:paraId="2A2FE95D" w14:textId="77777777" w:rsidR="009A7118" w:rsidRDefault="009A7118" w:rsidP="001A2446">
      <w:pPr>
        <w:pStyle w:val="FFABody"/>
        <w:numPr>
          <w:ilvl w:val="0"/>
          <w:numId w:val="16"/>
        </w:numPr>
      </w:pPr>
      <w:r w:rsidRPr="00ED50A4">
        <w:rPr>
          <w:rStyle w:val="Strong"/>
        </w:rPr>
        <w:t>Activity:</w:t>
      </w:r>
      <w:r w:rsidRPr="00437208">
        <w:rPr>
          <w:rStyle w:val="Strong"/>
          <w:b w:val="0"/>
          <w:bCs w:val="0"/>
        </w:rPr>
        <w:t xml:space="preserve"> </w:t>
      </w:r>
      <w:r>
        <w:t>Each student needs a copy of the worksheet “Food Safety Squad.”</w:t>
      </w:r>
    </w:p>
    <w:p w14:paraId="0B18651D" w14:textId="01CA810C" w:rsidR="009A7118" w:rsidRPr="006834A2" w:rsidRDefault="009A7118" w:rsidP="001A2446">
      <w:pPr>
        <w:pStyle w:val="FFABody"/>
        <w:numPr>
          <w:ilvl w:val="1"/>
          <w:numId w:val="16"/>
        </w:numPr>
        <w:rPr>
          <w:rStyle w:val="SubHeadingsChar"/>
          <w:szCs w:val="18"/>
        </w:rPr>
      </w:pPr>
      <w:r w:rsidRPr="00F03420">
        <w:rPr>
          <w:rStyle w:val="SubHeadingsChar"/>
        </w:rPr>
        <w:t xml:space="preserve">Part </w:t>
      </w:r>
      <w:r>
        <w:rPr>
          <w:rStyle w:val="SubHeadingsChar"/>
        </w:rPr>
        <w:t>1</w:t>
      </w:r>
      <w:r w:rsidRPr="00F03420">
        <w:rPr>
          <w:rStyle w:val="SubHeadingsChar"/>
        </w:rPr>
        <w:t>:</w:t>
      </w:r>
      <w:r>
        <w:rPr>
          <w:rStyle w:val="SubHeadingsChar"/>
        </w:rPr>
        <w:t xml:space="preserve"> </w:t>
      </w:r>
      <w:r w:rsidRPr="00E5289E">
        <w:rPr>
          <w:szCs w:val="18"/>
        </w:rPr>
        <w:t xml:space="preserve">Assign students roles from the case study skit and have others follow along as observers. </w:t>
      </w:r>
      <w:r w:rsidRPr="006834A2">
        <w:rPr>
          <w:szCs w:val="18"/>
        </w:rPr>
        <w:t>After the skit, students complete the activity sheet based on their findings and participate in a class discussion to determine what caused the issue (raw milk).</w:t>
      </w:r>
      <w:r w:rsidRPr="00E5289E">
        <w:rPr>
          <w:szCs w:val="18"/>
        </w:rPr>
        <w:t xml:space="preserve"> Conclude by explaining how raw milk was the problem and </w:t>
      </w:r>
      <w:r>
        <w:rPr>
          <w:szCs w:val="18"/>
        </w:rPr>
        <w:t>review the</w:t>
      </w:r>
      <w:r w:rsidRPr="00E5289E">
        <w:rPr>
          <w:szCs w:val="18"/>
        </w:rPr>
        <w:t xml:space="preserve"> risks associated with consuming it. Say</w:t>
      </w:r>
      <w:r>
        <w:rPr>
          <w:szCs w:val="18"/>
        </w:rPr>
        <w:t>:</w:t>
      </w:r>
      <w:r w:rsidRPr="00E5289E">
        <w:rPr>
          <w:szCs w:val="18"/>
        </w:rPr>
        <w:t xml:space="preserve"> </w:t>
      </w:r>
      <w:r>
        <w:rPr>
          <w:i/>
          <w:iCs/>
          <w:szCs w:val="18"/>
        </w:rPr>
        <w:t>W</w:t>
      </w:r>
      <w:r w:rsidRPr="00E5289E">
        <w:rPr>
          <w:i/>
          <w:iCs/>
          <w:szCs w:val="18"/>
        </w:rPr>
        <w:t xml:space="preserve">e will </w:t>
      </w:r>
      <w:r>
        <w:rPr>
          <w:i/>
          <w:iCs/>
          <w:szCs w:val="18"/>
        </w:rPr>
        <w:t>learn</w:t>
      </w:r>
      <w:r w:rsidRPr="00E5289E">
        <w:rPr>
          <w:i/>
          <w:iCs/>
          <w:szCs w:val="18"/>
        </w:rPr>
        <w:t xml:space="preserve"> more about how milk is processed and the dangers of drinking raw milk in </w:t>
      </w:r>
      <w:r>
        <w:rPr>
          <w:i/>
          <w:iCs/>
          <w:szCs w:val="18"/>
        </w:rPr>
        <w:t>P</w:t>
      </w:r>
      <w:r w:rsidRPr="00E5289E">
        <w:rPr>
          <w:i/>
          <w:iCs/>
          <w:szCs w:val="18"/>
        </w:rPr>
        <w:t xml:space="preserve">art 2 of this lesson”. </w:t>
      </w:r>
    </w:p>
    <w:p w14:paraId="41EBB239" w14:textId="77777777" w:rsidR="009A7118" w:rsidRPr="00473ECE" w:rsidRDefault="009A7118" w:rsidP="001A2446">
      <w:pPr>
        <w:pStyle w:val="FFABody"/>
        <w:ind w:left="1440"/>
        <w:rPr>
          <w:rStyle w:val="SubHeadingsChar"/>
        </w:rPr>
      </w:pPr>
    </w:p>
    <w:p w14:paraId="0A210063" w14:textId="12B1A005" w:rsidR="009A7118" w:rsidRDefault="009A7118" w:rsidP="001A2446">
      <w:pPr>
        <w:pStyle w:val="FFABody"/>
        <w:numPr>
          <w:ilvl w:val="1"/>
          <w:numId w:val="16"/>
        </w:numPr>
        <w:rPr>
          <w:rStyle w:val="SubHeadingsChar"/>
        </w:rPr>
      </w:pPr>
      <w:r>
        <w:rPr>
          <w:rStyle w:val="SubHeadingsChar"/>
        </w:rPr>
        <w:t xml:space="preserve">Part 2: </w:t>
      </w:r>
      <w:r w:rsidRPr="00EC1A4F">
        <w:rPr>
          <w:rStyle w:val="SubHeadingsChar"/>
          <w:rFonts w:ascii="Montserrat" w:hAnsi="Montserrat"/>
          <w:color w:val="auto"/>
          <w:sz w:val="18"/>
          <w:szCs w:val="18"/>
        </w:rPr>
        <w:t xml:space="preserve">Students will research raw milk and the risks of consuming it. They will then create </w:t>
      </w:r>
      <w:r w:rsidRPr="00EC1A4F">
        <w:rPr>
          <w:szCs w:val="18"/>
        </w:rPr>
        <w:t xml:space="preserve">a 90- to 120-second </w:t>
      </w:r>
      <w:r>
        <w:rPr>
          <w:szCs w:val="18"/>
        </w:rPr>
        <w:t xml:space="preserve">PSA </w:t>
      </w:r>
      <w:r w:rsidRPr="00EC1A4F">
        <w:rPr>
          <w:szCs w:val="18"/>
        </w:rPr>
        <w:t>video/reel about the dangers of raw milk and the importance of pasteurization and homogenization. (Based on your class, determine if partners, groups or individual work will provide the greatest learning potential for this activity.) Students will need to include specific examples to make their points. Students can use the provided space to plan their video</w:t>
      </w:r>
      <w:r>
        <w:rPr>
          <w:szCs w:val="18"/>
        </w:rPr>
        <w:t>s</w:t>
      </w:r>
      <w:r w:rsidRPr="00EC1A4F">
        <w:rPr>
          <w:szCs w:val="18"/>
        </w:rPr>
        <w:t>/reel</w:t>
      </w:r>
      <w:r>
        <w:rPr>
          <w:szCs w:val="18"/>
        </w:rPr>
        <w:t>s</w:t>
      </w:r>
      <w:r w:rsidRPr="00EC1A4F">
        <w:rPr>
          <w:szCs w:val="18"/>
        </w:rPr>
        <w:t>. A rubric is provided to help guide students. Spend time in class watching each video/reel to gain a greater understanding of milk processing.</w:t>
      </w:r>
      <w:r>
        <w:t xml:space="preserve"> </w:t>
      </w:r>
    </w:p>
    <w:p w14:paraId="2F189AFA" w14:textId="77777777" w:rsidR="009A7118" w:rsidRPr="00CC1FF7" w:rsidRDefault="009A7118" w:rsidP="001A2446">
      <w:pPr>
        <w:pStyle w:val="FFABody"/>
        <w:rPr>
          <w:rStyle w:val="SubHeadingsChar"/>
        </w:rPr>
      </w:pPr>
    </w:p>
    <w:p w14:paraId="5DFE2775" w14:textId="747F70D6" w:rsidR="009A7118" w:rsidRDefault="009A7118" w:rsidP="001A2446">
      <w:pPr>
        <w:pStyle w:val="FFABody"/>
        <w:numPr>
          <w:ilvl w:val="1"/>
          <w:numId w:val="16"/>
        </w:numPr>
      </w:pPr>
      <w:r w:rsidRPr="00F03420">
        <w:rPr>
          <w:rStyle w:val="SubHeadingsChar"/>
        </w:rPr>
        <w:t xml:space="preserve">Part </w:t>
      </w:r>
      <w:r>
        <w:rPr>
          <w:rStyle w:val="SubHeadingsChar"/>
        </w:rPr>
        <w:t>3</w:t>
      </w:r>
      <w:r w:rsidRPr="00F03420">
        <w:rPr>
          <w:rStyle w:val="SubHeadingsChar"/>
        </w:rPr>
        <w:t>:</w:t>
      </w:r>
      <w:r>
        <w:t xml:space="preserve"> </w:t>
      </w:r>
      <w:r w:rsidRPr="006D5B7A">
        <w:rPr>
          <w:i/>
          <w:iCs/>
        </w:rPr>
        <w:t xml:space="preserve">Now that we have an understanding of the processes behind milk, we will </w:t>
      </w:r>
      <w:r>
        <w:rPr>
          <w:i/>
          <w:iCs/>
        </w:rPr>
        <w:t>learn</w:t>
      </w:r>
      <w:r w:rsidRPr="006D5B7A">
        <w:rPr>
          <w:i/>
          <w:iCs/>
        </w:rPr>
        <w:t xml:space="preserve"> more about how to keep products safe throughout the entire processing process.</w:t>
      </w:r>
    </w:p>
    <w:p w14:paraId="7A3CAE02" w14:textId="24D792ED" w:rsidR="009A7118" w:rsidRDefault="009A7118" w:rsidP="001A2446">
      <w:pPr>
        <w:pStyle w:val="FFABody"/>
        <w:numPr>
          <w:ilvl w:val="0"/>
          <w:numId w:val="22"/>
        </w:numPr>
      </w:pPr>
      <w:r>
        <w:t xml:space="preserve">Students will learn about each of the seven principles of HACCP through the Paper Watch Activity. Each student will receive a paper watch with a QR code. They must cut that paper watch out and tape it around their wrists. Students will then go </w:t>
      </w:r>
      <w:r>
        <w:lastRenderedPageBreak/>
        <w:t xml:space="preserve">around to their classmates to scan the QR code on their classmates watches to fill out their student activity sheets with each of the seven principles of HACCP.  *Note: Make sure to print one watch per student. Depending on your class size, there will be multiple students with the same principle on their watch. </w:t>
      </w:r>
    </w:p>
    <w:p w14:paraId="04EC8242" w14:textId="77777777" w:rsidR="009A7118" w:rsidRDefault="009A7118" w:rsidP="001A2446">
      <w:pPr>
        <w:pStyle w:val="FFABody"/>
        <w:numPr>
          <w:ilvl w:val="1"/>
          <w:numId w:val="22"/>
        </w:numPr>
      </w:pPr>
      <w:r>
        <w:t xml:space="preserve">If you are unable to use student or QR-code capable devices, consider cutting out each of the definitions and hanging them around the room for a scavenger hunt activity. </w:t>
      </w:r>
    </w:p>
    <w:p w14:paraId="004DD773" w14:textId="4BE63A96" w:rsidR="009A7118" w:rsidRDefault="009A7118" w:rsidP="001A2446">
      <w:pPr>
        <w:pStyle w:val="FFABody"/>
        <w:numPr>
          <w:ilvl w:val="0"/>
          <w:numId w:val="22"/>
        </w:numPr>
      </w:pPr>
      <w:r>
        <w:t xml:space="preserve">Direct students to complete the discussion questions at the bottom of their student activity sheets when they’ve completed the Paper Watch Activity. </w:t>
      </w:r>
    </w:p>
    <w:p w14:paraId="454F1677" w14:textId="77777777" w:rsidR="009A7118" w:rsidRDefault="009A7118" w:rsidP="001A2446">
      <w:pPr>
        <w:pStyle w:val="FFABody"/>
        <w:ind w:left="1440"/>
      </w:pPr>
    </w:p>
    <w:p w14:paraId="061DBC36" w14:textId="2F47F96D" w:rsidR="009A7118" w:rsidRDefault="009A7118" w:rsidP="001A2446">
      <w:pPr>
        <w:pStyle w:val="FFABody"/>
        <w:numPr>
          <w:ilvl w:val="1"/>
          <w:numId w:val="16"/>
        </w:numPr>
      </w:pPr>
      <w:r>
        <w:rPr>
          <w:rStyle w:val="SubHeadingsChar"/>
        </w:rPr>
        <w:t>Part 4:</w:t>
      </w:r>
      <w:r>
        <w:t xml:space="preserve"> *Note: This part assumes that students have completed the </w:t>
      </w:r>
      <w:hyperlink r:id="rId16" w:history="1">
        <w:r w:rsidRPr="00DF041B">
          <w:rPr>
            <w:rStyle w:val="Hyperlink"/>
          </w:rPr>
          <w:t>custard making activity</w:t>
        </w:r>
      </w:hyperlink>
      <w:r>
        <w:t xml:space="preserve"> prior to watching the field trip. You may need to modify the activity by giving them a custard recipe if they did not complete that activity. </w:t>
      </w:r>
    </w:p>
    <w:p w14:paraId="3DCA1179" w14:textId="0CCB933E" w:rsidR="009A7118" w:rsidRDefault="009A7118" w:rsidP="001A2446">
      <w:pPr>
        <w:pStyle w:val="FFABody"/>
        <w:numPr>
          <w:ilvl w:val="0"/>
          <w:numId w:val="23"/>
        </w:numPr>
        <w:rPr>
          <w:rStyle w:val="FFABodyChar"/>
        </w:rPr>
      </w:pPr>
      <w:r w:rsidRPr="00C22676">
        <w:rPr>
          <w:rStyle w:val="FFABodyChar"/>
        </w:rPr>
        <w:t xml:space="preserve">Using the </w:t>
      </w:r>
      <w:r>
        <w:rPr>
          <w:rStyle w:val="FFABodyChar"/>
        </w:rPr>
        <w:t>custard students made prior to watching the virtual field trip</w:t>
      </w:r>
      <w:r w:rsidRPr="00C22676">
        <w:rPr>
          <w:rStyle w:val="FFABodyChar"/>
        </w:rPr>
        <w:t xml:space="preserve">, </w:t>
      </w:r>
      <w:r>
        <w:rPr>
          <w:rStyle w:val="FFABodyChar"/>
        </w:rPr>
        <w:t xml:space="preserve">they will </w:t>
      </w:r>
      <w:r w:rsidRPr="00C22676">
        <w:rPr>
          <w:rStyle w:val="FFABodyChar"/>
        </w:rPr>
        <w:t xml:space="preserve">list the product name and </w:t>
      </w:r>
      <w:r>
        <w:rPr>
          <w:rStyle w:val="FFABodyChar"/>
        </w:rPr>
        <w:t>ingredients</w:t>
      </w:r>
      <w:r w:rsidRPr="00C22676">
        <w:rPr>
          <w:rStyle w:val="FFABodyChar"/>
        </w:rPr>
        <w:t xml:space="preserve"> </w:t>
      </w:r>
      <w:r>
        <w:rPr>
          <w:rStyle w:val="FFABodyChar"/>
        </w:rPr>
        <w:t>on the first page of their student activity sheets.</w:t>
      </w:r>
    </w:p>
    <w:p w14:paraId="0C0D2F18" w14:textId="77777777" w:rsidR="009A7118" w:rsidRDefault="009A7118" w:rsidP="001A2446">
      <w:pPr>
        <w:pStyle w:val="FFABody"/>
        <w:numPr>
          <w:ilvl w:val="0"/>
          <w:numId w:val="23"/>
        </w:numPr>
        <w:rPr>
          <w:rStyle w:val="FFABodyChar"/>
        </w:rPr>
      </w:pPr>
      <w:r w:rsidRPr="00C22676">
        <w:rPr>
          <w:rStyle w:val="FFABodyChar"/>
        </w:rPr>
        <w:t xml:space="preserve">Using the </w:t>
      </w:r>
      <w:r>
        <w:rPr>
          <w:rStyle w:val="FFABodyChar"/>
        </w:rPr>
        <w:t>custard students created prior to the virtual field trip</w:t>
      </w:r>
      <w:r w:rsidRPr="00C22676">
        <w:rPr>
          <w:rStyle w:val="FFABodyChar"/>
        </w:rPr>
        <w:t xml:space="preserve">, </w:t>
      </w:r>
      <w:r>
        <w:rPr>
          <w:rStyle w:val="FFABodyChar"/>
        </w:rPr>
        <w:t xml:space="preserve">they will </w:t>
      </w:r>
      <w:r w:rsidRPr="00C22676">
        <w:rPr>
          <w:rStyle w:val="FFABodyChar"/>
        </w:rPr>
        <w:t xml:space="preserve">create a process flow diagram for </w:t>
      </w:r>
      <w:r>
        <w:rPr>
          <w:rStyle w:val="FFABodyChar"/>
        </w:rPr>
        <w:t>their</w:t>
      </w:r>
      <w:r w:rsidRPr="00C22676">
        <w:rPr>
          <w:rStyle w:val="FFABodyChar"/>
        </w:rPr>
        <w:t xml:space="preserve"> </w:t>
      </w:r>
      <w:r>
        <w:rPr>
          <w:rStyle w:val="FFABodyChar"/>
        </w:rPr>
        <w:t>custard. Tell students to a</w:t>
      </w:r>
      <w:r w:rsidRPr="00C22676">
        <w:rPr>
          <w:rStyle w:val="FFABodyChar"/>
        </w:rPr>
        <w:t xml:space="preserve">ssume </w:t>
      </w:r>
      <w:r>
        <w:rPr>
          <w:rStyle w:val="FFABodyChar"/>
        </w:rPr>
        <w:t>they</w:t>
      </w:r>
      <w:r w:rsidRPr="00C22676">
        <w:rPr>
          <w:rStyle w:val="FFABodyChar"/>
        </w:rPr>
        <w:t xml:space="preserve"> receive the m</w:t>
      </w:r>
      <w:r>
        <w:rPr>
          <w:rStyle w:val="FFABodyChar"/>
        </w:rPr>
        <w:t>ilk</w:t>
      </w:r>
      <w:r w:rsidRPr="00C22676">
        <w:rPr>
          <w:rStyle w:val="FFABodyChar"/>
        </w:rPr>
        <w:t xml:space="preserve"> in bulk shipment (raw).</w:t>
      </w:r>
      <w:r>
        <w:rPr>
          <w:rStyle w:val="FFABodyChar"/>
        </w:rPr>
        <w:t xml:space="preserve"> An example flow chart is found on the student activity sheet.  </w:t>
      </w:r>
    </w:p>
    <w:p w14:paraId="70D460EA" w14:textId="057F6FD9" w:rsidR="009A7118" w:rsidRDefault="009A7118" w:rsidP="001A2446">
      <w:pPr>
        <w:pStyle w:val="FFABody"/>
        <w:numPr>
          <w:ilvl w:val="0"/>
          <w:numId w:val="23"/>
        </w:numPr>
      </w:pPr>
      <w:r w:rsidRPr="00D12F3C">
        <w:rPr>
          <w:rStyle w:val="FFABodyChar"/>
        </w:rPr>
        <w:t xml:space="preserve">Using the custard </w:t>
      </w:r>
      <w:r>
        <w:rPr>
          <w:rStyle w:val="FFABodyChar"/>
        </w:rPr>
        <w:t>students</w:t>
      </w:r>
      <w:r w:rsidRPr="00D12F3C">
        <w:rPr>
          <w:rStyle w:val="FFABodyChar"/>
        </w:rPr>
        <w:t xml:space="preserve"> made prior to the virtual field trip, </w:t>
      </w:r>
      <w:r>
        <w:rPr>
          <w:rStyle w:val="FFABodyChar"/>
        </w:rPr>
        <w:t xml:space="preserve">they will </w:t>
      </w:r>
      <w:r w:rsidRPr="00D12F3C">
        <w:rPr>
          <w:rStyle w:val="FFABodyChar"/>
        </w:rPr>
        <w:t xml:space="preserve">identify areas in the processing of </w:t>
      </w:r>
      <w:r>
        <w:rPr>
          <w:rStyle w:val="FFABodyChar"/>
        </w:rPr>
        <w:t>their</w:t>
      </w:r>
      <w:r w:rsidRPr="00D12F3C">
        <w:rPr>
          <w:rStyle w:val="FFABodyChar"/>
        </w:rPr>
        <w:t xml:space="preserve"> product that could be </w:t>
      </w:r>
      <w:r>
        <w:rPr>
          <w:rStyle w:val="FFABodyChar"/>
        </w:rPr>
        <w:t>a</w:t>
      </w:r>
      <w:r w:rsidRPr="00D12F3C">
        <w:rPr>
          <w:rStyle w:val="FFABodyChar"/>
        </w:rPr>
        <w:t xml:space="preserve"> hazard. </w:t>
      </w:r>
      <w:r>
        <w:rPr>
          <w:rStyle w:val="FFABodyChar"/>
        </w:rPr>
        <w:t>They should i</w:t>
      </w:r>
      <w:r w:rsidRPr="00D12F3C">
        <w:rPr>
          <w:rStyle w:val="FFABodyChar"/>
        </w:rPr>
        <w:t>nclude the step, the hazard associated with the step and how to prevent the hazard from occurring.</w:t>
      </w:r>
      <w:r w:rsidRPr="00D12F3C">
        <w:rPr>
          <w:sz w:val="20"/>
          <w:szCs w:val="20"/>
        </w:rPr>
        <w:t xml:space="preserve"> </w:t>
      </w:r>
      <w:r>
        <w:t>NOTE: Have students specify the potential hazard: chemical, biological, physical (refer to Paper Watch Activity for hazard descriptions).</w:t>
      </w:r>
    </w:p>
    <w:p w14:paraId="1E96EFDD" w14:textId="77777777" w:rsidR="009A7118" w:rsidRDefault="009A7118" w:rsidP="001A2446">
      <w:pPr>
        <w:pStyle w:val="FFABody"/>
        <w:numPr>
          <w:ilvl w:val="0"/>
          <w:numId w:val="23"/>
        </w:numPr>
      </w:pPr>
      <w:r>
        <w:t xml:space="preserve">Upon completion of the HACCP plan activities, have students answer the conclusion questions. </w:t>
      </w:r>
    </w:p>
    <w:p w14:paraId="1F7CB8B2" w14:textId="77777777" w:rsidR="009A7118" w:rsidRPr="00437208" w:rsidRDefault="009A7118" w:rsidP="001A2446">
      <w:pPr>
        <w:pStyle w:val="FFABody"/>
        <w:ind w:left="720"/>
        <w:rPr>
          <w:rStyle w:val="Strong"/>
          <w:b w:val="0"/>
          <w:bCs w:val="0"/>
        </w:rPr>
      </w:pPr>
      <w:r w:rsidRPr="00437208">
        <w:rPr>
          <w:rStyle w:val="Strong"/>
          <w:b w:val="0"/>
          <w:bCs w:val="0"/>
        </w:rPr>
        <w:br/>
      </w:r>
    </w:p>
    <w:p w14:paraId="0EC63C1D" w14:textId="04F27954" w:rsidR="009A7118" w:rsidRPr="00437208" w:rsidRDefault="009A7118" w:rsidP="001A2446">
      <w:pPr>
        <w:pStyle w:val="FFABody"/>
        <w:numPr>
          <w:ilvl w:val="0"/>
          <w:numId w:val="16"/>
        </w:numPr>
        <w:rPr>
          <w:rStyle w:val="Strong"/>
          <w:b w:val="0"/>
          <w:bCs w:val="0"/>
        </w:rPr>
      </w:pPr>
      <w:r w:rsidRPr="00ED50A4">
        <w:rPr>
          <w:rStyle w:val="Strong"/>
        </w:rPr>
        <w:t>Follow-</w:t>
      </w:r>
      <w:r>
        <w:rPr>
          <w:rStyle w:val="Strong"/>
        </w:rPr>
        <w:t>u</w:t>
      </w:r>
      <w:r w:rsidRPr="00ED50A4">
        <w:rPr>
          <w:rStyle w:val="Strong"/>
        </w:rPr>
        <w:t>p:</w:t>
      </w:r>
      <w:r w:rsidRPr="00437208">
        <w:rPr>
          <w:rStyle w:val="Strong"/>
          <w:b w:val="0"/>
          <w:bCs w:val="0"/>
        </w:rPr>
        <w:t xml:space="preserve"> </w:t>
      </w:r>
      <w:r w:rsidRPr="00570D80">
        <w:t>Ask students to share their process flow diagrams and HACCP plans, explaining any hazards they identified and how they would prevent them.</w:t>
      </w:r>
      <w:r w:rsidRPr="00437208">
        <w:rPr>
          <w:rStyle w:val="Strong"/>
          <w:b w:val="0"/>
          <w:bCs w:val="0"/>
        </w:rPr>
        <w:br/>
      </w:r>
    </w:p>
    <w:p w14:paraId="65FCE7E5" w14:textId="77777777" w:rsidR="009A7118" w:rsidRPr="00437208" w:rsidRDefault="009A7118" w:rsidP="001A2446">
      <w:pPr>
        <w:pStyle w:val="FFABody"/>
        <w:numPr>
          <w:ilvl w:val="0"/>
          <w:numId w:val="16"/>
        </w:numPr>
        <w:rPr>
          <w:rStyle w:val="Strong"/>
          <w:b w:val="0"/>
          <w:bCs w:val="0"/>
        </w:rPr>
      </w:pPr>
      <w:r w:rsidRPr="00ED50A4">
        <w:rPr>
          <w:rStyle w:val="Strong"/>
        </w:rPr>
        <w:t>Optional – Extended Learning Opportunities (Not factored into time requirement):</w:t>
      </w:r>
      <w:r w:rsidRPr="00437208">
        <w:rPr>
          <w:rStyle w:val="Strong"/>
          <w:b w:val="0"/>
          <w:bCs w:val="0"/>
        </w:rPr>
        <w:t xml:space="preserve"> </w:t>
      </w:r>
      <w:r>
        <w:t xml:space="preserve">Have students create a HACCP plan for other products that Culver’s produces.  </w:t>
      </w:r>
      <w:r w:rsidRPr="00437208">
        <w:rPr>
          <w:rStyle w:val="Strong"/>
          <w:b w:val="0"/>
          <w:bCs w:val="0"/>
        </w:rPr>
        <w:br/>
      </w:r>
    </w:p>
    <w:p w14:paraId="32592159" w14:textId="77777777" w:rsidR="009A7118" w:rsidRPr="00B06C5C" w:rsidRDefault="009A7118" w:rsidP="001A2446">
      <w:pPr>
        <w:pStyle w:val="FFABody"/>
        <w:numPr>
          <w:ilvl w:val="0"/>
          <w:numId w:val="16"/>
        </w:numPr>
      </w:pPr>
      <w:r w:rsidRPr="00ED50A4">
        <w:rPr>
          <w:rStyle w:val="Strong"/>
        </w:rPr>
        <w:t>Exit Ticke</w:t>
      </w:r>
      <w:r>
        <w:rPr>
          <w:rStyle w:val="Strong"/>
        </w:rPr>
        <w:t>t:</w:t>
      </w:r>
      <w:r w:rsidRPr="00437208">
        <w:rPr>
          <w:rStyle w:val="Strong"/>
          <w:b w:val="0"/>
          <w:bCs w:val="0"/>
        </w:rPr>
        <w:t xml:space="preserve"> </w:t>
      </w:r>
      <w:r>
        <w:t xml:space="preserve">Why is HACCP important in frozen custard production? </w:t>
      </w:r>
    </w:p>
    <w:p w14:paraId="20610F0D" w14:textId="77777777" w:rsidR="009A7118" w:rsidRPr="00437208" w:rsidRDefault="009A7118" w:rsidP="001A2446">
      <w:pPr>
        <w:pStyle w:val="FFABody"/>
        <w:numPr>
          <w:ilvl w:val="0"/>
          <w:numId w:val="16"/>
        </w:numPr>
        <w:rPr>
          <w:rStyle w:val="Strong"/>
          <w:b w:val="0"/>
          <w:bCs w:val="0"/>
        </w:rPr>
        <w:sectPr w:rsidR="009A7118" w:rsidRPr="00437208" w:rsidSect="009A7118">
          <w:headerReference w:type="even" r:id="rId17"/>
          <w:headerReference w:type="default" r:id="rId18"/>
          <w:footerReference w:type="even" r:id="rId19"/>
          <w:footerReference w:type="default" r:id="rId20"/>
          <w:headerReference w:type="first" r:id="rId21"/>
          <w:footerReference w:type="first" r:id="rId22"/>
          <w:pgSz w:w="12240" w:h="15840"/>
          <w:pgMar w:top="2691" w:right="990" w:bottom="1440" w:left="1080" w:header="720" w:footer="720" w:gutter="0"/>
          <w:cols w:space="720"/>
          <w:docGrid w:linePitch="360"/>
        </w:sectPr>
      </w:pPr>
    </w:p>
    <w:p w14:paraId="468B36A5" w14:textId="77777777" w:rsidR="009A7118" w:rsidRDefault="009A7118" w:rsidP="001A2446">
      <w:pPr>
        <w:pStyle w:val="FFABody"/>
        <w:sectPr w:rsidR="009A7118" w:rsidSect="009A7118">
          <w:headerReference w:type="default" r:id="rId23"/>
          <w:footerReference w:type="default" r:id="rId24"/>
          <w:headerReference w:type="first" r:id="rId25"/>
          <w:footerReference w:type="first" r:id="rId26"/>
          <w:pgSz w:w="12240" w:h="15840"/>
          <w:pgMar w:top="994" w:right="720" w:bottom="1166" w:left="720" w:header="720" w:footer="720" w:gutter="0"/>
          <w:cols w:space="720"/>
          <w:docGrid w:linePitch="360"/>
        </w:sectPr>
      </w:pPr>
      <w:r>
        <w:rPr>
          <w:noProof/>
        </w:rPr>
        <w:lastRenderedPageBreak/>
        <mc:AlternateContent>
          <mc:Choice Requires="wps">
            <w:drawing>
              <wp:anchor distT="0" distB="0" distL="114300" distR="114300" simplePos="0" relativeHeight="251659264" behindDoc="0" locked="0" layoutInCell="1" allowOverlap="1" wp14:anchorId="4BDA285F" wp14:editId="0B4BAE9D">
                <wp:simplePos x="0" y="0"/>
                <wp:positionH relativeFrom="margin">
                  <wp:posOffset>2683565</wp:posOffset>
                </wp:positionH>
                <wp:positionV relativeFrom="paragraph">
                  <wp:posOffset>-519872</wp:posOffset>
                </wp:positionV>
                <wp:extent cx="4271700" cy="540689"/>
                <wp:effectExtent l="0" t="0" r="14605" b="12065"/>
                <wp:wrapNone/>
                <wp:docPr id="8" name="Rectangle 8"/>
                <wp:cNvGraphicFramePr/>
                <a:graphic xmlns:a="http://schemas.openxmlformats.org/drawingml/2006/main">
                  <a:graphicData uri="http://schemas.microsoft.com/office/word/2010/wordprocessingShape">
                    <wps:wsp>
                      <wps:cNvSpPr/>
                      <wps:spPr>
                        <a:xfrm>
                          <a:off x="0" y="0"/>
                          <a:ext cx="4271700" cy="540689"/>
                        </a:xfrm>
                        <a:prstGeom prst="rect">
                          <a:avLst/>
                        </a:prstGeom>
                      </wps:spPr>
                      <wps:style>
                        <a:lnRef idx="2">
                          <a:schemeClr val="dk1"/>
                        </a:lnRef>
                        <a:fillRef idx="1">
                          <a:schemeClr val="lt1"/>
                        </a:fillRef>
                        <a:effectRef idx="0">
                          <a:schemeClr val="dk1"/>
                        </a:effectRef>
                        <a:fontRef idx="minor">
                          <a:schemeClr val="dk1"/>
                        </a:fontRef>
                      </wps:style>
                      <wps:txbx>
                        <w:txbxContent>
                          <w:p w14:paraId="40249329" w14:textId="77777777" w:rsidR="009A7118" w:rsidRPr="00B06C5C" w:rsidRDefault="009A7118" w:rsidP="001A2446">
                            <w:pPr>
                              <w:pStyle w:val="FFABody"/>
                              <w:rPr>
                                <w:sz w:val="14"/>
                                <w:szCs w:val="14"/>
                              </w:rPr>
                            </w:pPr>
                            <w:r w:rsidRPr="00A3480F">
                              <w:rPr>
                                <w:sz w:val="14"/>
                                <w:szCs w:val="14"/>
                              </w:rPr>
                              <w:t>Aligned to the following standards: AG3; CS.03; FFA.PL-A; FFA.PG-G; FFA.PG-J; FFA.CS-M; FFA.CS-N; CCSS.ELA.RI.9-10.1; CCSS.ELA.RI.9-10.2; CCSS.R.9-10.8; CCSS.W.9-10.1; CCSS.ELA.SL.9-10.4; MP3; MP5; MP6; CRP.02; CRP.04; CRP.05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DA285F" id="Rectangle 8" o:spid="_x0000_s1026" style="position:absolute;margin-left:211.3pt;margin-top:-40.95pt;width:336.35pt;height:42.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" fillcolor="white [3201]" strokecolor="black [3200]" strokeweight="1pt">
                <v:textbox>
                  <w:txbxContent>
                    <w:p w14:paraId="40249329" w14:textId="77777777" w:rsidR="009A7118" w:rsidRPr="00B06C5C" w:rsidRDefault="009A7118" w:rsidP="001A2446">
                      <w:pPr>
                        <w:pStyle w:val="FFABody"/>
                        <w:rPr>
                          <w:sz w:val="14"/>
                          <w:szCs w:val="14"/>
                        </w:rPr>
                      </w:pPr>
                      <w:r w:rsidRPr="00A3480F">
                        <w:rPr>
                          <w:sz w:val="14"/>
                          <w:szCs w:val="14"/>
                        </w:rPr>
                        <w:t>Aligned to the following standards: AG3; CS.03; FFA.PL-A; FFA.PG-G; FFA.PG-J; FFA.CS-M; FFA.CS-N; CCSS.ELA.RI.9-10.1; CCSS.ELA.RI.9-10.2; CCSS.R.9-10.8; CCSS.W.9-10.1; CCSS.ELA.SL.9-10.4; MP3; MP5; MP6; CRP.02; CRP.04; CRP.05</w:t>
                      </w:r>
                    </w:p>
                  </w:txbxContent>
                </v:textbox>
                <w10:wrap anchorx="margin"/>
              </v:rect>
            </w:pict>
          </mc:Fallback>
        </mc:AlternateContent>
      </w:r>
    </w:p>
    <w:p w14:paraId="65BC385F" w14:textId="77777777" w:rsidR="009A7118" w:rsidRPr="002547AB" w:rsidRDefault="009A7118" w:rsidP="001A2446">
      <w:pPr>
        <w:pStyle w:val="DocumentTitle"/>
      </w:pPr>
      <w:r>
        <w:t>Food Safety Squad</w:t>
      </w:r>
    </w:p>
    <w:p w14:paraId="00CB8BF4" w14:textId="77777777" w:rsidR="009A7118" w:rsidRPr="002A7980" w:rsidRDefault="009A7118" w:rsidP="001A2446">
      <w:pPr>
        <w:pStyle w:val="FFAChartType-Bold"/>
        <w:ind w:left="0"/>
        <w:rPr>
          <w:sz w:val="24"/>
          <w:szCs w:val="24"/>
        </w:rPr>
      </w:pPr>
      <w:r w:rsidRPr="002A7980">
        <w:rPr>
          <w:sz w:val="24"/>
          <w:szCs w:val="24"/>
        </w:rPr>
        <w:t>P</w:t>
      </w:r>
      <w:r>
        <w:rPr>
          <w:sz w:val="24"/>
          <w:szCs w:val="24"/>
        </w:rPr>
        <w:t>ART</w:t>
      </w:r>
      <w:r w:rsidRPr="002A7980">
        <w:rPr>
          <w:sz w:val="24"/>
          <w:szCs w:val="24"/>
        </w:rPr>
        <w:t xml:space="preserve"> 1</w:t>
      </w:r>
    </w:p>
    <w:p w14:paraId="1BC4B149" w14:textId="77777777" w:rsidR="009A7118" w:rsidRDefault="009A7118" w:rsidP="001A2446">
      <w:pPr>
        <w:pStyle w:val="LPSectionTitles"/>
        <w:spacing w:line="240" w:lineRule="auto"/>
        <w:rPr>
          <w:rFonts w:ascii="Montserrat" w:hAnsi="Montserrat"/>
          <w:color w:val="auto"/>
          <w:sz w:val="18"/>
          <w:szCs w:val="18"/>
        </w:rPr>
      </w:pPr>
      <w:r w:rsidRPr="00216FB5">
        <w:rPr>
          <w:sz w:val="20"/>
          <w:szCs w:val="20"/>
        </w:rPr>
        <w:t xml:space="preserve">Directions: </w:t>
      </w:r>
      <w:r>
        <w:rPr>
          <w:rFonts w:ascii="Montserrat" w:hAnsi="Montserrat"/>
          <w:color w:val="auto"/>
          <w:sz w:val="18"/>
          <w:szCs w:val="18"/>
        </w:rPr>
        <w:t>Follow along with the case study below as you or your classmates play their roles. Complete the questions below the case study upon conclusion of the case study skit.</w:t>
      </w:r>
    </w:p>
    <w:p w14:paraId="63D20659" w14:textId="77777777" w:rsidR="009A7118" w:rsidRPr="00415472" w:rsidRDefault="009A7118" w:rsidP="001A2446">
      <w:pPr>
        <w:pStyle w:val="FFABody"/>
      </w:pPr>
    </w:p>
    <w:p w14:paraId="0B4A7EF5" w14:textId="77777777" w:rsidR="009A7118" w:rsidRPr="00415472" w:rsidRDefault="009A7118" w:rsidP="001A2446">
      <w:pPr>
        <w:jc w:val="center"/>
        <w:rPr>
          <w:rFonts w:ascii="Montserrat" w:hAnsi="Montserrat"/>
          <w:b/>
          <w:bCs/>
          <w:color w:val="000000"/>
          <w:sz w:val="18"/>
          <w:szCs w:val="18"/>
        </w:rPr>
      </w:pPr>
      <w:r w:rsidRPr="00415472">
        <w:rPr>
          <w:rFonts w:ascii="Montserrat" w:hAnsi="Montserrat"/>
          <w:b/>
          <w:bCs/>
          <w:color w:val="000000"/>
          <w:sz w:val="18"/>
          <w:szCs w:val="18"/>
        </w:rPr>
        <w:t>Case Study: The Curious Case of the Cookout Crisis</w:t>
      </w:r>
    </w:p>
    <w:p w14:paraId="43F5271D" w14:textId="77777777" w:rsidR="009A7118" w:rsidRPr="00415472" w:rsidRDefault="009A7118" w:rsidP="001A2446">
      <w:pPr>
        <w:rPr>
          <w:rFonts w:ascii="Montserrat" w:hAnsi="Montserrat"/>
          <w:b/>
          <w:bCs/>
          <w:color w:val="000000"/>
          <w:sz w:val="18"/>
          <w:szCs w:val="18"/>
        </w:rPr>
      </w:pPr>
    </w:p>
    <w:p w14:paraId="2EEA6086" w14:textId="225E5A8C" w:rsidR="009A7118" w:rsidRPr="00415472" w:rsidRDefault="009A7118" w:rsidP="001A2446">
      <w:pPr>
        <w:rPr>
          <w:rFonts w:ascii="Montserrat" w:hAnsi="Montserrat"/>
          <w:color w:val="000000"/>
          <w:sz w:val="18"/>
          <w:szCs w:val="18"/>
        </w:rPr>
      </w:pPr>
      <w:bookmarkStart w:id="0" w:name="_Hlk190809833"/>
      <w:r w:rsidRPr="00415472">
        <w:rPr>
          <w:rFonts w:ascii="Montserrat" w:hAnsi="Montserrat"/>
          <w:b/>
          <w:bCs/>
          <w:color w:val="000000"/>
          <w:sz w:val="18"/>
          <w:szCs w:val="18"/>
        </w:rPr>
        <w:t>Cast of Characters</w:t>
      </w:r>
      <w:r w:rsidRPr="00415472">
        <w:rPr>
          <w:rFonts w:ascii="Montserrat" w:hAnsi="Montserrat"/>
          <w:b/>
          <w:bCs/>
          <w:color w:val="000000"/>
          <w:sz w:val="18"/>
          <w:szCs w:val="18"/>
        </w:rPr>
        <w:br/>
        <w:t>Narrator</w:t>
      </w:r>
      <w:r>
        <w:rPr>
          <w:rFonts w:ascii="Montserrat" w:hAnsi="Montserrat"/>
          <w:color w:val="000000"/>
          <w:sz w:val="18"/>
          <w:szCs w:val="18"/>
        </w:rPr>
        <w:t>:</w:t>
      </w:r>
      <w:r w:rsidRPr="00415472">
        <w:rPr>
          <w:rFonts w:ascii="Montserrat" w:hAnsi="Montserrat"/>
          <w:color w:val="000000"/>
          <w:sz w:val="18"/>
          <w:szCs w:val="18"/>
        </w:rPr>
        <w:t xml:space="preserve"> </w:t>
      </w:r>
      <w:r w:rsidRPr="00415472">
        <w:rPr>
          <w:rFonts w:ascii="Montserrat" w:hAnsi="Montserrat"/>
          <w:i/>
          <w:iCs/>
          <w:color w:val="000000"/>
          <w:sz w:val="18"/>
          <w:szCs w:val="18"/>
        </w:rPr>
        <w:t>(reader of all the italicized sections)</w:t>
      </w:r>
      <w:r w:rsidRPr="00415472">
        <w:rPr>
          <w:rFonts w:ascii="Montserrat" w:hAnsi="Montserrat"/>
          <w:b/>
          <w:bCs/>
          <w:color w:val="000000"/>
          <w:sz w:val="18"/>
          <w:szCs w:val="18"/>
        </w:rPr>
        <w:br/>
        <w:t>Paige Turner</w:t>
      </w:r>
      <w:r>
        <w:rPr>
          <w:rFonts w:ascii="Montserrat" w:hAnsi="Montserrat"/>
          <w:color w:val="000000"/>
          <w:sz w:val="18"/>
          <w:szCs w:val="18"/>
        </w:rPr>
        <w:t>:</w:t>
      </w:r>
      <w:r w:rsidRPr="00415472">
        <w:rPr>
          <w:rFonts w:ascii="Montserrat" w:hAnsi="Montserrat"/>
          <w:color w:val="000000"/>
          <w:sz w:val="18"/>
          <w:szCs w:val="18"/>
        </w:rPr>
        <w:t xml:space="preserve"> prosecutor</w:t>
      </w:r>
      <w:r w:rsidRPr="00415472">
        <w:rPr>
          <w:rFonts w:ascii="Montserrat" w:hAnsi="Montserrat"/>
          <w:b/>
          <w:bCs/>
          <w:color w:val="000000"/>
          <w:sz w:val="18"/>
          <w:szCs w:val="18"/>
        </w:rPr>
        <w:br/>
        <w:t>Will Power</w:t>
      </w:r>
      <w:r>
        <w:rPr>
          <w:rFonts w:ascii="Montserrat" w:hAnsi="Montserrat"/>
          <w:color w:val="000000"/>
          <w:sz w:val="18"/>
          <w:szCs w:val="18"/>
        </w:rPr>
        <w:t>:</w:t>
      </w:r>
      <w:r w:rsidRPr="00415472">
        <w:rPr>
          <w:rFonts w:ascii="Montserrat" w:hAnsi="Montserrat"/>
          <w:color w:val="000000"/>
          <w:sz w:val="18"/>
          <w:szCs w:val="18"/>
        </w:rPr>
        <w:t xml:space="preserve"> plaintiff</w:t>
      </w:r>
      <w:r w:rsidRPr="00415472">
        <w:rPr>
          <w:rFonts w:ascii="Montserrat" w:hAnsi="Montserrat"/>
          <w:b/>
          <w:bCs/>
          <w:color w:val="000000"/>
          <w:sz w:val="18"/>
          <w:szCs w:val="18"/>
        </w:rPr>
        <w:br/>
        <w:t>Justin Time</w:t>
      </w:r>
      <w:r>
        <w:rPr>
          <w:rFonts w:ascii="Montserrat" w:hAnsi="Montserrat"/>
          <w:color w:val="000000"/>
          <w:sz w:val="18"/>
          <w:szCs w:val="18"/>
        </w:rPr>
        <w:t>:</w:t>
      </w:r>
      <w:r w:rsidRPr="00415472">
        <w:rPr>
          <w:rFonts w:ascii="Montserrat" w:hAnsi="Montserrat"/>
          <w:color w:val="000000"/>
          <w:sz w:val="18"/>
          <w:szCs w:val="18"/>
        </w:rPr>
        <w:t xml:space="preserve"> defense attorney</w:t>
      </w:r>
      <w:r w:rsidRPr="00415472">
        <w:rPr>
          <w:rFonts w:ascii="Montserrat" w:hAnsi="Montserrat"/>
          <w:b/>
          <w:bCs/>
          <w:color w:val="000000"/>
          <w:sz w:val="18"/>
          <w:szCs w:val="18"/>
        </w:rPr>
        <w:br/>
        <w:t>Judge</w:t>
      </w:r>
      <w:r>
        <w:rPr>
          <w:rFonts w:ascii="Montserrat" w:hAnsi="Montserrat"/>
          <w:color w:val="000000"/>
          <w:sz w:val="18"/>
          <w:szCs w:val="18"/>
        </w:rPr>
        <w:t>:</w:t>
      </w:r>
      <w:r w:rsidRPr="00415472">
        <w:rPr>
          <w:rFonts w:ascii="Montserrat" w:hAnsi="Montserrat"/>
          <w:color w:val="000000"/>
          <w:sz w:val="18"/>
          <w:szCs w:val="18"/>
        </w:rPr>
        <w:t xml:space="preserve"> presides over the court</w:t>
      </w:r>
      <w:r w:rsidRPr="00415472">
        <w:rPr>
          <w:rFonts w:ascii="Montserrat" w:hAnsi="Montserrat"/>
          <w:b/>
          <w:bCs/>
          <w:color w:val="000000"/>
          <w:sz w:val="18"/>
          <w:szCs w:val="18"/>
        </w:rPr>
        <w:br/>
        <w:t>Patty Cakes</w:t>
      </w:r>
      <w:r>
        <w:rPr>
          <w:rFonts w:ascii="Montserrat" w:hAnsi="Montserrat"/>
          <w:color w:val="000000"/>
          <w:sz w:val="18"/>
          <w:szCs w:val="18"/>
        </w:rPr>
        <w:t>:</w:t>
      </w:r>
      <w:r w:rsidRPr="00415472">
        <w:rPr>
          <w:rFonts w:ascii="Montserrat" w:hAnsi="Montserrat"/>
          <w:color w:val="000000"/>
          <w:sz w:val="18"/>
          <w:szCs w:val="18"/>
        </w:rPr>
        <w:t xml:space="preserve"> witness</w:t>
      </w:r>
      <w:r w:rsidRPr="00415472">
        <w:rPr>
          <w:rFonts w:ascii="Montserrat" w:hAnsi="Montserrat"/>
          <w:b/>
          <w:bCs/>
          <w:color w:val="000000"/>
          <w:sz w:val="18"/>
          <w:szCs w:val="18"/>
        </w:rPr>
        <w:br/>
        <w:t>Sue Shi</w:t>
      </w:r>
      <w:r>
        <w:rPr>
          <w:rFonts w:ascii="Montserrat" w:hAnsi="Montserrat"/>
          <w:color w:val="000000"/>
          <w:sz w:val="18"/>
          <w:szCs w:val="18"/>
        </w:rPr>
        <w:t>:</w:t>
      </w:r>
      <w:r w:rsidRPr="00415472">
        <w:rPr>
          <w:rFonts w:ascii="Montserrat" w:hAnsi="Montserrat"/>
          <w:color w:val="000000"/>
          <w:sz w:val="18"/>
          <w:szCs w:val="18"/>
        </w:rPr>
        <w:t xml:space="preserve"> witness</w:t>
      </w:r>
      <w:r w:rsidRPr="00415472">
        <w:rPr>
          <w:rFonts w:ascii="Montserrat" w:hAnsi="Montserrat"/>
          <w:b/>
          <w:bCs/>
          <w:color w:val="000000"/>
          <w:sz w:val="18"/>
          <w:szCs w:val="18"/>
        </w:rPr>
        <w:br/>
        <w:t>Mrs. B. Honest</w:t>
      </w:r>
      <w:r>
        <w:rPr>
          <w:rFonts w:ascii="Montserrat" w:hAnsi="Montserrat"/>
          <w:color w:val="000000"/>
          <w:sz w:val="18"/>
          <w:szCs w:val="18"/>
        </w:rPr>
        <w:t>:</w:t>
      </w:r>
      <w:r w:rsidRPr="00415472">
        <w:rPr>
          <w:rFonts w:ascii="Montserrat" w:hAnsi="Montserrat"/>
          <w:color w:val="000000"/>
          <w:sz w:val="18"/>
          <w:szCs w:val="18"/>
        </w:rPr>
        <w:t xml:space="preserve"> President of the Organization, witness</w:t>
      </w:r>
      <w:r w:rsidRPr="00415472">
        <w:rPr>
          <w:rFonts w:ascii="Montserrat" w:hAnsi="Montserrat"/>
          <w:b/>
          <w:bCs/>
          <w:color w:val="000000"/>
          <w:sz w:val="18"/>
          <w:szCs w:val="18"/>
        </w:rPr>
        <w:br/>
        <w:t>Tom Otto</w:t>
      </w:r>
      <w:r>
        <w:rPr>
          <w:rFonts w:ascii="Montserrat" w:hAnsi="Montserrat"/>
          <w:color w:val="000000"/>
          <w:sz w:val="18"/>
          <w:szCs w:val="18"/>
        </w:rPr>
        <w:t>:</w:t>
      </w:r>
      <w:r w:rsidRPr="00415472">
        <w:rPr>
          <w:rFonts w:ascii="Montserrat" w:hAnsi="Montserrat"/>
          <w:color w:val="000000"/>
          <w:sz w:val="18"/>
          <w:szCs w:val="18"/>
        </w:rPr>
        <w:t xml:space="preserve"> defendant and witness</w:t>
      </w:r>
    </w:p>
    <w:p w14:paraId="7085B81D" w14:textId="77777777" w:rsidR="009A7118" w:rsidRPr="00415472" w:rsidRDefault="009A7118" w:rsidP="001A2446">
      <w:pPr>
        <w:rPr>
          <w:rFonts w:ascii="Montserrat" w:hAnsi="Montserrat"/>
          <w:b/>
          <w:bCs/>
          <w:color w:val="000000"/>
          <w:sz w:val="18"/>
          <w:szCs w:val="18"/>
        </w:rPr>
      </w:pPr>
    </w:p>
    <w:p w14:paraId="54F51CA8" w14:textId="77777777" w:rsidR="009A7118" w:rsidRPr="00415472" w:rsidRDefault="009A7118" w:rsidP="001A2446">
      <w:pPr>
        <w:rPr>
          <w:rFonts w:ascii="Montserrat" w:hAnsi="Montserrat"/>
          <w:i/>
          <w:iCs/>
          <w:color w:val="000000"/>
          <w:sz w:val="18"/>
          <w:szCs w:val="18"/>
        </w:rPr>
      </w:pPr>
      <w:r w:rsidRPr="00415472">
        <w:rPr>
          <w:rFonts w:ascii="Montserrat" w:hAnsi="Montserrat"/>
          <w:i/>
          <w:iCs/>
          <w:color w:val="000000"/>
          <w:sz w:val="18"/>
          <w:szCs w:val="18"/>
        </w:rPr>
        <w:t>(The scene begins in the courtroom as the prosecutor makes her opening statement.)</w:t>
      </w:r>
    </w:p>
    <w:p w14:paraId="5A593711" w14:textId="77777777" w:rsidR="009A7118" w:rsidRPr="00415472" w:rsidRDefault="009A7118" w:rsidP="001A2446">
      <w:pPr>
        <w:rPr>
          <w:rFonts w:ascii="Montserrat" w:hAnsi="Montserrat"/>
          <w:b/>
          <w:bCs/>
          <w:color w:val="000000"/>
          <w:sz w:val="18"/>
          <w:szCs w:val="18"/>
        </w:rPr>
      </w:pPr>
    </w:p>
    <w:p w14:paraId="2BA25F71" w14:textId="44064E81"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Ladies and gentlemen of the jury, we are here to demonstrate that Tom Otto knowingly and irresponsibly served food at the community event</w:t>
      </w:r>
      <w:r>
        <w:rPr>
          <w:rFonts w:ascii="Montserrat" w:hAnsi="Montserrat"/>
          <w:color w:val="000000"/>
          <w:sz w:val="18"/>
          <w:szCs w:val="18"/>
        </w:rPr>
        <w:t xml:space="preserve"> that</w:t>
      </w:r>
      <w:r w:rsidRPr="00415472">
        <w:rPr>
          <w:rFonts w:ascii="Montserrat" w:hAnsi="Montserrat"/>
          <w:color w:val="000000"/>
          <w:sz w:val="18"/>
          <w:szCs w:val="18"/>
        </w:rPr>
        <w:t xml:space="preserve"> resulted in widespread illness among attendees. On the day in question, Mr. Otto provided food that caused severe discomfort and sickness to the community. We will also explore the circumstances and other food sources involved. I now call my first witness, Will Power! </w:t>
      </w:r>
      <w:r w:rsidRPr="00415472">
        <w:rPr>
          <w:rFonts w:ascii="Montserrat" w:hAnsi="Montserrat"/>
          <w:i/>
          <w:iCs/>
          <w:color w:val="000000"/>
          <w:sz w:val="18"/>
          <w:szCs w:val="18"/>
        </w:rPr>
        <w:t>(Will takes the stand.)</w:t>
      </w:r>
    </w:p>
    <w:p w14:paraId="0F344AD8" w14:textId="77777777" w:rsidR="009A7118" w:rsidRPr="00415472" w:rsidRDefault="009A7118" w:rsidP="001A2446">
      <w:pPr>
        <w:rPr>
          <w:rFonts w:ascii="Montserrat" w:hAnsi="Montserrat"/>
          <w:b/>
          <w:bCs/>
          <w:color w:val="000000"/>
          <w:sz w:val="18"/>
          <w:szCs w:val="18"/>
        </w:rPr>
      </w:pPr>
    </w:p>
    <w:p w14:paraId="6427FD4F" w14:textId="40FE87ED"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Mr. Power, do you swear to tell the truth, the whole truth and nothing but the truth?</w:t>
      </w:r>
    </w:p>
    <w:p w14:paraId="6D2DAC6B" w14:textId="77777777" w:rsidR="009A7118" w:rsidRPr="00415472" w:rsidRDefault="009A7118" w:rsidP="001A2446">
      <w:pPr>
        <w:rPr>
          <w:rFonts w:ascii="Montserrat" w:hAnsi="Montserrat"/>
          <w:b/>
          <w:bCs/>
          <w:color w:val="000000"/>
          <w:sz w:val="18"/>
          <w:szCs w:val="18"/>
        </w:rPr>
      </w:pPr>
    </w:p>
    <w:p w14:paraId="0C3C7438"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Absolutely! I’ll tell more truth than anyone can handle!</w:t>
      </w:r>
    </w:p>
    <w:p w14:paraId="064338D4" w14:textId="77777777" w:rsidR="009A7118" w:rsidRPr="00415472" w:rsidRDefault="009A7118" w:rsidP="001A2446">
      <w:pPr>
        <w:rPr>
          <w:rFonts w:ascii="Montserrat" w:hAnsi="Montserrat"/>
          <w:b/>
          <w:bCs/>
          <w:color w:val="000000"/>
          <w:sz w:val="18"/>
          <w:szCs w:val="18"/>
        </w:rPr>
      </w:pPr>
    </w:p>
    <w:p w14:paraId="5BE7BE22" w14:textId="7FB1597F"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On the day in question, did you prepare, serve or consume food at the event chaired by Mr. Otto?</w:t>
      </w:r>
    </w:p>
    <w:p w14:paraId="64760321" w14:textId="77777777" w:rsidR="009A7118" w:rsidRPr="00415472" w:rsidRDefault="009A7118" w:rsidP="001A2446">
      <w:pPr>
        <w:rPr>
          <w:rFonts w:ascii="Montserrat" w:hAnsi="Montserrat"/>
          <w:b/>
          <w:bCs/>
          <w:color w:val="000000"/>
          <w:sz w:val="18"/>
          <w:szCs w:val="18"/>
        </w:rPr>
      </w:pPr>
    </w:p>
    <w:p w14:paraId="1E62EE98"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 xml:space="preserve">Of course I did. </w:t>
      </w:r>
      <w:r w:rsidRPr="00415472">
        <w:rPr>
          <w:rFonts w:ascii="Montserrat" w:hAnsi="Montserrat"/>
          <w:i/>
          <w:iCs/>
          <w:color w:val="000000"/>
          <w:sz w:val="18"/>
          <w:szCs w:val="18"/>
        </w:rPr>
        <w:t>(Pauses and smirks at the jury.)</w:t>
      </w:r>
      <w:r w:rsidRPr="00415472">
        <w:rPr>
          <w:rFonts w:ascii="Montserrat" w:hAnsi="Montserrat"/>
          <w:color w:val="000000"/>
          <w:sz w:val="18"/>
          <w:szCs w:val="18"/>
        </w:rPr>
        <w:t xml:space="preserve"> I never miss out on summer events with free food.</w:t>
      </w:r>
    </w:p>
    <w:p w14:paraId="5467FC62" w14:textId="77777777" w:rsidR="009A7118" w:rsidRPr="00415472" w:rsidRDefault="009A7118" w:rsidP="001A2446">
      <w:pPr>
        <w:rPr>
          <w:rFonts w:ascii="Montserrat" w:hAnsi="Montserrat"/>
          <w:b/>
          <w:bCs/>
          <w:color w:val="000000"/>
          <w:sz w:val="18"/>
          <w:szCs w:val="18"/>
        </w:rPr>
      </w:pPr>
    </w:p>
    <w:p w14:paraId="344A1A29"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Objection! Irrelevant commentary.</w:t>
      </w:r>
    </w:p>
    <w:p w14:paraId="19DA7994" w14:textId="77777777" w:rsidR="009A7118" w:rsidRPr="00415472" w:rsidRDefault="009A7118" w:rsidP="001A2446">
      <w:pPr>
        <w:rPr>
          <w:rFonts w:ascii="Montserrat" w:hAnsi="Montserrat"/>
          <w:b/>
          <w:bCs/>
          <w:color w:val="000000"/>
          <w:sz w:val="18"/>
          <w:szCs w:val="18"/>
        </w:rPr>
      </w:pPr>
    </w:p>
    <w:p w14:paraId="6D76DEB5"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Overruled. Proceed, Ms. Turner.</w:t>
      </w:r>
    </w:p>
    <w:p w14:paraId="044AAB96" w14:textId="77777777" w:rsidR="009A7118" w:rsidRPr="00415472" w:rsidRDefault="009A7118" w:rsidP="001A2446">
      <w:pPr>
        <w:rPr>
          <w:rFonts w:ascii="Montserrat" w:hAnsi="Montserrat"/>
          <w:b/>
          <w:bCs/>
          <w:color w:val="000000"/>
          <w:sz w:val="18"/>
          <w:szCs w:val="18"/>
        </w:rPr>
      </w:pPr>
    </w:p>
    <w:p w14:paraId="3FA54746" w14:textId="51C36B80"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Mr. Power, please describe in your own words what happened at the food tent.</w:t>
      </w:r>
    </w:p>
    <w:p w14:paraId="42AC2198" w14:textId="77777777" w:rsidR="009A7118" w:rsidRPr="00415472" w:rsidRDefault="009A7118" w:rsidP="001A2446">
      <w:pPr>
        <w:rPr>
          <w:rFonts w:ascii="Montserrat" w:hAnsi="Montserrat"/>
          <w:b/>
          <w:bCs/>
          <w:color w:val="000000"/>
          <w:sz w:val="18"/>
          <w:szCs w:val="18"/>
        </w:rPr>
      </w:pPr>
    </w:p>
    <w:p w14:paraId="6091A3E7"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Well, it all started when Tom Otto took charge of the food committee this year. He promised to handle the meat, specifically hamburgers and hot dogs, while the rest of the committee gathered the sides. I thought it sounded fine at first, but now I regret not handling it myself. I should have known better! Meanwhile, Tom was serving fresh, raw milk, which seemed like a hit. I stuck to soda, though. The next day, nearly everyone was sick—seriously ill.</w:t>
      </w:r>
    </w:p>
    <w:p w14:paraId="4E49AD08" w14:textId="77777777" w:rsidR="009A7118" w:rsidRPr="00415472" w:rsidRDefault="009A7118" w:rsidP="001A2446">
      <w:pPr>
        <w:rPr>
          <w:rFonts w:ascii="Montserrat" w:hAnsi="Montserrat"/>
          <w:b/>
          <w:bCs/>
          <w:color w:val="000000"/>
          <w:sz w:val="18"/>
          <w:szCs w:val="18"/>
        </w:rPr>
      </w:pPr>
    </w:p>
    <w:p w14:paraId="7B7FFD1F"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Objection! Speculation!</w:t>
      </w:r>
    </w:p>
    <w:p w14:paraId="781E79B5" w14:textId="77777777" w:rsidR="009A7118" w:rsidRPr="00415472" w:rsidRDefault="009A7118" w:rsidP="001A2446">
      <w:pPr>
        <w:rPr>
          <w:rFonts w:ascii="Montserrat" w:hAnsi="Montserrat"/>
          <w:b/>
          <w:bCs/>
          <w:color w:val="000000"/>
          <w:sz w:val="18"/>
          <w:szCs w:val="18"/>
        </w:rPr>
      </w:pPr>
    </w:p>
    <w:p w14:paraId="443000E0" w14:textId="50FFEBD6"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Sustained. The jury will disregard the speculation. Mr. Power, stick to the facts.</w:t>
      </w:r>
    </w:p>
    <w:p w14:paraId="009E6F6A" w14:textId="77777777" w:rsidR="009A7118" w:rsidRPr="00415472" w:rsidRDefault="009A7118" w:rsidP="001A2446">
      <w:pPr>
        <w:rPr>
          <w:rFonts w:ascii="Montserrat" w:hAnsi="Montserrat"/>
          <w:b/>
          <w:bCs/>
          <w:color w:val="000000"/>
          <w:sz w:val="18"/>
          <w:szCs w:val="18"/>
        </w:rPr>
      </w:pPr>
    </w:p>
    <w:p w14:paraId="5924E769" w14:textId="05073E86"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Fine, fine. Well, I made my famous potato salad the night before. It’s always a hit. I added loads of mayo, sour cream and hard-boiled eggs. I even decorated it with sliced eggs and parsley. It was so good that people kept sneaking bites before the event—even my cat tried to get into it. The next day, though, people weren’t just full—they were miserable.</w:t>
      </w:r>
    </w:p>
    <w:p w14:paraId="77CE7FEF" w14:textId="77777777" w:rsidR="009A7118" w:rsidRPr="00415472" w:rsidRDefault="009A7118" w:rsidP="001A2446">
      <w:pPr>
        <w:rPr>
          <w:rFonts w:ascii="Montserrat" w:hAnsi="Montserrat"/>
          <w:b/>
          <w:bCs/>
          <w:color w:val="000000"/>
          <w:sz w:val="18"/>
          <w:szCs w:val="18"/>
        </w:rPr>
      </w:pPr>
    </w:p>
    <w:p w14:paraId="480EE27E"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 Power. You may step down. I call my next witness, Patty Cakes. </w:t>
      </w:r>
      <w:r w:rsidRPr="00415472">
        <w:rPr>
          <w:rFonts w:ascii="Montserrat" w:hAnsi="Montserrat"/>
          <w:i/>
          <w:iCs/>
          <w:color w:val="000000"/>
          <w:sz w:val="18"/>
          <w:szCs w:val="18"/>
        </w:rPr>
        <w:t>(Patty approaches the stand.)</w:t>
      </w:r>
    </w:p>
    <w:p w14:paraId="7E13E08C" w14:textId="77777777" w:rsidR="009A7118" w:rsidRPr="00415472" w:rsidRDefault="009A7118" w:rsidP="001A2446">
      <w:pPr>
        <w:rPr>
          <w:rFonts w:ascii="Montserrat" w:hAnsi="Montserrat"/>
          <w:b/>
          <w:bCs/>
          <w:color w:val="000000"/>
          <w:sz w:val="18"/>
          <w:szCs w:val="18"/>
        </w:rPr>
      </w:pPr>
    </w:p>
    <w:p w14:paraId="5B9A66D3" w14:textId="01F63CA0"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Patty:</w:t>
      </w:r>
      <w:r w:rsidRPr="00415472">
        <w:rPr>
          <w:rFonts w:ascii="Montserrat" w:hAnsi="Montserrat"/>
          <w:b/>
          <w:bCs/>
          <w:color w:val="000000"/>
          <w:sz w:val="18"/>
          <w:szCs w:val="18"/>
        </w:rPr>
        <w:tab/>
      </w:r>
      <w:r w:rsidRPr="00415472">
        <w:rPr>
          <w:rFonts w:ascii="Montserrat" w:hAnsi="Montserrat"/>
          <w:color w:val="000000"/>
          <w:sz w:val="18"/>
          <w:szCs w:val="18"/>
        </w:rPr>
        <w:t xml:space="preserve">I just want to say, I like everyone involved—Tom, Will and all the others. I never intended for anything bad to happen. I wasn’t feeling my best when I prepared my contributions—roast beef roll-ups and deviled eggs with bacon. </w:t>
      </w:r>
      <w:r w:rsidRPr="00415472">
        <w:rPr>
          <w:rFonts w:ascii="Montserrat" w:hAnsi="Montserrat"/>
          <w:color w:val="000000"/>
          <w:sz w:val="18"/>
          <w:szCs w:val="18"/>
        </w:rPr>
        <w:lastRenderedPageBreak/>
        <w:t>After making them, I left them on my patio for Sue to pick up on her way to the event. That’s all I know. Maybe Sue can add more.</w:t>
      </w:r>
    </w:p>
    <w:p w14:paraId="4D67922E"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Miss Cakes. I now call Sue Shi to the stand. </w:t>
      </w:r>
      <w:r w:rsidRPr="00415472">
        <w:rPr>
          <w:rFonts w:ascii="Montserrat" w:hAnsi="Montserrat"/>
          <w:i/>
          <w:iCs/>
          <w:color w:val="000000"/>
          <w:sz w:val="18"/>
          <w:szCs w:val="18"/>
        </w:rPr>
        <w:t>(Sue replaces Patty at the stand.)</w:t>
      </w:r>
    </w:p>
    <w:p w14:paraId="195FCD46" w14:textId="77777777" w:rsidR="009A7118" w:rsidRPr="00415472" w:rsidRDefault="009A7118" w:rsidP="001A2446">
      <w:pPr>
        <w:rPr>
          <w:rFonts w:ascii="Montserrat" w:hAnsi="Montserrat"/>
          <w:b/>
          <w:bCs/>
          <w:color w:val="000000"/>
          <w:sz w:val="18"/>
          <w:szCs w:val="18"/>
        </w:rPr>
      </w:pPr>
    </w:p>
    <w:p w14:paraId="0B52B2C0"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Sue:</w:t>
      </w:r>
      <w:r w:rsidRPr="00415472">
        <w:rPr>
          <w:rFonts w:ascii="Montserrat" w:hAnsi="Montserrat"/>
          <w:b/>
          <w:bCs/>
          <w:color w:val="000000"/>
          <w:sz w:val="18"/>
          <w:szCs w:val="18"/>
        </w:rPr>
        <w:tab/>
      </w:r>
      <w:r w:rsidRPr="00415472">
        <w:rPr>
          <w:rFonts w:ascii="Montserrat" w:hAnsi="Montserrat"/>
          <w:color w:val="000000"/>
          <w:sz w:val="18"/>
          <w:szCs w:val="18"/>
        </w:rPr>
        <w:t>I don’t know exactly what went wrong, but I’ve never been so sick in my life! I honestly thought it was the end for me.</w:t>
      </w:r>
    </w:p>
    <w:p w14:paraId="7EA02BB0" w14:textId="77777777" w:rsidR="009A7118" w:rsidRPr="00415472" w:rsidRDefault="009A7118" w:rsidP="001A2446">
      <w:pPr>
        <w:rPr>
          <w:rFonts w:ascii="Montserrat" w:hAnsi="Montserrat"/>
          <w:b/>
          <w:bCs/>
          <w:color w:val="000000"/>
          <w:sz w:val="18"/>
          <w:szCs w:val="18"/>
        </w:rPr>
      </w:pPr>
    </w:p>
    <w:p w14:paraId="61B90B20"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Objection! Overly dramatic.</w:t>
      </w:r>
    </w:p>
    <w:p w14:paraId="12ECC523" w14:textId="77777777" w:rsidR="009A7118" w:rsidRPr="00415472" w:rsidRDefault="009A7118" w:rsidP="001A2446">
      <w:pPr>
        <w:rPr>
          <w:rFonts w:ascii="Montserrat" w:hAnsi="Montserrat"/>
          <w:b/>
          <w:bCs/>
          <w:color w:val="000000"/>
          <w:sz w:val="18"/>
          <w:szCs w:val="18"/>
        </w:rPr>
      </w:pPr>
    </w:p>
    <w:p w14:paraId="20538285"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Sustained. Stick to the relevant facts, Mrs. Shi.</w:t>
      </w:r>
    </w:p>
    <w:p w14:paraId="3EC2E1A3" w14:textId="77777777" w:rsidR="009A7118" w:rsidRPr="00415472" w:rsidRDefault="009A7118" w:rsidP="001A2446">
      <w:pPr>
        <w:rPr>
          <w:rFonts w:ascii="Montserrat" w:hAnsi="Montserrat"/>
          <w:b/>
          <w:bCs/>
          <w:color w:val="000000"/>
          <w:sz w:val="18"/>
          <w:szCs w:val="18"/>
        </w:rPr>
      </w:pPr>
    </w:p>
    <w:p w14:paraId="55570254"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Sue:</w:t>
      </w:r>
      <w:r w:rsidRPr="00415472">
        <w:rPr>
          <w:rFonts w:ascii="Montserrat" w:hAnsi="Montserrat"/>
          <w:b/>
          <w:bCs/>
          <w:color w:val="000000"/>
          <w:sz w:val="18"/>
          <w:szCs w:val="18"/>
        </w:rPr>
        <w:tab/>
      </w:r>
      <w:r w:rsidRPr="00415472">
        <w:rPr>
          <w:rFonts w:ascii="Montserrat" w:hAnsi="Montserrat"/>
          <w:color w:val="000000"/>
          <w:sz w:val="18"/>
          <w:szCs w:val="18"/>
        </w:rPr>
        <w:t>Right. As Patty said, I picked up the food around 9 a.m. and loaded it into my car. Then I dropped off my kids at my aunt’s place, which is a bit of a drive into the next county. I probably stayed there longer than I should have, but Aunt Sadie loves to chat. By the time I got to the event, it was already getting warm out, but I didn’t notice anything unusual about the food.</w:t>
      </w:r>
    </w:p>
    <w:p w14:paraId="060141BC" w14:textId="77777777" w:rsidR="009A7118" w:rsidRPr="00415472" w:rsidRDefault="009A7118" w:rsidP="001A2446">
      <w:pPr>
        <w:rPr>
          <w:rFonts w:ascii="Montserrat" w:hAnsi="Montserrat"/>
          <w:b/>
          <w:bCs/>
          <w:color w:val="000000"/>
          <w:sz w:val="18"/>
          <w:szCs w:val="18"/>
        </w:rPr>
      </w:pPr>
    </w:p>
    <w:p w14:paraId="79438E61"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Mrs. Shi. I call my next witness, Mrs. B. Honest. </w:t>
      </w:r>
      <w:r w:rsidRPr="00415472">
        <w:rPr>
          <w:rFonts w:ascii="Montserrat" w:hAnsi="Montserrat"/>
          <w:i/>
          <w:iCs/>
          <w:color w:val="000000"/>
          <w:sz w:val="18"/>
          <w:szCs w:val="18"/>
        </w:rPr>
        <w:t>(Sue takes her seat as Mrs. B. Honest takes the stand.)</w:t>
      </w:r>
    </w:p>
    <w:p w14:paraId="2FBA0B36" w14:textId="77777777" w:rsidR="009A7118" w:rsidRPr="00415472" w:rsidRDefault="009A7118" w:rsidP="001A2446">
      <w:pPr>
        <w:rPr>
          <w:rFonts w:ascii="Montserrat" w:hAnsi="Montserrat"/>
          <w:b/>
          <w:bCs/>
          <w:color w:val="000000"/>
          <w:sz w:val="18"/>
          <w:szCs w:val="18"/>
        </w:rPr>
      </w:pPr>
    </w:p>
    <w:p w14:paraId="0F4CE6B8"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Mrs. B. Honest:</w:t>
      </w:r>
      <w:r w:rsidRPr="00415472">
        <w:rPr>
          <w:rFonts w:ascii="Montserrat" w:hAnsi="Montserrat"/>
          <w:b/>
          <w:bCs/>
          <w:color w:val="000000"/>
          <w:sz w:val="18"/>
          <w:szCs w:val="18"/>
        </w:rPr>
        <w:tab/>
      </w:r>
      <w:r w:rsidRPr="00415472">
        <w:rPr>
          <w:rFonts w:ascii="Montserrat" w:hAnsi="Montserrat"/>
          <w:color w:val="000000"/>
          <w:sz w:val="18"/>
          <w:szCs w:val="18"/>
        </w:rPr>
        <w:t>I feel awful about what happened, but it’s not fair to place all the blame on Tom. No one knows for sure what caused it. Will does tend to exaggerate.</w:t>
      </w:r>
    </w:p>
    <w:p w14:paraId="143BDAFE" w14:textId="77777777" w:rsidR="009A7118" w:rsidRPr="00415472" w:rsidRDefault="009A7118" w:rsidP="001A2446">
      <w:pPr>
        <w:rPr>
          <w:rFonts w:ascii="Montserrat" w:hAnsi="Montserrat"/>
          <w:b/>
          <w:bCs/>
          <w:color w:val="000000"/>
          <w:sz w:val="18"/>
          <w:szCs w:val="18"/>
        </w:rPr>
      </w:pPr>
    </w:p>
    <w:p w14:paraId="574CF3F3"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What did you observe?</w:t>
      </w:r>
    </w:p>
    <w:p w14:paraId="3E379B87" w14:textId="77777777" w:rsidR="009A7118" w:rsidRPr="00415472" w:rsidRDefault="009A7118" w:rsidP="001A2446">
      <w:pPr>
        <w:rPr>
          <w:rFonts w:ascii="Montserrat" w:hAnsi="Montserrat"/>
          <w:b/>
          <w:bCs/>
          <w:color w:val="000000"/>
          <w:sz w:val="18"/>
          <w:szCs w:val="18"/>
        </w:rPr>
      </w:pPr>
    </w:p>
    <w:p w14:paraId="7656533F" w14:textId="5E8084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Mrs. B. Honest:</w:t>
      </w:r>
      <w:r w:rsidRPr="00415472">
        <w:rPr>
          <w:rFonts w:ascii="Montserrat" w:hAnsi="Montserrat"/>
          <w:b/>
          <w:bCs/>
          <w:color w:val="000000"/>
          <w:sz w:val="18"/>
          <w:szCs w:val="18"/>
        </w:rPr>
        <w:tab/>
      </w:r>
      <w:r w:rsidRPr="00415472">
        <w:rPr>
          <w:rFonts w:ascii="Montserrat" w:hAnsi="Montserrat"/>
          <w:color w:val="000000"/>
          <w:sz w:val="18"/>
          <w:szCs w:val="18"/>
        </w:rPr>
        <w:t>I arrived late and missed most of the serving, so I helped myself to the leftovers—some salad, deviled eggs and a cold burger. I even had a glass of milk from the tent. I felt fine at first but got sick later. Still, I don’t think we should point fingers until we know for sure.</w:t>
      </w:r>
    </w:p>
    <w:p w14:paraId="68C4837B" w14:textId="77777777" w:rsidR="009A7118" w:rsidRPr="00415472" w:rsidRDefault="009A7118" w:rsidP="001A2446">
      <w:pPr>
        <w:rPr>
          <w:rFonts w:ascii="Montserrat" w:hAnsi="Montserrat"/>
          <w:b/>
          <w:bCs/>
          <w:color w:val="000000"/>
          <w:sz w:val="18"/>
          <w:szCs w:val="18"/>
        </w:rPr>
      </w:pPr>
    </w:p>
    <w:p w14:paraId="55F4FF97"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Mrs. Honest. I rest my case. </w:t>
      </w:r>
      <w:r w:rsidRPr="00415472">
        <w:rPr>
          <w:rFonts w:ascii="Montserrat" w:hAnsi="Montserrat"/>
          <w:i/>
          <w:iCs/>
          <w:color w:val="000000"/>
          <w:sz w:val="18"/>
          <w:szCs w:val="18"/>
        </w:rPr>
        <w:t>(Mrs. Honest returns to her seat.)</w:t>
      </w:r>
    </w:p>
    <w:p w14:paraId="32FE3200" w14:textId="77777777" w:rsidR="009A7118" w:rsidRPr="00415472" w:rsidRDefault="009A7118" w:rsidP="001A2446">
      <w:pPr>
        <w:rPr>
          <w:rFonts w:ascii="Montserrat" w:hAnsi="Montserrat"/>
          <w:b/>
          <w:bCs/>
          <w:color w:val="000000"/>
          <w:sz w:val="18"/>
          <w:szCs w:val="18"/>
        </w:rPr>
      </w:pPr>
    </w:p>
    <w:p w14:paraId="5CD1044A"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 xml:space="preserve">The defense calls Tom Otto to the stand. </w:t>
      </w:r>
      <w:r w:rsidRPr="00415472">
        <w:rPr>
          <w:rFonts w:ascii="Montserrat" w:hAnsi="Montserrat"/>
          <w:i/>
          <w:iCs/>
          <w:color w:val="000000"/>
          <w:sz w:val="18"/>
          <w:szCs w:val="18"/>
        </w:rPr>
        <w:t>(Tom nervously takes the stand.)</w:t>
      </w:r>
    </w:p>
    <w:p w14:paraId="599E6000" w14:textId="77777777" w:rsidR="009A7118" w:rsidRPr="00415472" w:rsidRDefault="009A7118" w:rsidP="001A2446">
      <w:pPr>
        <w:rPr>
          <w:rFonts w:ascii="Montserrat" w:hAnsi="Montserrat"/>
          <w:b/>
          <w:bCs/>
          <w:color w:val="000000"/>
          <w:sz w:val="18"/>
          <w:szCs w:val="18"/>
        </w:rPr>
      </w:pPr>
    </w:p>
    <w:p w14:paraId="2BD5C707"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Tom:</w:t>
      </w:r>
      <w:r w:rsidRPr="00415472">
        <w:rPr>
          <w:rFonts w:ascii="Montserrat" w:hAnsi="Montserrat"/>
          <w:b/>
          <w:bCs/>
          <w:color w:val="000000"/>
          <w:sz w:val="18"/>
          <w:szCs w:val="18"/>
        </w:rPr>
        <w:tab/>
      </w:r>
      <w:r w:rsidRPr="00415472">
        <w:rPr>
          <w:rFonts w:ascii="Montserrat" w:hAnsi="Montserrat"/>
          <w:color w:val="000000"/>
          <w:sz w:val="18"/>
          <w:szCs w:val="18"/>
        </w:rPr>
        <w:t>This has been the most humiliating experience! I’ve volunteered for years, and now this!</w:t>
      </w:r>
    </w:p>
    <w:p w14:paraId="43412804" w14:textId="77777777" w:rsidR="009A7118" w:rsidRPr="00415472" w:rsidRDefault="009A7118" w:rsidP="001A2446">
      <w:pPr>
        <w:rPr>
          <w:rFonts w:ascii="Montserrat" w:hAnsi="Montserrat"/>
          <w:b/>
          <w:bCs/>
          <w:color w:val="000000"/>
          <w:sz w:val="18"/>
          <w:szCs w:val="18"/>
        </w:rPr>
      </w:pPr>
    </w:p>
    <w:p w14:paraId="35A8FE71"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Calm down, Mr. Otto. Tell the court what happened.</w:t>
      </w:r>
    </w:p>
    <w:p w14:paraId="2F35F87D" w14:textId="77777777" w:rsidR="009A7118" w:rsidRPr="00415472" w:rsidRDefault="009A7118" w:rsidP="001A2446">
      <w:pPr>
        <w:rPr>
          <w:rFonts w:ascii="Montserrat" w:hAnsi="Montserrat"/>
          <w:b/>
          <w:bCs/>
          <w:color w:val="000000"/>
          <w:sz w:val="18"/>
          <w:szCs w:val="18"/>
        </w:rPr>
      </w:pPr>
    </w:p>
    <w:p w14:paraId="448A992B" w14:textId="1442C9F1"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Tom:</w:t>
      </w:r>
      <w:r w:rsidRPr="00415472">
        <w:rPr>
          <w:rFonts w:ascii="Montserrat" w:hAnsi="Montserrat"/>
          <w:b/>
          <w:bCs/>
          <w:color w:val="000000"/>
          <w:sz w:val="18"/>
          <w:szCs w:val="18"/>
        </w:rPr>
        <w:tab/>
      </w:r>
      <w:r w:rsidRPr="00415472">
        <w:rPr>
          <w:rFonts w:ascii="Montserrat" w:hAnsi="Montserrat"/>
          <w:color w:val="000000"/>
          <w:sz w:val="18"/>
          <w:szCs w:val="18"/>
        </w:rPr>
        <w:t>I bought quality meat, kept it refrigerated and cooked it properly. I even used clean containers for transport. I also brought fresh milk from my farm that morning, kept it on ice and served it with cookies. I can’t imagine what went wrong, but I did everything by the book.</w:t>
      </w:r>
    </w:p>
    <w:p w14:paraId="1422E496" w14:textId="77777777" w:rsidR="009A7118" w:rsidRPr="00415472" w:rsidRDefault="009A7118" w:rsidP="001A2446">
      <w:pPr>
        <w:rPr>
          <w:rFonts w:ascii="Montserrat" w:hAnsi="Montserrat"/>
          <w:b/>
          <w:bCs/>
          <w:color w:val="000000"/>
          <w:sz w:val="18"/>
          <w:szCs w:val="18"/>
        </w:rPr>
      </w:pPr>
    </w:p>
    <w:p w14:paraId="19A7F96E"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 Otto. No further questions, Your Honor. </w:t>
      </w:r>
      <w:r w:rsidRPr="00415472">
        <w:rPr>
          <w:rFonts w:ascii="Montserrat" w:hAnsi="Montserrat"/>
          <w:i/>
          <w:iCs/>
          <w:color w:val="000000"/>
          <w:sz w:val="18"/>
          <w:szCs w:val="18"/>
        </w:rPr>
        <w:t>(Tom returns to his seat.)</w:t>
      </w:r>
    </w:p>
    <w:p w14:paraId="5C18A782" w14:textId="77777777" w:rsidR="009A7118" w:rsidRPr="00415472" w:rsidRDefault="009A7118" w:rsidP="001A2446">
      <w:pPr>
        <w:rPr>
          <w:rFonts w:ascii="Montserrat" w:hAnsi="Montserrat"/>
          <w:b/>
          <w:bCs/>
          <w:color w:val="000000"/>
          <w:sz w:val="18"/>
          <w:szCs w:val="18"/>
        </w:rPr>
      </w:pPr>
    </w:p>
    <w:p w14:paraId="38DF090F" w14:textId="77777777" w:rsidR="009A7118" w:rsidRPr="00D8025E"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(Looking at the jury) You’ve heard all the evidence. Consider the facts and determine who, if anyone, is responsible for the outbreak.</w:t>
      </w:r>
      <w:bookmarkEnd w:id="0"/>
    </w:p>
    <w:p w14:paraId="5F6B4E54" w14:textId="77777777" w:rsidR="009A7118" w:rsidRPr="00415472" w:rsidRDefault="009A7118" w:rsidP="001A2446">
      <w:pPr>
        <w:pStyle w:val="SubHeadings"/>
        <w:rPr>
          <w:rFonts w:ascii="Montserrat" w:hAnsi="Montserrat"/>
          <w:sz w:val="18"/>
          <w:szCs w:val="18"/>
        </w:rPr>
      </w:pPr>
    </w:p>
    <w:p w14:paraId="32A8CA1A" w14:textId="77777777" w:rsidR="009A7118" w:rsidRPr="00D8025E" w:rsidRDefault="009A7118" w:rsidP="001A2446">
      <w:pPr>
        <w:pStyle w:val="ListParagraph"/>
        <w:numPr>
          <w:ilvl w:val="0"/>
          <w:numId w:val="24"/>
        </w:numPr>
        <w:spacing w:after="160" w:line="259" w:lineRule="auto"/>
        <w:rPr>
          <w:rFonts w:ascii="Montserrat" w:hAnsi="Montserrat"/>
          <w:sz w:val="18"/>
          <w:szCs w:val="18"/>
        </w:rPr>
      </w:pPr>
      <w:r w:rsidRPr="00415472">
        <w:rPr>
          <w:rFonts w:ascii="Montserrat" w:hAnsi="Montserrat"/>
          <w:sz w:val="18"/>
          <w:szCs w:val="18"/>
        </w:rPr>
        <w:t>What food do you think caused the food poisoning?</w:t>
      </w:r>
    </w:p>
    <w:p w14:paraId="105E1C44" w14:textId="77777777" w:rsidR="009A7118" w:rsidRPr="00415472" w:rsidRDefault="009A7118" w:rsidP="001A2446">
      <w:pPr>
        <w:rPr>
          <w:rFonts w:ascii="Montserrat" w:hAnsi="Montserrat"/>
          <w:sz w:val="18"/>
          <w:szCs w:val="18"/>
        </w:rPr>
      </w:pPr>
    </w:p>
    <w:p w14:paraId="056F27DC" w14:textId="77777777" w:rsidR="009A7118" w:rsidRPr="00415472" w:rsidRDefault="009A7118" w:rsidP="001A2446">
      <w:pPr>
        <w:pStyle w:val="ListParagraph"/>
        <w:numPr>
          <w:ilvl w:val="0"/>
          <w:numId w:val="24"/>
        </w:numPr>
        <w:spacing w:after="160" w:line="259" w:lineRule="auto"/>
        <w:rPr>
          <w:rFonts w:ascii="Montserrat" w:hAnsi="Montserrat"/>
          <w:sz w:val="18"/>
          <w:szCs w:val="18"/>
        </w:rPr>
      </w:pPr>
      <w:r w:rsidRPr="00415472">
        <w:rPr>
          <w:rFonts w:ascii="Montserrat" w:hAnsi="Montserrat"/>
          <w:sz w:val="18"/>
          <w:szCs w:val="18"/>
        </w:rPr>
        <w:t xml:space="preserve">What evidence do you have to support that? </w:t>
      </w:r>
    </w:p>
    <w:p w14:paraId="1458DD85" w14:textId="77777777" w:rsidR="009A7118" w:rsidRPr="00D8025E" w:rsidRDefault="009A7118" w:rsidP="001A2446">
      <w:pPr>
        <w:rPr>
          <w:rFonts w:ascii="Montserrat" w:hAnsi="Montserrat"/>
          <w:sz w:val="18"/>
          <w:szCs w:val="18"/>
        </w:rPr>
      </w:pPr>
    </w:p>
    <w:p w14:paraId="3036EC71" w14:textId="77777777" w:rsidR="009A7118" w:rsidRPr="00415472" w:rsidRDefault="009A7118" w:rsidP="001A2446">
      <w:pPr>
        <w:rPr>
          <w:rFonts w:ascii="Montserrat" w:hAnsi="Montserrat"/>
          <w:sz w:val="18"/>
          <w:szCs w:val="18"/>
        </w:rPr>
      </w:pPr>
    </w:p>
    <w:p w14:paraId="46197C93" w14:textId="77777777" w:rsidR="009A7118" w:rsidRPr="00D8025E" w:rsidRDefault="009A7118" w:rsidP="001A2446">
      <w:pPr>
        <w:pStyle w:val="ListParagraph"/>
        <w:numPr>
          <w:ilvl w:val="0"/>
          <w:numId w:val="24"/>
        </w:numPr>
        <w:spacing w:after="160" w:line="259" w:lineRule="auto"/>
        <w:rPr>
          <w:rFonts w:ascii="Montserrat" w:hAnsi="Montserrat"/>
          <w:sz w:val="18"/>
          <w:szCs w:val="18"/>
        </w:rPr>
      </w:pPr>
      <w:r w:rsidRPr="00415472">
        <w:rPr>
          <w:rFonts w:ascii="Montserrat" w:hAnsi="Montserrat"/>
          <w:sz w:val="18"/>
          <w:szCs w:val="18"/>
        </w:rPr>
        <w:t>Who do you think caused the food poisoning in the county?</w:t>
      </w:r>
    </w:p>
    <w:p w14:paraId="5ACCDEDB" w14:textId="77777777" w:rsidR="009A7118" w:rsidRPr="00415472" w:rsidRDefault="009A7118" w:rsidP="001A2446">
      <w:pPr>
        <w:pStyle w:val="ListParagraph"/>
        <w:rPr>
          <w:rFonts w:ascii="Montserrat" w:hAnsi="Montserrat"/>
          <w:sz w:val="18"/>
          <w:szCs w:val="18"/>
        </w:rPr>
      </w:pPr>
    </w:p>
    <w:p w14:paraId="008E4E08" w14:textId="77777777" w:rsidR="009A7118" w:rsidRPr="00415472" w:rsidRDefault="009A7118" w:rsidP="001A2446">
      <w:pPr>
        <w:pStyle w:val="ListParagraph"/>
        <w:rPr>
          <w:rFonts w:ascii="Montserrat" w:hAnsi="Montserrat"/>
          <w:sz w:val="18"/>
          <w:szCs w:val="18"/>
        </w:rPr>
      </w:pPr>
    </w:p>
    <w:p w14:paraId="6E542D8B" w14:textId="77777777" w:rsidR="009A7118" w:rsidRPr="00415472" w:rsidRDefault="009A7118" w:rsidP="001A2446">
      <w:pPr>
        <w:pStyle w:val="ListParagraph"/>
        <w:numPr>
          <w:ilvl w:val="0"/>
          <w:numId w:val="24"/>
        </w:numPr>
        <w:spacing w:after="160" w:line="259" w:lineRule="auto"/>
        <w:rPr>
          <w:rFonts w:ascii="Montserrat" w:hAnsi="Montserrat"/>
          <w:sz w:val="18"/>
          <w:szCs w:val="18"/>
        </w:rPr>
      </w:pPr>
      <w:r w:rsidRPr="00415472">
        <w:rPr>
          <w:rFonts w:ascii="Montserrat" w:hAnsi="Montserrat"/>
          <w:sz w:val="18"/>
          <w:szCs w:val="18"/>
        </w:rPr>
        <w:t>Why do you think that person is responsible?</w:t>
      </w:r>
    </w:p>
    <w:p w14:paraId="2E6426E2" w14:textId="77777777" w:rsidR="009A7118" w:rsidRPr="00415472" w:rsidRDefault="009A7118" w:rsidP="001A2446">
      <w:pPr>
        <w:rPr>
          <w:rFonts w:ascii="Montserrat" w:hAnsi="Montserrat"/>
          <w:sz w:val="18"/>
          <w:szCs w:val="18"/>
        </w:rPr>
      </w:pPr>
    </w:p>
    <w:p w14:paraId="53347502" w14:textId="77777777" w:rsidR="009A7118" w:rsidRPr="00415472" w:rsidRDefault="009A7118" w:rsidP="001A2446">
      <w:pPr>
        <w:rPr>
          <w:rFonts w:ascii="Montserrat" w:hAnsi="Montserrat"/>
          <w:sz w:val="18"/>
          <w:szCs w:val="18"/>
        </w:rPr>
      </w:pPr>
    </w:p>
    <w:p w14:paraId="1E799D74" w14:textId="6149D14E" w:rsidR="009A7118" w:rsidRPr="00415472" w:rsidRDefault="009A7118" w:rsidP="001A2446">
      <w:pPr>
        <w:pStyle w:val="ListParagraph"/>
        <w:numPr>
          <w:ilvl w:val="0"/>
          <w:numId w:val="24"/>
        </w:numPr>
        <w:spacing w:after="160" w:line="259" w:lineRule="auto"/>
        <w:rPr>
          <w:rFonts w:ascii="Montserrat" w:hAnsi="Montserrat"/>
          <w:sz w:val="18"/>
          <w:szCs w:val="18"/>
        </w:rPr>
      </w:pPr>
      <w:r w:rsidRPr="00415472">
        <w:rPr>
          <w:rFonts w:ascii="Montserrat" w:hAnsi="Montserrat"/>
          <w:sz w:val="18"/>
          <w:szCs w:val="18"/>
        </w:rPr>
        <w:t xml:space="preserve">What can we do to help prevent foodborne illnesses related to this issue? </w:t>
      </w:r>
    </w:p>
    <w:p w14:paraId="3A9A28CF" w14:textId="77777777" w:rsidR="009A7118" w:rsidRDefault="009A7118" w:rsidP="001A2446">
      <w:pPr>
        <w:pStyle w:val="main"/>
      </w:pPr>
      <w:r>
        <w:br w:type="page"/>
      </w:r>
    </w:p>
    <w:p w14:paraId="471C537B" w14:textId="77777777" w:rsidR="009A7118" w:rsidRPr="007A2A4B" w:rsidRDefault="009A7118" w:rsidP="001A2446">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2</w:t>
      </w:r>
    </w:p>
    <w:p w14:paraId="24BB7E10" w14:textId="77777777" w:rsidR="009A7118" w:rsidRDefault="009A7118" w:rsidP="001A2446">
      <w:pPr>
        <w:pStyle w:val="LPSectionTitles"/>
      </w:pPr>
      <w:r w:rsidRPr="00D420C8">
        <w:rPr>
          <w:sz w:val="20"/>
          <w:szCs w:val="18"/>
        </w:rPr>
        <w:t>Directions:</w:t>
      </w:r>
    </w:p>
    <w:p w14:paraId="47DFE043" w14:textId="77777777" w:rsidR="009A7118" w:rsidRDefault="009A7118" w:rsidP="001A2446">
      <w:pPr>
        <w:pStyle w:val="main"/>
      </w:pPr>
      <w:r>
        <w:t xml:space="preserve">Develop a 90- to 120-second video/reel that explains and depicts the importance of pasteurization and homogenization and the risks of consuming raw milk in our everyday lives. Be sure to use examples. Answer the questions below and then use the space to plan your video/reel. The website </w:t>
      </w:r>
      <w:hyperlink r:id="rId27" w:history="1">
        <w:r w:rsidRPr="00811957">
          <w:rPr>
            <w:rStyle w:val="Hyperlink"/>
          </w:rPr>
          <w:t>https://www.fda.gov/food/resources-you-food/raw-milk</w:t>
        </w:r>
      </w:hyperlink>
      <w:r>
        <w:t xml:space="preserve"> can help guide your research. </w:t>
      </w:r>
    </w:p>
    <w:p w14:paraId="72AB49DF" w14:textId="77777777" w:rsidR="009A7118" w:rsidRDefault="009A7118" w:rsidP="001A2446">
      <w:pPr>
        <w:pStyle w:val="main"/>
      </w:pPr>
    </w:p>
    <w:p w14:paraId="303DE08E" w14:textId="77777777" w:rsidR="009A7118" w:rsidRDefault="009A7118" w:rsidP="001A2446">
      <w:pPr>
        <w:pStyle w:val="main"/>
      </w:pPr>
    </w:p>
    <w:p w14:paraId="50DC7AD5" w14:textId="77777777" w:rsidR="009A7118" w:rsidRDefault="009A7118" w:rsidP="001A2446">
      <w:pPr>
        <w:pStyle w:val="main"/>
        <w:numPr>
          <w:ilvl w:val="0"/>
          <w:numId w:val="30"/>
        </w:numPr>
      </w:pPr>
      <w:r>
        <w:t xml:space="preserve">Define pasteurization: </w:t>
      </w:r>
    </w:p>
    <w:p w14:paraId="35610FA7" w14:textId="77777777" w:rsidR="009A7118" w:rsidRDefault="009A7118" w:rsidP="001A2446">
      <w:pPr>
        <w:pStyle w:val="main"/>
      </w:pPr>
    </w:p>
    <w:p w14:paraId="67A23E13" w14:textId="77777777" w:rsidR="009A7118" w:rsidRDefault="009A7118" w:rsidP="001A2446">
      <w:pPr>
        <w:pStyle w:val="main"/>
      </w:pPr>
    </w:p>
    <w:p w14:paraId="563458E2" w14:textId="77777777" w:rsidR="009A7118" w:rsidRDefault="009A7118" w:rsidP="001A2446">
      <w:pPr>
        <w:pStyle w:val="main"/>
      </w:pPr>
    </w:p>
    <w:p w14:paraId="3142CB37" w14:textId="77777777" w:rsidR="009A7118" w:rsidRDefault="009A7118" w:rsidP="001A2446">
      <w:pPr>
        <w:pStyle w:val="main"/>
      </w:pPr>
    </w:p>
    <w:p w14:paraId="6A7AD325" w14:textId="77777777" w:rsidR="009A7118" w:rsidRDefault="009A7118" w:rsidP="001A2446">
      <w:pPr>
        <w:pStyle w:val="main"/>
        <w:numPr>
          <w:ilvl w:val="0"/>
          <w:numId w:val="30"/>
        </w:numPr>
      </w:pPr>
      <w:r>
        <w:t xml:space="preserve">Define homogenization: </w:t>
      </w:r>
    </w:p>
    <w:p w14:paraId="05032E4D" w14:textId="77777777" w:rsidR="009A7118" w:rsidRDefault="009A7118" w:rsidP="001A2446">
      <w:pPr>
        <w:pStyle w:val="main"/>
      </w:pPr>
    </w:p>
    <w:p w14:paraId="6613FD1D" w14:textId="77777777" w:rsidR="009A7118" w:rsidRDefault="009A7118" w:rsidP="001A2446">
      <w:pPr>
        <w:pStyle w:val="main"/>
      </w:pPr>
    </w:p>
    <w:p w14:paraId="27E223C5" w14:textId="77777777" w:rsidR="009A7118" w:rsidRDefault="009A7118" w:rsidP="001A2446">
      <w:pPr>
        <w:pStyle w:val="main"/>
      </w:pPr>
    </w:p>
    <w:p w14:paraId="2982F510" w14:textId="77777777" w:rsidR="009A7118" w:rsidRDefault="009A7118" w:rsidP="001A2446">
      <w:pPr>
        <w:pStyle w:val="main"/>
      </w:pPr>
    </w:p>
    <w:p w14:paraId="20003F01" w14:textId="77777777" w:rsidR="009A7118" w:rsidRDefault="009A7118" w:rsidP="001A2446">
      <w:pPr>
        <w:pStyle w:val="main"/>
      </w:pPr>
    </w:p>
    <w:p w14:paraId="447DDB2F" w14:textId="77777777" w:rsidR="009A7118" w:rsidRDefault="009A7118" w:rsidP="001A2446">
      <w:pPr>
        <w:pStyle w:val="main"/>
      </w:pPr>
    </w:p>
    <w:p w14:paraId="2B4E8167" w14:textId="77777777" w:rsidR="009A7118" w:rsidRDefault="009A7118" w:rsidP="001A2446">
      <w:pPr>
        <w:pStyle w:val="main"/>
      </w:pPr>
    </w:p>
    <w:p w14:paraId="7DC71266" w14:textId="77777777" w:rsidR="009A7118" w:rsidRDefault="009A7118" w:rsidP="001A2446">
      <w:pPr>
        <w:pStyle w:val="main"/>
      </w:pPr>
    </w:p>
    <w:p w14:paraId="5919C5EB" w14:textId="77777777" w:rsidR="009A7118" w:rsidRDefault="009A7118" w:rsidP="001A2446">
      <w:pPr>
        <w:pStyle w:val="main"/>
      </w:pPr>
    </w:p>
    <w:p w14:paraId="4CCAB3BE" w14:textId="77777777" w:rsidR="009A7118" w:rsidRDefault="009A7118" w:rsidP="001A2446">
      <w:pPr>
        <w:pStyle w:val="main"/>
      </w:pPr>
    </w:p>
    <w:p w14:paraId="175E6508" w14:textId="77777777" w:rsidR="009A7118" w:rsidRDefault="009A7118" w:rsidP="001A2446">
      <w:pPr>
        <w:pStyle w:val="main"/>
      </w:pPr>
    </w:p>
    <w:p w14:paraId="1B5691B1" w14:textId="77777777" w:rsidR="009A7118" w:rsidRDefault="009A7118" w:rsidP="001A2446">
      <w:pPr>
        <w:pStyle w:val="main"/>
      </w:pPr>
    </w:p>
    <w:p w14:paraId="631FE61A" w14:textId="77777777" w:rsidR="009A7118" w:rsidRDefault="009A7118" w:rsidP="001A2446">
      <w:pPr>
        <w:pStyle w:val="main"/>
      </w:pPr>
    </w:p>
    <w:p w14:paraId="59CB5321" w14:textId="77777777" w:rsidR="009A7118" w:rsidRDefault="009A7118" w:rsidP="001A2446">
      <w:pPr>
        <w:pStyle w:val="main"/>
      </w:pPr>
    </w:p>
    <w:p w14:paraId="6840F11A" w14:textId="77777777" w:rsidR="009A7118" w:rsidRDefault="009A7118" w:rsidP="001A2446">
      <w:pPr>
        <w:pStyle w:val="main"/>
      </w:pPr>
    </w:p>
    <w:p w14:paraId="1E6E63AA" w14:textId="77777777" w:rsidR="009A7118" w:rsidRDefault="009A7118" w:rsidP="001A2446">
      <w:pPr>
        <w:pStyle w:val="main"/>
      </w:pPr>
    </w:p>
    <w:p w14:paraId="0BF235D8" w14:textId="77777777" w:rsidR="009A7118" w:rsidRDefault="009A7118" w:rsidP="001A2446">
      <w:pPr>
        <w:pStyle w:val="main"/>
      </w:pPr>
    </w:p>
    <w:p w14:paraId="66086513" w14:textId="77777777" w:rsidR="009A7118" w:rsidRDefault="009A7118" w:rsidP="001A2446">
      <w:pPr>
        <w:pStyle w:val="main"/>
      </w:pPr>
    </w:p>
    <w:p w14:paraId="6B1A8049" w14:textId="77777777" w:rsidR="009A7118" w:rsidRDefault="009A7118" w:rsidP="001A2446">
      <w:pPr>
        <w:pStyle w:val="main"/>
      </w:pPr>
    </w:p>
    <w:p w14:paraId="72B8706B" w14:textId="77777777" w:rsidR="009A7118" w:rsidRDefault="009A7118" w:rsidP="001A2446">
      <w:pPr>
        <w:pStyle w:val="main"/>
      </w:pPr>
    </w:p>
    <w:p w14:paraId="28BDBB79" w14:textId="77777777" w:rsidR="009A7118" w:rsidRDefault="009A7118" w:rsidP="001A2446">
      <w:pPr>
        <w:pStyle w:val="main"/>
      </w:pPr>
    </w:p>
    <w:p w14:paraId="11CDDB84" w14:textId="77777777" w:rsidR="009A7118" w:rsidRDefault="009A7118" w:rsidP="001A2446">
      <w:pPr>
        <w:pStyle w:val="main"/>
      </w:pPr>
    </w:p>
    <w:p w14:paraId="216B002A" w14:textId="77777777" w:rsidR="009A7118" w:rsidRDefault="009A7118" w:rsidP="001A2446">
      <w:pPr>
        <w:pStyle w:val="main"/>
      </w:pPr>
    </w:p>
    <w:p w14:paraId="20F2215A" w14:textId="77777777" w:rsidR="009A7118" w:rsidRDefault="009A7118" w:rsidP="001A2446">
      <w:pPr>
        <w:pStyle w:val="main"/>
      </w:pPr>
    </w:p>
    <w:p w14:paraId="03F64839" w14:textId="77777777" w:rsidR="009A7118" w:rsidRDefault="009A7118" w:rsidP="001A2446">
      <w:pPr>
        <w:pStyle w:val="main"/>
      </w:pPr>
    </w:p>
    <w:p w14:paraId="1A3D73F9" w14:textId="77777777" w:rsidR="009A7118" w:rsidRDefault="009A7118" w:rsidP="001A2446">
      <w:pPr>
        <w:pStyle w:val="main"/>
      </w:pPr>
    </w:p>
    <w:p w14:paraId="4296D2F3" w14:textId="77777777" w:rsidR="009A7118" w:rsidRDefault="009A7118" w:rsidP="001A2446">
      <w:pPr>
        <w:pStyle w:val="main"/>
      </w:pPr>
    </w:p>
    <w:p w14:paraId="2F2796A9" w14:textId="77777777" w:rsidR="009A7118" w:rsidRDefault="009A7118" w:rsidP="001A2446">
      <w:pPr>
        <w:pStyle w:val="main"/>
      </w:pPr>
    </w:p>
    <w:p w14:paraId="1CCB97D4" w14:textId="77777777" w:rsidR="009A7118" w:rsidRDefault="009A7118" w:rsidP="001A2446">
      <w:pPr>
        <w:pStyle w:val="main"/>
      </w:pPr>
    </w:p>
    <w:p w14:paraId="498C6FF7" w14:textId="77777777" w:rsidR="009A7118" w:rsidRDefault="009A7118" w:rsidP="001A2446">
      <w:pPr>
        <w:pStyle w:val="main"/>
      </w:pPr>
    </w:p>
    <w:p w14:paraId="2BB0294E" w14:textId="77777777" w:rsidR="009A7118" w:rsidRDefault="009A7118" w:rsidP="001A2446">
      <w:pPr>
        <w:pStyle w:val="main"/>
      </w:pPr>
    </w:p>
    <w:p w14:paraId="202D4F42" w14:textId="77777777" w:rsidR="009A7118" w:rsidRDefault="009A7118" w:rsidP="001A2446">
      <w:pPr>
        <w:pStyle w:val="main"/>
      </w:pPr>
    </w:p>
    <w:p w14:paraId="05465A1E" w14:textId="77777777" w:rsidR="009A7118" w:rsidRDefault="009A7118" w:rsidP="001A2446">
      <w:pPr>
        <w:pStyle w:val="main"/>
      </w:pPr>
    </w:p>
    <w:p w14:paraId="76FBDAC8" w14:textId="77777777" w:rsidR="009A7118" w:rsidRDefault="009A7118" w:rsidP="001A2446">
      <w:pPr>
        <w:pStyle w:val="main"/>
      </w:pPr>
    </w:p>
    <w:p w14:paraId="3705191A" w14:textId="77777777" w:rsidR="009A7118" w:rsidRDefault="009A7118" w:rsidP="001A2446">
      <w:pPr>
        <w:pStyle w:val="main"/>
      </w:pPr>
    </w:p>
    <w:p w14:paraId="59A0CA64" w14:textId="77777777" w:rsidR="009A7118" w:rsidRDefault="009A7118" w:rsidP="001A2446">
      <w:pPr>
        <w:pStyle w:val="main"/>
      </w:pPr>
    </w:p>
    <w:p w14:paraId="08815744" w14:textId="77777777" w:rsidR="009A7118" w:rsidRDefault="009A7118" w:rsidP="001A2446">
      <w:pPr>
        <w:pStyle w:val="main"/>
      </w:pPr>
    </w:p>
    <w:p w14:paraId="64FD859F" w14:textId="77777777" w:rsidR="009A7118" w:rsidRDefault="009A7118" w:rsidP="001A2446">
      <w:pPr>
        <w:pStyle w:val="main"/>
      </w:pPr>
    </w:p>
    <w:p w14:paraId="6CFC0E42" w14:textId="77777777" w:rsidR="009A7118" w:rsidRDefault="009A7118" w:rsidP="001A2446">
      <w:pPr>
        <w:pStyle w:val="main"/>
      </w:pPr>
    </w:p>
    <w:p w14:paraId="1CBBF097" w14:textId="77777777" w:rsidR="009A7118" w:rsidRDefault="009A7118" w:rsidP="001A2446">
      <w:pPr>
        <w:pStyle w:val="main"/>
      </w:pPr>
    </w:p>
    <w:p w14:paraId="71099902" w14:textId="77777777" w:rsidR="009A7118" w:rsidRDefault="009A7118" w:rsidP="001A2446">
      <w:pPr>
        <w:pStyle w:val="main"/>
      </w:pPr>
    </w:p>
    <w:p w14:paraId="183FDEDC" w14:textId="77777777" w:rsidR="009A7118" w:rsidRDefault="009A7118" w:rsidP="001A2446">
      <w:pPr>
        <w:pStyle w:val="main"/>
      </w:pPr>
    </w:p>
    <w:p w14:paraId="65555E95" w14:textId="77777777" w:rsidR="009A7118" w:rsidRDefault="009A7118" w:rsidP="001A2446">
      <w:pPr>
        <w:pStyle w:val="main"/>
      </w:pPr>
    </w:p>
    <w:p w14:paraId="171A70F8" w14:textId="77777777" w:rsidR="009A7118" w:rsidRDefault="009A7118" w:rsidP="001A2446">
      <w:pPr>
        <w:pStyle w:val="main"/>
      </w:pPr>
    </w:p>
    <w:p w14:paraId="6C6C90B7" w14:textId="77777777" w:rsidR="009A7118" w:rsidRDefault="009A7118" w:rsidP="001A2446">
      <w:pPr>
        <w:pStyle w:val="main"/>
      </w:pPr>
    </w:p>
    <w:p w14:paraId="1BF8A648" w14:textId="77777777" w:rsidR="009A7118" w:rsidRDefault="009A7118" w:rsidP="001A2446">
      <w:pPr>
        <w:pStyle w:val="main"/>
      </w:pPr>
    </w:p>
    <w:p w14:paraId="2D0FDDEA" w14:textId="77777777" w:rsidR="009A7118" w:rsidRDefault="009A7118" w:rsidP="001A2446">
      <w:pPr>
        <w:pStyle w:val="main"/>
      </w:pPr>
    </w:p>
    <w:p w14:paraId="54C137F8" w14:textId="77777777" w:rsidR="009A7118" w:rsidRPr="0018643D" w:rsidRDefault="009A7118" w:rsidP="001A2446">
      <w:pPr>
        <w:pStyle w:val="main"/>
        <w:jc w:val="center"/>
        <w:rPr>
          <w:b/>
          <w:bCs/>
        </w:rPr>
      </w:pPr>
      <w:r w:rsidRPr="0018643D">
        <w:rPr>
          <w:b/>
          <w:bCs/>
        </w:rPr>
        <w:lastRenderedPageBreak/>
        <w:t xml:space="preserve">Reel/Video Rubric </w:t>
      </w:r>
    </w:p>
    <w:p w14:paraId="138CF665" w14:textId="77777777" w:rsidR="009A7118" w:rsidRDefault="009A7118" w:rsidP="001A2446">
      <w:pPr>
        <w:pStyle w:val="main"/>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180"/>
        <w:gridCol w:w="2181"/>
        <w:gridCol w:w="2180"/>
        <w:gridCol w:w="2181"/>
      </w:tblGrid>
      <w:tr w:rsidR="009A7118" w:rsidRPr="00112801" w14:paraId="3AA78BFA" w14:textId="77777777" w:rsidTr="003F3B43">
        <w:trPr>
          <w:trHeight w:val="359"/>
        </w:trPr>
        <w:tc>
          <w:tcPr>
            <w:tcW w:w="1875" w:type="dxa"/>
            <w:shd w:val="clear" w:color="auto" w:fill="004C97"/>
            <w:vAlign w:val="center"/>
          </w:tcPr>
          <w:p w14:paraId="21D5373E" w14:textId="77777777" w:rsidR="009A7118" w:rsidRPr="00112801" w:rsidRDefault="009A7118" w:rsidP="003F3B43">
            <w:pPr>
              <w:pStyle w:val="FFABody"/>
              <w:jc w:val="center"/>
            </w:pPr>
            <w:r>
              <w:rPr>
                <w:color w:val="FFFFFF"/>
              </w:rPr>
              <w:t>Area</w:t>
            </w:r>
          </w:p>
        </w:tc>
        <w:tc>
          <w:tcPr>
            <w:tcW w:w="2180" w:type="dxa"/>
            <w:shd w:val="clear" w:color="auto" w:fill="004C97"/>
            <w:vAlign w:val="center"/>
          </w:tcPr>
          <w:p w14:paraId="0BB501FE" w14:textId="77777777" w:rsidR="009A7118" w:rsidRPr="00112801" w:rsidRDefault="009A7118" w:rsidP="003F3B43">
            <w:pPr>
              <w:pStyle w:val="FFABody"/>
              <w:jc w:val="center"/>
              <w:rPr>
                <w:color w:val="FFFFFF"/>
              </w:rPr>
            </w:pPr>
            <w:r>
              <w:rPr>
                <w:color w:val="FFFFFF"/>
              </w:rPr>
              <w:t>4 Points</w:t>
            </w:r>
          </w:p>
        </w:tc>
        <w:tc>
          <w:tcPr>
            <w:tcW w:w="2181" w:type="dxa"/>
            <w:shd w:val="clear" w:color="auto" w:fill="004C97"/>
            <w:vAlign w:val="center"/>
          </w:tcPr>
          <w:p w14:paraId="3A1A3727" w14:textId="77777777" w:rsidR="009A7118" w:rsidRPr="00112801" w:rsidRDefault="009A7118" w:rsidP="003F3B43">
            <w:pPr>
              <w:pStyle w:val="FFABody"/>
              <w:jc w:val="center"/>
              <w:rPr>
                <w:color w:val="FFFFFF"/>
              </w:rPr>
            </w:pPr>
            <w:r>
              <w:rPr>
                <w:color w:val="FFFFFF"/>
              </w:rPr>
              <w:t>3 Points</w:t>
            </w:r>
          </w:p>
        </w:tc>
        <w:tc>
          <w:tcPr>
            <w:tcW w:w="2180" w:type="dxa"/>
            <w:shd w:val="clear" w:color="auto" w:fill="004C97"/>
            <w:vAlign w:val="center"/>
          </w:tcPr>
          <w:p w14:paraId="1AC2B0C2" w14:textId="77777777" w:rsidR="009A7118" w:rsidRPr="00112801" w:rsidRDefault="009A7118" w:rsidP="003F3B43">
            <w:pPr>
              <w:pStyle w:val="FFABody"/>
              <w:jc w:val="center"/>
              <w:rPr>
                <w:color w:val="FFFFFF"/>
              </w:rPr>
            </w:pPr>
            <w:r>
              <w:rPr>
                <w:color w:val="FFFFFF"/>
              </w:rPr>
              <w:t>2 Points</w:t>
            </w:r>
          </w:p>
        </w:tc>
        <w:tc>
          <w:tcPr>
            <w:tcW w:w="2181" w:type="dxa"/>
            <w:shd w:val="clear" w:color="auto" w:fill="004C97"/>
            <w:vAlign w:val="center"/>
          </w:tcPr>
          <w:p w14:paraId="3A03B0EF" w14:textId="77777777" w:rsidR="009A7118" w:rsidRPr="00112801" w:rsidRDefault="009A7118" w:rsidP="003F3B43">
            <w:pPr>
              <w:pStyle w:val="FFABody"/>
              <w:jc w:val="center"/>
              <w:rPr>
                <w:color w:val="FFFFFF"/>
              </w:rPr>
            </w:pPr>
            <w:r>
              <w:rPr>
                <w:color w:val="FFFFFF"/>
              </w:rPr>
              <w:t>1 Point</w:t>
            </w:r>
          </w:p>
        </w:tc>
      </w:tr>
      <w:tr w:rsidR="009A7118" w:rsidRPr="00112801" w14:paraId="2A4A24BA" w14:textId="77777777" w:rsidTr="003F3B43">
        <w:trPr>
          <w:trHeight w:val="1872"/>
        </w:trPr>
        <w:tc>
          <w:tcPr>
            <w:tcW w:w="1875" w:type="dxa"/>
            <w:shd w:val="clear" w:color="auto" w:fill="auto"/>
            <w:vAlign w:val="center"/>
          </w:tcPr>
          <w:p w14:paraId="48B1D6C7" w14:textId="77777777" w:rsidR="009A7118" w:rsidRPr="00112801" w:rsidRDefault="009A7118" w:rsidP="003F3B43">
            <w:pPr>
              <w:pStyle w:val="FFABody"/>
              <w:jc w:val="center"/>
            </w:pPr>
            <w:r>
              <w:t>Content</w:t>
            </w:r>
          </w:p>
        </w:tc>
        <w:tc>
          <w:tcPr>
            <w:tcW w:w="2180" w:type="dxa"/>
            <w:shd w:val="clear" w:color="auto" w:fill="auto"/>
          </w:tcPr>
          <w:p w14:paraId="69896BC7" w14:textId="77777777" w:rsidR="009A7118" w:rsidRPr="00112801" w:rsidRDefault="009A7118" w:rsidP="003F3B43">
            <w:pPr>
              <w:pStyle w:val="FFABody"/>
            </w:pPr>
            <w:r>
              <w:t>All content is accurate. There are no factual errors.</w:t>
            </w:r>
          </w:p>
        </w:tc>
        <w:tc>
          <w:tcPr>
            <w:tcW w:w="2181" w:type="dxa"/>
            <w:shd w:val="clear" w:color="auto" w:fill="auto"/>
          </w:tcPr>
          <w:p w14:paraId="57F8A92D" w14:textId="77777777" w:rsidR="009A7118" w:rsidRPr="00112801" w:rsidRDefault="009A7118" w:rsidP="003F3B43">
            <w:pPr>
              <w:pStyle w:val="FFABody"/>
            </w:pPr>
            <w:r>
              <w:t>Most of the content is accurate, but there is one piece of information that seems inaccurate.</w:t>
            </w:r>
          </w:p>
        </w:tc>
        <w:tc>
          <w:tcPr>
            <w:tcW w:w="2180" w:type="dxa"/>
          </w:tcPr>
          <w:p w14:paraId="797F1529" w14:textId="77777777" w:rsidR="009A7118" w:rsidRPr="00112801" w:rsidRDefault="009A7118" w:rsidP="003F3B43">
            <w:pPr>
              <w:pStyle w:val="FFABody"/>
            </w:pPr>
            <w:r>
              <w:t>The content is generally accurate, but one piece of information is clearly inaccurate.</w:t>
            </w:r>
          </w:p>
        </w:tc>
        <w:tc>
          <w:tcPr>
            <w:tcW w:w="2181" w:type="dxa"/>
          </w:tcPr>
          <w:p w14:paraId="1B5BC2BA" w14:textId="77777777" w:rsidR="009A7118" w:rsidRPr="00112801" w:rsidRDefault="009A7118" w:rsidP="003F3B43">
            <w:pPr>
              <w:pStyle w:val="FFABody"/>
            </w:pPr>
            <w:r>
              <w:t>Content is confusing or contains more than one factual error.</w:t>
            </w:r>
          </w:p>
        </w:tc>
      </w:tr>
      <w:tr w:rsidR="009A7118" w:rsidRPr="00112801" w14:paraId="3FCD8F6E" w14:textId="77777777" w:rsidTr="003F3B43">
        <w:trPr>
          <w:trHeight w:val="1872"/>
        </w:trPr>
        <w:tc>
          <w:tcPr>
            <w:tcW w:w="1875" w:type="dxa"/>
            <w:shd w:val="clear" w:color="auto" w:fill="auto"/>
            <w:vAlign w:val="center"/>
          </w:tcPr>
          <w:p w14:paraId="796FAE29" w14:textId="77777777" w:rsidR="009A7118" w:rsidRPr="00112801" w:rsidRDefault="009A7118" w:rsidP="003F3B43">
            <w:pPr>
              <w:pStyle w:val="FFABody"/>
              <w:jc w:val="center"/>
            </w:pPr>
            <w:r>
              <w:t>Clarity and Creativity</w:t>
            </w:r>
          </w:p>
        </w:tc>
        <w:tc>
          <w:tcPr>
            <w:tcW w:w="2180" w:type="dxa"/>
            <w:shd w:val="clear" w:color="auto" w:fill="auto"/>
          </w:tcPr>
          <w:p w14:paraId="4C795CBF" w14:textId="77777777" w:rsidR="009A7118" w:rsidRPr="00112801" w:rsidRDefault="009A7118" w:rsidP="003F3B43">
            <w:pPr>
              <w:pStyle w:val="FFABody"/>
            </w:pPr>
            <w:r>
              <w:t>The video is easy to understand, and all elements are clearly written or spoken. Creativity was used.</w:t>
            </w:r>
          </w:p>
        </w:tc>
        <w:tc>
          <w:tcPr>
            <w:tcW w:w="2181" w:type="dxa"/>
            <w:shd w:val="clear" w:color="auto" w:fill="auto"/>
          </w:tcPr>
          <w:p w14:paraId="66E7DCFB" w14:textId="77777777" w:rsidR="009A7118" w:rsidRPr="00112801" w:rsidRDefault="009A7118" w:rsidP="003F3B43">
            <w:pPr>
              <w:pStyle w:val="FFABody"/>
            </w:pPr>
            <w:r>
              <w:t>The video is easy to understand, and most elements are clearly written or spoken. Some creativity was used.</w:t>
            </w:r>
          </w:p>
        </w:tc>
        <w:tc>
          <w:tcPr>
            <w:tcW w:w="2180" w:type="dxa"/>
          </w:tcPr>
          <w:p w14:paraId="681581F7" w14:textId="6AB5B442" w:rsidR="009A7118" w:rsidRPr="00112801" w:rsidRDefault="009A7118" w:rsidP="003F3B43">
            <w:pPr>
              <w:pStyle w:val="FFABody"/>
            </w:pPr>
            <w:r>
              <w:t>The video is hard to understand with very quiet speaking or very hard-to-read writing. Little creativity was used.</w:t>
            </w:r>
          </w:p>
        </w:tc>
        <w:tc>
          <w:tcPr>
            <w:tcW w:w="2181" w:type="dxa"/>
          </w:tcPr>
          <w:p w14:paraId="1C27D971" w14:textId="77777777" w:rsidR="009A7118" w:rsidRPr="00112801" w:rsidRDefault="009A7118" w:rsidP="003F3B43">
            <w:pPr>
              <w:pStyle w:val="FFABody"/>
            </w:pPr>
            <w:r>
              <w:t>The video is hard to understand, and one cannot follow the thought process. No creativity was used.</w:t>
            </w:r>
          </w:p>
        </w:tc>
      </w:tr>
      <w:tr w:rsidR="009A7118" w:rsidRPr="00112801" w14:paraId="19C5B997" w14:textId="77777777" w:rsidTr="003F3B43">
        <w:trPr>
          <w:trHeight w:val="1872"/>
        </w:trPr>
        <w:tc>
          <w:tcPr>
            <w:tcW w:w="1875" w:type="dxa"/>
            <w:shd w:val="clear" w:color="auto" w:fill="auto"/>
            <w:vAlign w:val="center"/>
          </w:tcPr>
          <w:p w14:paraId="4C043E76" w14:textId="77777777" w:rsidR="009A7118" w:rsidRPr="00112801" w:rsidRDefault="009A7118" w:rsidP="003F3B43">
            <w:pPr>
              <w:pStyle w:val="FFABody"/>
              <w:jc w:val="center"/>
            </w:pPr>
            <w:r>
              <w:t>Narration and Preparedness</w:t>
            </w:r>
          </w:p>
        </w:tc>
        <w:tc>
          <w:tcPr>
            <w:tcW w:w="2180" w:type="dxa"/>
            <w:shd w:val="clear" w:color="auto" w:fill="auto"/>
          </w:tcPr>
          <w:p w14:paraId="59DD03FD" w14:textId="77777777" w:rsidR="009A7118" w:rsidRDefault="009A7118" w:rsidP="003F3B43">
            <w:pPr>
              <w:pStyle w:val="FFABody"/>
            </w:pPr>
            <w:r>
              <w:t>The video is clearly rehearsed and presented with no mistakes.</w:t>
            </w:r>
          </w:p>
          <w:p w14:paraId="0EEEF9EC" w14:textId="77777777" w:rsidR="009A7118" w:rsidRDefault="009A7118" w:rsidP="003F3B43">
            <w:pPr>
              <w:pStyle w:val="FFABody"/>
            </w:pPr>
          </w:p>
          <w:p w14:paraId="00F693A0" w14:textId="77777777" w:rsidR="009A7118" w:rsidRPr="00112801" w:rsidRDefault="009A7118" w:rsidP="003F3B43">
            <w:pPr>
              <w:pStyle w:val="FFABody"/>
            </w:pPr>
            <w:r>
              <w:t>Student spoke slowly and clearly.</w:t>
            </w:r>
          </w:p>
        </w:tc>
        <w:tc>
          <w:tcPr>
            <w:tcW w:w="2181" w:type="dxa"/>
            <w:shd w:val="clear" w:color="auto" w:fill="auto"/>
          </w:tcPr>
          <w:p w14:paraId="0E8A2025" w14:textId="77777777" w:rsidR="009A7118" w:rsidRDefault="009A7118" w:rsidP="003F3B43">
            <w:pPr>
              <w:pStyle w:val="FFABody"/>
            </w:pPr>
            <w:r>
              <w:t>One mistake is heard in the video.</w:t>
            </w:r>
          </w:p>
          <w:p w14:paraId="63FFD5B3" w14:textId="77777777" w:rsidR="009A7118" w:rsidRDefault="009A7118" w:rsidP="003F3B43">
            <w:pPr>
              <w:pStyle w:val="FFABody"/>
            </w:pPr>
          </w:p>
          <w:p w14:paraId="68B62A73" w14:textId="77777777" w:rsidR="009A7118" w:rsidRDefault="009A7118" w:rsidP="003F3B43">
            <w:pPr>
              <w:pStyle w:val="FFABody"/>
            </w:pPr>
          </w:p>
          <w:p w14:paraId="2F876E05" w14:textId="77777777" w:rsidR="009A7118" w:rsidRDefault="009A7118" w:rsidP="003F3B43">
            <w:pPr>
              <w:pStyle w:val="FFABody"/>
            </w:pPr>
          </w:p>
          <w:p w14:paraId="79949366" w14:textId="77777777" w:rsidR="009A7118" w:rsidRPr="00112801" w:rsidRDefault="009A7118" w:rsidP="003F3B43">
            <w:pPr>
              <w:pStyle w:val="FFABody"/>
            </w:pPr>
          </w:p>
        </w:tc>
        <w:tc>
          <w:tcPr>
            <w:tcW w:w="2180" w:type="dxa"/>
          </w:tcPr>
          <w:p w14:paraId="53E7AB3C" w14:textId="77777777" w:rsidR="009A7118" w:rsidRDefault="009A7118" w:rsidP="003F3B43">
            <w:pPr>
              <w:pStyle w:val="FFABody"/>
            </w:pPr>
            <w:r>
              <w:t>Two mistakes are heard in the video.</w:t>
            </w:r>
          </w:p>
          <w:p w14:paraId="79A10E4F" w14:textId="77777777" w:rsidR="009A7118" w:rsidRDefault="009A7118" w:rsidP="003F3B43">
            <w:pPr>
              <w:pStyle w:val="FFABody"/>
            </w:pPr>
          </w:p>
          <w:p w14:paraId="32AEF405" w14:textId="77777777" w:rsidR="009A7118" w:rsidRDefault="009A7118" w:rsidP="003F3B43">
            <w:pPr>
              <w:pStyle w:val="FFABody"/>
            </w:pPr>
          </w:p>
          <w:p w14:paraId="7CD43F73" w14:textId="77777777" w:rsidR="009A7118" w:rsidRPr="00112801" w:rsidRDefault="009A7118" w:rsidP="003F3B43">
            <w:pPr>
              <w:pStyle w:val="FFABody"/>
            </w:pPr>
          </w:p>
        </w:tc>
        <w:tc>
          <w:tcPr>
            <w:tcW w:w="2181" w:type="dxa"/>
          </w:tcPr>
          <w:p w14:paraId="75932499" w14:textId="77777777" w:rsidR="009A7118" w:rsidRDefault="009A7118" w:rsidP="003F3B43">
            <w:pPr>
              <w:pStyle w:val="FFABody"/>
            </w:pPr>
            <w:r>
              <w:t>Three or more mistakes are heard in the video.</w:t>
            </w:r>
          </w:p>
          <w:p w14:paraId="28EFEB4F" w14:textId="77777777" w:rsidR="009A7118" w:rsidRDefault="009A7118" w:rsidP="003F3B43">
            <w:pPr>
              <w:pStyle w:val="FFABody"/>
            </w:pPr>
          </w:p>
          <w:p w14:paraId="1722F491" w14:textId="77777777" w:rsidR="009A7118" w:rsidRDefault="009A7118" w:rsidP="003F3B43">
            <w:pPr>
              <w:pStyle w:val="FFABody"/>
            </w:pPr>
          </w:p>
          <w:p w14:paraId="330D215D" w14:textId="77777777" w:rsidR="009A7118" w:rsidRPr="00112801" w:rsidRDefault="009A7118" w:rsidP="003F3B43">
            <w:pPr>
              <w:pStyle w:val="FFABody"/>
            </w:pPr>
            <w:r>
              <w:t>Student spoke very fast and was unclear.</w:t>
            </w:r>
          </w:p>
        </w:tc>
      </w:tr>
      <w:tr w:rsidR="009A7118" w:rsidRPr="00112801" w14:paraId="4717A6C7" w14:textId="77777777" w:rsidTr="003F3B43">
        <w:trPr>
          <w:trHeight w:val="1872"/>
        </w:trPr>
        <w:tc>
          <w:tcPr>
            <w:tcW w:w="1875" w:type="dxa"/>
            <w:shd w:val="clear" w:color="auto" w:fill="auto"/>
            <w:vAlign w:val="center"/>
          </w:tcPr>
          <w:p w14:paraId="516D904C" w14:textId="77777777" w:rsidR="009A7118" w:rsidRPr="00112801" w:rsidRDefault="009A7118" w:rsidP="003F3B43">
            <w:pPr>
              <w:pStyle w:val="FFABody"/>
              <w:jc w:val="center"/>
            </w:pPr>
            <w:r>
              <w:t xml:space="preserve">Time </w:t>
            </w:r>
          </w:p>
        </w:tc>
        <w:tc>
          <w:tcPr>
            <w:tcW w:w="2180" w:type="dxa"/>
            <w:shd w:val="clear" w:color="auto" w:fill="auto"/>
          </w:tcPr>
          <w:p w14:paraId="7345A785" w14:textId="77777777" w:rsidR="009A7118" w:rsidRPr="00112801" w:rsidRDefault="009A7118" w:rsidP="003F3B43">
            <w:pPr>
              <w:pStyle w:val="FFABody"/>
            </w:pPr>
            <w:r>
              <w:t>Video was 90 to 120 seconds in length.</w:t>
            </w:r>
          </w:p>
        </w:tc>
        <w:tc>
          <w:tcPr>
            <w:tcW w:w="2181" w:type="dxa"/>
            <w:shd w:val="clear" w:color="auto" w:fill="A5A5A5" w:themeFill="accent3"/>
          </w:tcPr>
          <w:p w14:paraId="52389971" w14:textId="77777777" w:rsidR="009A7118" w:rsidRPr="00112801" w:rsidRDefault="009A7118" w:rsidP="003F3B43">
            <w:pPr>
              <w:pStyle w:val="FFABody"/>
            </w:pPr>
          </w:p>
        </w:tc>
        <w:tc>
          <w:tcPr>
            <w:tcW w:w="2180" w:type="dxa"/>
            <w:shd w:val="clear" w:color="auto" w:fill="A5A5A5" w:themeFill="accent3"/>
          </w:tcPr>
          <w:p w14:paraId="60637544" w14:textId="77777777" w:rsidR="009A7118" w:rsidRPr="00112801" w:rsidRDefault="009A7118" w:rsidP="003F3B43">
            <w:pPr>
              <w:pStyle w:val="FFABody"/>
            </w:pPr>
          </w:p>
        </w:tc>
        <w:tc>
          <w:tcPr>
            <w:tcW w:w="2181" w:type="dxa"/>
          </w:tcPr>
          <w:p w14:paraId="62969D26" w14:textId="77777777" w:rsidR="009A7118" w:rsidRPr="00112801" w:rsidRDefault="009A7118" w:rsidP="003F3B43">
            <w:pPr>
              <w:pStyle w:val="FFABody"/>
            </w:pPr>
            <w:r>
              <w:t>Student was either under or over the allotted time frame.</w:t>
            </w:r>
          </w:p>
        </w:tc>
      </w:tr>
      <w:tr w:rsidR="009A7118" w:rsidRPr="00112801" w14:paraId="46CFFBD5" w14:textId="77777777" w:rsidTr="003F3B43">
        <w:trPr>
          <w:trHeight w:val="1872"/>
        </w:trPr>
        <w:tc>
          <w:tcPr>
            <w:tcW w:w="1875" w:type="dxa"/>
            <w:shd w:val="clear" w:color="auto" w:fill="auto"/>
            <w:vAlign w:val="center"/>
          </w:tcPr>
          <w:p w14:paraId="7165F050" w14:textId="77777777" w:rsidR="009A7118" w:rsidRDefault="009A7118" w:rsidP="003F3B43">
            <w:pPr>
              <w:pStyle w:val="FFABody"/>
              <w:jc w:val="center"/>
            </w:pPr>
            <w:r>
              <w:t>Total</w:t>
            </w:r>
          </w:p>
        </w:tc>
        <w:tc>
          <w:tcPr>
            <w:tcW w:w="2180" w:type="dxa"/>
            <w:shd w:val="clear" w:color="auto" w:fill="A5A5A5" w:themeFill="accent3"/>
          </w:tcPr>
          <w:p w14:paraId="6EC12CF6" w14:textId="77777777" w:rsidR="009A7118" w:rsidRDefault="009A7118" w:rsidP="003F3B43">
            <w:pPr>
              <w:pStyle w:val="FFABody"/>
            </w:pPr>
          </w:p>
        </w:tc>
        <w:tc>
          <w:tcPr>
            <w:tcW w:w="2181" w:type="dxa"/>
            <w:shd w:val="clear" w:color="auto" w:fill="A5A5A5" w:themeFill="accent3"/>
          </w:tcPr>
          <w:p w14:paraId="03E6DBF9" w14:textId="77777777" w:rsidR="009A7118" w:rsidRPr="00112801" w:rsidRDefault="009A7118" w:rsidP="003F3B43">
            <w:pPr>
              <w:pStyle w:val="FFABody"/>
            </w:pPr>
          </w:p>
        </w:tc>
        <w:tc>
          <w:tcPr>
            <w:tcW w:w="2180" w:type="dxa"/>
            <w:shd w:val="clear" w:color="auto" w:fill="A5A5A5" w:themeFill="accent3"/>
          </w:tcPr>
          <w:p w14:paraId="4A9183A6" w14:textId="77777777" w:rsidR="009A7118" w:rsidRPr="00112801" w:rsidRDefault="009A7118" w:rsidP="003F3B43">
            <w:pPr>
              <w:pStyle w:val="FFABody"/>
            </w:pPr>
          </w:p>
        </w:tc>
        <w:tc>
          <w:tcPr>
            <w:tcW w:w="2181" w:type="dxa"/>
          </w:tcPr>
          <w:p w14:paraId="4B7446E1" w14:textId="77777777" w:rsidR="009A7118" w:rsidRDefault="009A7118" w:rsidP="003F3B43">
            <w:pPr>
              <w:pStyle w:val="FFABody"/>
            </w:pPr>
          </w:p>
        </w:tc>
      </w:tr>
    </w:tbl>
    <w:p w14:paraId="33FCE8E8" w14:textId="77777777" w:rsidR="009A7118" w:rsidRDefault="009A7118" w:rsidP="001A2446">
      <w:pPr>
        <w:pStyle w:val="main"/>
      </w:pPr>
    </w:p>
    <w:p w14:paraId="087FCD8C" w14:textId="77777777" w:rsidR="009A7118" w:rsidRDefault="009A7118" w:rsidP="001A2446">
      <w:pPr>
        <w:pStyle w:val="main"/>
      </w:pPr>
    </w:p>
    <w:p w14:paraId="29FD2F5B" w14:textId="77777777" w:rsidR="009A7118" w:rsidRDefault="009A7118" w:rsidP="001A2446">
      <w:pPr>
        <w:pStyle w:val="main"/>
      </w:pPr>
    </w:p>
    <w:p w14:paraId="710E7213" w14:textId="77777777" w:rsidR="009A7118" w:rsidRDefault="009A7118" w:rsidP="001A2446">
      <w:pPr>
        <w:pStyle w:val="main"/>
      </w:pPr>
    </w:p>
    <w:p w14:paraId="523B2FB3" w14:textId="77777777" w:rsidR="009A7118" w:rsidRDefault="009A7118" w:rsidP="001A2446">
      <w:pPr>
        <w:pStyle w:val="main"/>
      </w:pPr>
    </w:p>
    <w:p w14:paraId="43A1B5FA" w14:textId="77777777" w:rsidR="009A7118" w:rsidRDefault="009A7118" w:rsidP="001A2446">
      <w:pPr>
        <w:pStyle w:val="main"/>
      </w:pPr>
    </w:p>
    <w:p w14:paraId="2DCF0A65" w14:textId="77777777" w:rsidR="009A7118" w:rsidRDefault="009A7118" w:rsidP="001A2446">
      <w:pPr>
        <w:pStyle w:val="main"/>
      </w:pPr>
    </w:p>
    <w:p w14:paraId="7ACE7E9C" w14:textId="77777777" w:rsidR="009A7118" w:rsidRDefault="009A7118" w:rsidP="001A2446">
      <w:pPr>
        <w:pStyle w:val="main"/>
      </w:pPr>
    </w:p>
    <w:p w14:paraId="5EDC102B" w14:textId="77777777" w:rsidR="009A7118" w:rsidRDefault="009A7118" w:rsidP="001A2446">
      <w:pPr>
        <w:pStyle w:val="main"/>
      </w:pPr>
    </w:p>
    <w:p w14:paraId="3B65383C" w14:textId="77777777" w:rsidR="009A7118" w:rsidRDefault="009A7118" w:rsidP="001A2446">
      <w:pPr>
        <w:pStyle w:val="main"/>
      </w:pPr>
    </w:p>
    <w:p w14:paraId="352B1DE1" w14:textId="77777777" w:rsidR="009A7118" w:rsidRDefault="009A7118" w:rsidP="001A2446">
      <w:pPr>
        <w:pStyle w:val="main"/>
      </w:pPr>
    </w:p>
    <w:p w14:paraId="52261089" w14:textId="77777777" w:rsidR="009A7118" w:rsidRDefault="009A7118" w:rsidP="001A2446">
      <w:pPr>
        <w:pStyle w:val="main"/>
      </w:pPr>
    </w:p>
    <w:p w14:paraId="195542C5" w14:textId="77777777" w:rsidR="009A7118" w:rsidRDefault="009A7118" w:rsidP="001A2446">
      <w:pPr>
        <w:pStyle w:val="main"/>
      </w:pPr>
    </w:p>
    <w:p w14:paraId="76EF41BA" w14:textId="77777777" w:rsidR="009A7118" w:rsidRDefault="009A7118" w:rsidP="001A2446">
      <w:pPr>
        <w:pStyle w:val="main"/>
      </w:pPr>
    </w:p>
    <w:p w14:paraId="53B96552" w14:textId="77777777" w:rsidR="009A7118" w:rsidRDefault="009A7118" w:rsidP="001A2446">
      <w:pPr>
        <w:pStyle w:val="FFAChartType-Bold"/>
        <w:ind w:left="0"/>
        <w:rPr>
          <w:sz w:val="24"/>
          <w:szCs w:val="24"/>
        </w:rPr>
      </w:pPr>
    </w:p>
    <w:p w14:paraId="0A70D23C" w14:textId="77777777" w:rsidR="009A7118" w:rsidRPr="007A2A4B" w:rsidRDefault="009A7118" w:rsidP="001A2446">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3</w:t>
      </w:r>
    </w:p>
    <w:p w14:paraId="253DFA4D" w14:textId="77777777" w:rsidR="009A7118" w:rsidRPr="00B94295" w:rsidRDefault="009A7118" w:rsidP="001A2446">
      <w:pPr>
        <w:pStyle w:val="LPSectionTitles"/>
      </w:pPr>
      <w:r w:rsidRPr="00C7062F">
        <w:rPr>
          <w:sz w:val="20"/>
          <w:szCs w:val="18"/>
        </w:rPr>
        <w:t xml:space="preserve">Directions: </w:t>
      </w:r>
      <w:r w:rsidRPr="00C7062F">
        <w:rPr>
          <w:rStyle w:val="FFABodyChar"/>
          <w:color w:val="auto"/>
        </w:rPr>
        <w:t>Cut out your paper watch and tape it on your wrist. Visit your classmates and scan the QR code on their watches to fill out the table below. When done, answer the discussion questions.</w:t>
      </w:r>
      <w:r>
        <w:rPr>
          <w:rStyle w:val="FFABodyChar"/>
          <w:color w:val="auto"/>
        </w:rPr>
        <w:t xml:space="preserve">  </w:t>
      </w:r>
    </w:p>
    <w:p w14:paraId="55B81FC8" w14:textId="77777777" w:rsidR="009A7118" w:rsidRDefault="009A7118" w:rsidP="001A2446">
      <w:pPr>
        <w:pStyle w:val="FFABody"/>
      </w:pPr>
    </w:p>
    <w:tbl>
      <w:tblPr>
        <w:tblStyle w:val="TableGrid"/>
        <w:tblW w:w="0" w:type="auto"/>
        <w:tblLook w:val="04A0" w:firstRow="1" w:lastRow="0" w:firstColumn="1" w:lastColumn="0" w:noHBand="0" w:noVBand="1"/>
      </w:tblPr>
      <w:tblGrid>
        <w:gridCol w:w="2747"/>
        <w:gridCol w:w="2833"/>
        <w:gridCol w:w="2741"/>
        <w:gridCol w:w="2469"/>
      </w:tblGrid>
      <w:tr w:rsidR="009A7118" w14:paraId="3E59B013" w14:textId="77777777" w:rsidTr="003F3B43">
        <w:tc>
          <w:tcPr>
            <w:tcW w:w="2747" w:type="dxa"/>
          </w:tcPr>
          <w:p w14:paraId="13A82442" w14:textId="77777777" w:rsidR="009A7118" w:rsidRPr="00CA5AF3" w:rsidRDefault="009A7118" w:rsidP="003F3B43">
            <w:pPr>
              <w:pStyle w:val="FFABody"/>
              <w:jc w:val="center"/>
              <w:rPr>
                <w:b/>
                <w:bCs/>
              </w:rPr>
            </w:pPr>
            <w:r>
              <w:rPr>
                <w:b/>
                <w:bCs/>
              </w:rPr>
              <w:t>HACCP Principle</w:t>
            </w:r>
          </w:p>
        </w:tc>
        <w:tc>
          <w:tcPr>
            <w:tcW w:w="2833" w:type="dxa"/>
          </w:tcPr>
          <w:p w14:paraId="3483C155" w14:textId="77777777" w:rsidR="009A7118" w:rsidRPr="00CA5AF3" w:rsidRDefault="009A7118" w:rsidP="003F3B43">
            <w:pPr>
              <w:pStyle w:val="FFABody"/>
              <w:jc w:val="center"/>
              <w:rPr>
                <w:b/>
                <w:bCs/>
              </w:rPr>
            </w:pPr>
            <w:r w:rsidRPr="00CA5AF3">
              <w:rPr>
                <w:b/>
                <w:bCs/>
              </w:rPr>
              <w:t xml:space="preserve">Description </w:t>
            </w:r>
            <w:r>
              <w:rPr>
                <w:b/>
                <w:bCs/>
              </w:rPr>
              <w:t>In</w:t>
            </w:r>
            <w:r w:rsidRPr="00CA5AF3">
              <w:rPr>
                <w:b/>
                <w:bCs/>
              </w:rPr>
              <w:t xml:space="preserve"> Your Own Words</w:t>
            </w:r>
          </w:p>
        </w:tc>
        <w:tc>
          <w:tcPr>
            <w:tcW w:w="2741" w:type="dxa"/>
          </w:tcPr>
          <w:p w14:paraId="3D9CAD0D" w14:textId="77777777" w:rsidR="009A7118" w:rsidRPr="00CA5AF3" w:rsidRDefault="009A7118" w:rsidP="003F3B43">
            <w:pPr>
              <w:pStyle w:val="FFABody"/>
              <w:jc w:val="center"/>
              <w:rPr>
                <w:b/>
                <w:bCs/>
              </w:rPr>
            </w:pPr>
            <w:r w:rsidRPr="00CA5AF3">
              <w:rPr>
                <w:b/>
                <w:bCs/>
              </w:rPr>
              <w:t>Example</w:t>
            </w:r>
          </w:p>
        </w:tc>
        <w:tc>
          <w:tcPr>
            <w:tcW w:w="2469" w:type="dxa"/>
          </w:tcPr>
          <w:p w14:paraId="3EA79707" w14:textId="0D83DB2B" w:rsidR="009A7118" w:rsidRPr="00CA5AF3" w:rsidRDefault="009A7118" w:rsidP="003F3B43">
            <w:pPr>
              <w:pStyle w:val="FFABody"/>
              <w:jc w:val="center"/>
              <w:rPr>
                <w:b/>
                <w:bCs/>
              </w:rPr>
            </w:pPr>
            <w:r>
              <w:rPr>
                <w:b/>
                <w:bCs/>
              </w:rPr>
              <w:t xml:space="preserve">Hazzard Example (biological, Chemical, Physical) </w:t>
            </w:r>
          </w:p>
        </w:tc>
      </w:tr>
      <w:tr w:rsidR="009A7118" w14:paraId="7CEC777F" w14:textId="77777777" w:rsidTr="003F3B43">
        <w:tc>
          <w:tcPr>
            <w:tcW w:w="2747" w:type="dxa"/>
          </w:tcPr>
          <w:p w14:paraId="11C49C27" w14:textId="77777777" w:rsidR="009A7118" w:rsidRDefault="009A7118" w:rsidP="003F3B43">
            <w:pPr>
              <w:pStyle w:val="FFABody"/>
            </w:pPr>
          </w:p>
          <w:p w14:paraId="3EA73014" w14:textId="77777777" w:rsidR="009A7118" w:rsidRDefault="009A7118" w:rsidP="003F3B43">
            <w:pPr>
              <w:pStyle w:val="FFABody"/>
            </w:pPr>
          </w:p>
          <w:p w14:paraId="2EEC33AD" w14:textId="77777777" w:rsidR="009A7118" w:rsidRDefault="009A7118" w:rsidP="003F3B43">
            <w:pPr>
              <w:pStyle w:val="FFABody"/>
            </w:pPr>
          </w:p>
          <w:p w14:paraId="36874778" w14:textId="77777777" w:rsidR="009A7118" w:rsidRDefault="009A7118" w:rsidP="003F3B43">
            <w:pPr>
              <w:pStyle w:val="FFABody"/>
            </w:pPr>
          </w:p>
        </w:tc>
        <w:tc>
          <w:tcPr>
            <w:tcW w:w="2833" w:type="dxa"/>
          </w:tcPr>
          <w:p w14:paraId="7ECD9557" w14:textId="77777777" w:rsidR="009A7118" w:rsidRDefault="009A7118" w:rsidP="003F3B43">
            <w:pPr>
              <w:pStyle w:val="FFABody"/>
            </w:pPr>
          </w:p>
        </w:tc>
        <w:tc>
          <w:tcPr>
            <w:tcW w:w="2741" w:type="dxa"/>
          </w:tcPr>
          <w:p w14:paraId="2FE72723" w14:textId="77777777" w:rsidR="009A7118" w:rsidRDefault="009A7118" w:rsidP="003F3B43">
            <w:pPr>
              <w:pStyle w:val="FFABody"/>
            </w:pPr>
          </w:p>
        </w:tc>
        <w:tc>
          <w:tcPr>
            <w:tcW w:w="2469" w:type="dxa"/>
          </w:tcPr>
          <w:p w14:paraId="51D53F5B" w14:textId="77777777" w:rsidR="009A7118" w:rsidRDefault="009A7118" w:rsidP="003F3B43">
            <w:pPr>
              <w:pStyle w:val="FFABody"/>
              <w:rPr>
                <w:rStyle w:val="CommentReference"/>
                <w:rFonts w:asciiTheme="minorHAnsi" w:hAnsiTheme="minorHAnsi"/>
              </w:rPr>
            </w:pPr>
          </w:p>
        </w:tc>
      </w:tr>
      <w:tr w:rsidR="009A7118" w14:paraId="15F6A68C" w14:textId="77777777" w:rsidTr="003F3B43">
        <w:tc>
          <w:tcPr>
            <w:tcW w:w="2747" w:type="dxa"/>
          </w:tcPr>
          <w:p w14:paraId="16B1437E" w14:textId="77777777" w:rsidR="009A7118" w:rsidRDefault="009A7118" w:rsidP="003F3B43">
            <w:pPr>
              <w:pStyle w:val="FFABody"/>
            </w:pPr>
          </w:p>
          <w:p w14:paraId="2976F218" w14:textId="77777777" w:rsidR="009A7118" w:rsidRDefault="009A7118" w:rsidP="003F3B43">
            <w:pPr>
              <w:pStyle w:val="FFABody"/>
            </w:pPr>
          </w:p>
          <w:p w14:paraId="53325AD5" w14:textId="77777777" w:rsidR="009A7118" w:rsidRDefault="009A7118" w:rsidP="003F3B43">
            <w:pPr>
              <w:pStyle w:val="FFABody"/>
            </w:pPr>
          </w:p>
          <w:p w14:paraId="4DD38E98" w14:textId="77777777" w:rsidR="009A7118" w:rsidRDefault="009A7118" w:rsidP="003F3B43">
            <w:pPr>
              <w:pStyle w:val="FFABody"/>
            </w:pPr>
          </w:p>
        </w:tc>
        <w:tc>
          <w:tcPr>
            <w:tcW w:w="2833" w:type="dxa"/>
          </w:tcPr>
          <w:p w14:paraId="481248AA" w14:textId="77777777" w:rsidR="009A7118" w:rsidRDefault="009A7118" w:rsidP="003F3B43">
            <w:pPr>
              <w:pStyle w:val="FFABody"/>
            </w:pPr>
          </w:p>
        </w:tc>
        <w:tc>
          <w:tcPr>
            <w:tcW w:w="2741" w:type="dxa"/>
          </w:tcPr>
          <w:p w14:paraId="007A8DBC" w14:textId="77777777" w:rsidR="009A7118" w:rsidRDefault="009A7118" w:rsidP="003F3B43">
            <w:pPr>
              <w:pStyle w:val="FFABody"/>
            </w:pPr>
          </w:p>
        </w:tc>
        <w:tc>
          <w:tcPr>
            <w:tcW w:w="2469" w:type="dxa"/>
          </w:tcPr>
          <w:p w14:paraId="789C0EF4" w14:textId="77777777" w:rsidR="009A7118" w:rsidRDefault="009A7118" w:rsidP="003F3B43">
            <w:pPr>
              <w:pStyle w:val="FFABody"/>
            </w:pPr>
          </w:p>
        </w:tc>
      </w:tr>
      <w:tr w:rsidR="009A7118" w14:paraId="15120E3C" w14:textId="77777777" w:rsidTr="003F3B43">
        <w:tc>
          <w:tcPr>
            <w:tcW w:w="2747" w:type="dxa"/>
          </w:tcPr>
          <w:p w14:paraId="32600A46" w14:textId="77777777" w:rsidR="009A7118" w:rsidRDefault="009A7118" w:rsidP="003F3B43">
            <w:pPr>
              <w:pStyle w:val="FFABody"/>
            </w:pPr>
          </w:p>
          <w:p w14:paraId="2976E8DC" w14:textId="77777777" w:rsidR="009A7118" w:rsidRDefault="009A7118" w:rsidP="003F3B43">
            <w:pPr>
              <w:pStyle w:val="FFABody"/>
            </w:pPr>
          </w:p>
          <w:p w14:paraId="51D01A0F" w14:textId="77777777" w:rsidR="009A7118" w:rsidRDefault="009A7118" w:rsidP="003F3B43">
            <w:pPr>
              <w:pStyle w:val="FFABody"/>
            </w:pPr>
          </w:p>
          <w:p w14:paraId="37849EFF" w14:textId="77777777" w:rsidR="009A7118" w:rsidRDefault="009A7118" w:rsidP="003F3B43">
            <w:pPr>
              <w:pStyle w:val="FFABody"/>
            </w:pPr>
          </w:p>
        </w:tc>
        <w:tc>
          <w:tcPr>
            <w:tcW w:w="2833" w:type="dxa"/>
          </w:tcPr>
          <w:p w14:paraId="75D4658A" w14:textId="77777777" w:rsidR="009A7118" w:rsidRDefault="009A7118" w:rsidP="003F3B43">
            <w:pPr>
              <w:pStyle w:val="FFABody"/>
            </w:pPr>
          </w:p>
        </w:tc>
        <w:tc>
          <w:tcPr>
            <w:tcW w:w="2741" w:type="dxa"/>
          </w:tcPr>
          <w:p w14:paraId="70485538" w14:textId="77777777" w:rsidR="009A7118" w:rsidRDefault="009A7118" w:rsidP="003F3B43">
            <w:pPr>
              <w:pStyle w:val="FFABody"/>
            </w:pPr>
          </w:p>
        </w:tc>
        <w:tc>
          <w:tcPr>
            <w:tcW w:w="2469" w:type="dxa"/>
          </w:tcPr>
          <w:p w14:paraId="21FA2960" w14:textId="77777777" w:rsidR="009A7118" w:rsidRDefault="009A7118" w:rsidP="003F3B43">
            <w:pPr>
              <w:pStyle w:val="FFABody"/>
            </w:pPr>
          </w:p>
        </w:tc>
      </w:tr>
      <w:tr w:rsidR="009A7118" w14:paraId="707D678E" w14:textId="77777777" w:rsidTr="003F3B43">
        <w:tc>
          <w:tcPr>
            <w:tcW w:w="2747" w:type="dxa"/>
          </w:tcPr>
          <w:p w14:paraId="70B8DCC6" w14:textId="77777777" w:rsidR="009A7118" w:rsidRDefault="009A7118" w:rsidP="003F3B43">
            <w:pPr>
              <w:pStyle w:val="FFABody"/>
            </w:pPr>
          </w:p>
          <w:p w14:paraId="7EFA94FB" w14:textId="77777777" w:rsidR="009A7118" w:rsidRDefault="009A7118" w:rsidP="003F3B43">
            <w:pPr>
              <w:pStyle w:val="FFABody"/>
            </w:pPr>
          </w:p>
          <w:p w14:paraId="6E326787" w14:textId="77777777" w:rsidR="009A7118" w:rsidRDefault="009A7118" w:rsidP="003F3B43">
            <w:pPr>
              <w:pStyle w:val="FFABody"/>
            </w:pPr>
          </w:p>
          <w:p w14:paraId="1EBA9A1C" w14:textId="77777777" w:rsidR="009A7118" w:rsidRDefault="009A7118" w:rsidP="003F3B43">
            <w:pPr>
              <w:pStyle w:val="FFABody"/>
            </w:pPr>
          </w:p>
        </w:tc>
        <w:tc>
          <w:tcPr>
            <w:tcW w:w="2833" w:type="dxa"/>
          </w:tcPr>
          <w:p w14:paraId="77B6E595" w14:textId="77777777" w:rsidR="009A7118" w:rsidRDefault="009A7118" w:rsidP="003F3B43">
            <w:pPr>
              <w:pStyle w:val="FFABody"/>
            </w:pPr>
          </w:p>
        </w:tc>
        <w:tc>
          <w:tcPr>
            <w:tcW w:w="2741" w:type="dxa"/>
          </w:tcPr>
          <w:p w14:paraId="3E9274EC" w14:textId="77777777" w:rsidR="009A7118" w:rsidRDefault="009A7118" w:rsidP="003F3B43">
            <w:pPr>
              <w:pStyle w:val="FFABody"/>
            </w:pPr>
          </w:p>
        </w:tc>
        <w:tc>
          <w:tcPr>
            <w:tcW w:w="2469" w:type="dxa"/>
          </w:tcPr>
          <w:p w14:paraId="139C5BE0" w14:textId="77777777" w:rsidR="009A7118" w:rsidRDefault="009A7118" w:rsidP="003F3B43">
            <w:pPr>
              <w:pStyle w:val="FFABody"/>
            </w:pPr>
          </w:p>
        </w:tc>
      </w:tr>
      <w:tr w:rsidR="009A7118" w14:paraId="5778194A" w14:textId="77777777" w:rsidTr="003F3B43">
        <w:tc>
          <w:tcPr>
            <w:tcW w:w="2747" w:type="dxa"/>
          </w:tcPr>
          <w:p w14:paraId="15FAA1DB" w14:textId="77777777" w:rsidR="009A7118" w:rsidRDefault="009A7118" w:rsidP="003F3B43">
            <w:pPr>
              <w:pStyle w:val="FFABody"/>
            </w:pPr>
          </w:p>
          <w:p w14:paraId="4B201E5B" w14:textId="77777777" w:rsidR="009A7118" w:rsidRDefault="009A7118" w:rsidP="003F3B43">
            <w:pPr>
              <w:pStyle w:val="FFABody"/>
            </w:pPr>
          </w:p>
          <w:p w14:paraId="2A39740F" w14:textId="77777777" w:rsidR="009A7118" w:rsidRDefault="009A7118" w:rsidP="003F3B43">
            <w:pPr>
              <w:pStyle w:val="FFABody"/>
            </w:pPr>
          </w:p>
          <w:p w14:paraId="7926259C" w14:textId="77777777" w:rsidR="009A7118" w:rsidRDefault="009A7118" w:rsidP="003F3B43">
            <w:pPr>
              <w:pStyle w:val="FFABody"/>
            </w:pPr>
          </w:p>
        </w:tc>
        <w:tc>
          <w:tcPr>
            <w:tcW w:w="2833" w:type="dxa"/>
          </w:tcPr>
          <w:p w14:paraId="477DBA6C" w14:textId="77777777" w:rsidR="009A7118" w:rsidRDefault="009A7118" w:rsidP="003F3B43">
            <w:pPr>
              <w:pStyle w:val="FFABody"/>
            </w:pPr>
          </w:p>
        </w:tc>
        <w:tc>
          <w:tcPr>
            <w:tcW w:w="2741" w:type="dxa"/>
          </w:tcPr>
          <w:p w14:paraId="3D6598AD" w14:textId="77777777" w:rsidR="009A7118" w:rsidRDefault="009A7118" w:rsidP="003F3B43">
            <w:pPr>
              <w:pStyle w:val="FFABody"/>
            </w:pPr>
          </w:p>
        </w:tc>
        <w:tc>
          <w:tcPr>
            <w:tcW w:w="2469" w:type="dxa"/>
          </w:tcPr>
          <w:p w14:paraId="7D9EFDB6" w14:textId="77777777" w:rsidR="009A7118" w:rsidRDefault="009A7118" w:rsidP="003F3B43">
            <w:pPr>
              <w:pStyle w:val="FFABody"/>
            </w:pPr>
          </w:p>
        </w:tc>
      </w:tr>
      <w:tr w:rsidR="009A7118" w14:paraId="065D7A54" w14:textId="77777777" w:rsidTr="003F3B43">
        <w:tc>
          <w:tcPr>
            <w:tcW w:w="2747" w:type="dxa"/>
          </w:tcPr>
          <w:p w14:paraId="356F148F" w14:textId="77777777" w:rsidR="009A7118" w:rsidRDefault="009A7118" w:rsidP="003F3B43">
            <w:pPr>
              <w:pStyle w:val="FFABody"/>
            </w:pPr>
          </w:p>
          <w:p w14:paraId="01748247" w14:textId="77777777" w:rsidR="009A7118" w:rsidRDefault="009A7118" w:rsidP="003F3B43">
            <w:pPr>
              <w:pStyle w:val="FFABody"/>
            </w:pPr>
          </w:p>
          <w:p w14:paraId="6DB6867A" w14:textId="77777777" w:rsidR="009A7118" w:rsidRDefault="009A7118" w:rsidP="003F3B43">
            <w:pPr>
              <w:pStyle w:val="FFABody"/>
            </w:pPr>
          </w:p>
          <w:p w14:paraId="0E51E85E" w14:textId="77777777" w:rsidR="009A7118" w:rsidRDefault="009A7118" w:rsidP="003F3B43">
            <w:pPr>
              <w:pStyle w:val="FFABody"/>
            </w:pPr>
          </w:p>
        </w:tc>
        <w:tc>
          <w:tcPr>
            <w:tcW w:w="2833" w:type="dxa"/>
          </w:tcPr>
          <w:p w14:paraId="774C0854" w14:textId="77777777" w:rsidR="009A7118" w:rsidRDefault="009A7118" w:rsidP="003F3B43">
            <w:pPr>
              <w:pStyle w:val="FFABody"/>
            </w:pPr>
          </w:p>
        </w:tc>
        <w:tc>
          <w:tcPr>
            <w:tcW w:w="2741" w:type="dxa"/>
          </w:tcPr>
          <w:p w14:paraId="3AE888D5" w14:textId="77777777" w:rsidR="009A7118" w:rsidRDefault="009A7118" w:rsidP="003F3B43">
            <w:pPr>
              <w:pStyle w:val="FFABody"/>
            </w:pPr>
          </w:p>
        </w:tc>
        <w:tc>
          <w:tcPr>
            <w:tcW w:w="2469" w:type="dxa"/>
          </w:tcPr>
          <w:p w14:paraId="05D63936" w14:textId="77777777" w:rsidR="009A7118" w:rsidRDefault="009A7118" w:rsidP="003F3B43">
            <w:pPr>
              <w:pStyle w:val="FFABody"/>
            </w:pPr>
          </w:p>
        </w:tc>
      </w:tr>
      <w:tr w:rsidR="009A7118" w14:paraId="6F537515" w14:textId="77777777" w:rsidTr="003F3B43">
        <w:tc>
          <w:tcPr>
            <w:tcW w:w="2747" w:type="dxa"/>
          </w:tcPr>
          <w:p w14:paraId="4B2A9459" w14:textId="77777777" w:rsidR="009A7118" w:rsidRDefault="009A7118" w:rsidP="003F3B43">
            <w:pPr>
              <w:pStyle w:val="FFABody"/>
            </w:pPr>
          </w:p>
          <w:p w14:paraId="3B89FE23" w14:textId="77777777" w:rsidR="009A7118" w:rsidRDefault="009A7118" w:rsidP="003F3B43">
            <w:pPr>
              <w:pStyle w:val="FFABody"/>
            </w:pPr>
          </w:p>
          <w:p w14:paraId="37E75C75" w14:textId="77777777" w:rsidR="009A7118" w:rsidRDefault="009A7118" w:rsidP="003F3B43">
            <w:pPr>
              <w:pStyle w:val="FFABody"/>
            </w:pPr>
          </w:p>
          <w:p w14:paraId="41D2C2E1" w14:textId="77777777" w:rsidR="009A7118" w:rsidRDefault="009A7118" w:rsidP="003F3B43">
            <w:pPr>
              <w:pStyle w:val="FFABody"/>
            </w:pPr>
          </w:p>
        </w:tc>
        <w:tc>
          <w:tcPr>
            <w:tcW w:w="2833" w:type="dxa"/>
          </w:tcPr>
          <w:p w14:paraId="4D8B0B6D" w14:textId="77777777" w:rsidR="009A7118" w:rsidRDefault="009A7118" w:rsidP="003F3B43">
            <w:pPr>
              <w:pStyle w:val="FFABody"/>
            </w:pPr>
          </w:p>
        </w:tc>
        <w:tc>
          <w:tcPr>
            <w:tcW w:w="2741" w:type="dxa"/>
          </w:tcPr>
          <w:p w14:paraId="6A423EB2" w14:textId="77777777" w:rsidR="009A7118" w:rsidRDefault="009A7118" w:rsidP="003F3B43">
            <w:pPr>
              <w:pStyle w:val="FFABody"/>
            </w:pPr>
          </w:p>
        </w:tc>
        <w:tc>
          <w:tcPr>
            <w:tcW w:w="2469" w:type="dxa"/>
          </w:tcPr>
          <w:p w14:paraId="0A6C144D" w14:textId="77777777" w:rsidR="009A7118" w:rsidRDefault="009A7118" w:rsidP="003F3B43">
            <w:pPr>
              <w:pStyle w:val="FFABody"/>
            </w:pPr>
          </w:p>
        </w:tc>
      </w:tr>
    </w:tbl>
    <w:p w14:paraId="6FBF9FC9" w14:textId="77777777" w:rsidR="009A7118" w:rsidRDefault="009A7118" w:rsidP="001A2446">
      <w:pPr>
        <w:pStyle w:val="FFABody"/>
      </w:pPr>
    </w:p>
    <w:p w14:paraId="2561D749" w14:textId="77777777" w:rsidR="009A7118" w:rsidRDefault="009A7118" w:rsidP="001A2446">
      <w:pPr>
        <w:pStyle w:val="FFABody"/>
      </w:pPr>
    </w:p>
    <w:p w14:paraId="358CC956" w14:textId="77777777" w:rsidR="009A7118" w:rsidRDefault="009A7118" w:rsidP="001A2446">
      <w:pPr>
        <w:pStyle w:val="FFABody"/>
      </w:pPr>
      <w:r>
        <w:t xml:space="preserve">Discussion Questions: </w:t>
      </w:r>
    </w:p>
    <w:p w14:paraId="7514BC75" w14:textId="77777777" w:rsidR="009A7118" w:rsidRDefault="009A7118" w:rsidP="001A2446">
      <w:pPr>
        <w:pStyle w:val="FFABody"/>
      </w:pPr>
    </w:p>
    <w:p w14:paraId="378EDB00" w14:textId="25765533" w:rsidR="009A7118" w:rsidRDefault="009A7118" w:rsidP="001A2446">
      <w:pPr>
        <w:pStyle w:val="FFABody"/>
        <w:numPr>
          <w:ilvl w:val="0"/>
          <w:numId w:val="25"/>
        </w:numPr>
      </w:pPr>
      <w:r w:rsidRPr="00F55832">
        <w:t>After completing the activity, which principle of HACCP do you think is the most critical for ensuring food safety</w:t>
      </w:r>
      <w:r>
        <w:t>?</w:t>
      </w:r>
      <w:r w:rsidRPr="00F55832">
        <w:t xml:space="preserve"> </w:t>
      </w:r>
      <w:r>
        <w:t>W</w:t>
      </w:r>
      <w:r w:rsidRPr="00F55832">
        <w:t>hy?</w:t>
      </w:r>
    </w:p>
    <w:p w14:paraId="7E746AA2" w14:textId="77777777" w:rsidR="009A7118" w:rsidRDefault="009A7118" w:rsidP="001A2446">
      <w:pPr>
        <w:pStyle w:val="FFABody"/>
      </w:pPr>
    </w:p>
    <w:p w14:paraId="532BCEAC" w14:textId="77777777" w:rsidR="009A7118" w:rsidRDefault="009A7118" w:rsidP="001A2446">
      <w:pPr>
        <w:pStyle w:val="FFABody"/>
      </w:pPr>
    </w:p>
    <w:p w14:paraId="52A48635" w14:textId="77777777" w:rsidR="009A7118" w:rsidRDefault="009A7118" w:rsidP="001A2446">
      <w:pPr>
        <w:pStyle w:val="FFABody"/>
      </w:pPr>
    </w:p>
    <w:p w14:paraId="0CBD8469" w14:textId="77777777" w:rsidR="009A7118" w:rsidRDefault="009A7118" w:rsidP="001A2446">
      <w:pPr>
        <w:pStyle w:val="FFABody"/>
      </w:pPr>
    </w:p>
    <w:p w14:paraId="5D8D6BDC" w14:textId="77777777" w:rsidR="009A7118" w:rsidRDefault="009A7118" w:rsidP="001A2446">
      <w:pPr>
        <w:pStyle w:val="FFABody"/>
      </w:pPr>
    </w:p>
    <w:p w14:paraId="156FCE36" w14:textId="77777777" w:rsidR="009A7118" w:rsidRDefault="009A7118" w:rsidP="001A2446">
      <w:pPr>
        <w:pStyle w:val="FFABody"/>
      </w:pPr>
    </w:p>
    <w:p w14:paraId="7D46A7AF" w14:textId="77777777" w:rsidR="009A7118" w:rsidRDefault="009A7118" w:rsidP="001A2446">
      <w:pPr>
        <w:pStyle w:val="FFABody"/>
        <w:numPr>
          <w:ilvl w:val="0"/>
          <w:numId w:val="25"/>
        </w:numPr>
      </w:pPr>
      <w:r w:rsidRPr="00701002">
        <w:t xml:space="preserve">Imagine you are responsible for developing a HACCP plan </w:t>
      </w:r>
      <w:r>
        <w:t>for the Culver’s</w:t>
      </w:r>
      <w:r w:rsidRPr="00701002">
        <w:t xml:space="preserve"> processing facility. Which principle would you find most challenging to implement, and how would you address it?</w:t>
      </w:r>
    </w:p>
    <w:p w14:paraId="1A9BDC03" w14:textId="77777777" w:rsidR="009A7118" w:rsidRDefault="009A7118" w:rsidP="001A2446">
      <w:pPr>
        <w:pStyle w:val="FFABody"/>
      </w:pPr>
    </w:p>
    <w:p w14:paraId="6854273E" w14:textId="77777777" w:rsidR="009A7118" w:rsidRDefault="009A7118" w:rsidP="001A2446">
      <w:pPr>
        <w:pStyle w:val="FFABody"/>
      </w:pPr>
    </w:p>
    <w:p w14:paraId="7F7272A6" w14:textId="77777777" w:rsidR="009A7118" w:rsidRDefault="009A7118" w:rsidP="001A2446">
      <w:pPr>
        <w:pStyle w:val="FFABody"/>
      </w:pPr>
    </w:p>
    <w:p w14:paraId="64A5578B" w14:textId="77777777" w:rsidR="009A7118" w:rsidRDefault="009A7118" w:rsidP="001A2446">
      <w:pPr>
        <w:pStyle w:val="FFABody"/>
      </w:pPr>
    </w:p>
    <w:p w14:paraId="361C5879" w14:textId="77777777" w:rsidR="009A7118" w:rsidRDefault="009A7118" w:rsidP="001A2446">
      <w:pPr>
        <w:pStyle w:val="FFABody"/>
      </w:pPr>
    </w:p>
    <w:p w14:paraId="787ADFC9" w14:textId="77777777" w:rsidR="009A7118" w:rsidRDefault="009A7118" w:rsidP="001A2446">
      <w:pPr>
        <w:pStyle w:val="FFABody"/>
      </w:pPr>
    </w:p>
    <w:p w14:paraId="1CE82D50" w14:textId="77777777" w:rsidR="009A7118" w:rsidRDefault="009A7118" w:rsidP="001A2446">
      <w:pPr>
        <w:pStyle w:val="FFABody"/>
        <w:numPr>
          <w:ilvl w:val="0"/>
          <w:numId w:val="25"/>
        </w:numPr>
      </w:pPr>
      <w:r>
        <w:t>How can you apply what you learned about HACCP to the food you prepare and eat in your everyday life?</w:t>
      </w:r>
      <w:r>
        <w:tab/>
        <w:t xml:space="preserve"> </w:t>
      </w:r>
    </w:p>
    <w:p w14:paraId="121F2351" w14:textId="77777777" w:rsidR="009A7118" w:rsidRDefault="009A7118" w:rsidP="001A2446">
      <w:pPr>
        <w:pStyle w:val="main"/>
      </w:pPr>
    </w:p>
    <w:p w14:paraId="4F9A9851" w14:textId="77777777" w:rsidR="009A7118" w:rsidRDefault="009A7118" w:rsidP="001A2446">
      <w:pPr>
        <w:pStyle w:val="main"/>
      </w:pPr>
    </w:p>
    <w:p w14:paraId="78D2369C" w14:textId="77777777" w:rsidR="009A7118" w:rsidRDefault="009A7118" w:rsidP="001A2446">
      <w:pPr>
        <w:pStyle w:val="main"/>
      </w:pPr>
    </w:p>
    <w:p w14:paraId="3386010C" w14:textId="77777777" w:rsidR="009A7118" w:rsidRDefault="009A7118" w:rsidP="001A2446">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4</w:t>
      </w:r>
    </w:p>
    <w:p w14:paraId="36E3054C" w14:textId="77777777" w:rsidR="009A7118" w:rsidRDefault="009A7118" w:rsidP="001A2446">
      <w:pPr>
        <w:pStyle w:val="LPSectionTitles"/>
      </w:pPr>
      <w:r w:rsidRPr="00D420C8">
        <w:rPr>
          <w:sz w:val="20"/>
          <w:szCs w:val="18"/>
        </w:rPr>
        <w:t>Directions:</w:t>
      </w:r>
      <w:r>
        <w:rPr>
          <w:sz w:val="20"/>
          <w:szCs w:val="18"/>
        </w:rPr>
        <w:t xml:space="preserve"> </w:t>
      </w:r>
      <w:r w:rsidRPr="00C22676">
        <w:rPr>
          <w:rStyle w:val="FFABodyChar"/>
          <w:color w:val="auto"/>
        </w:rPr>
        <w:t xml:space="preserve">Using the </w:t>
      </w:r>
      <w:r>
        <w:rPr>
          <w:rStyle w:val="FFABodyChar"/>
          <w:color w:val="auto"/>
        </w:rPr>
        <w:t>custard you made prior to watching the virtual field trip</w:t>
      </w:r>
      <w:r w:rsidRPr="00C22676">
        <w:rPr>
          <w:rStyle w:val="FFABodyChar"/>
          <w:color w:val="auto"/>
        </w:rPr>
        <w:t xml:space="preserve">, list the product name and </w:t>
      </w:r>
      <w:r>
        <w:rPr>
          <w:rStyle w:val="FFABodyChar"/>
          <w:color w:val="auto"/>
        </w:rPr>
        <w:t>ingredients</w:t>
      </w:r>
      <w:r w:rsidRPr="00C22676">
        <w:rPr>
          <w:rStyle w:val="FFABodyChar"/>
          <w:color w:val="auto"/>
        </w:rPr>
        <w:t xml:space="preserve"> below.</w:t>
      </w:r>
    </w:p>
    <w:p w14:paraId="3E4F0994" w14:textId="77777777" w:rsidR="009A7118" w:rsidRPr="00D56BF8" w:rsidRDefault="009A7118" w:rsidP="001A2446">
      <w:pPr>
        <w:pStyle w:val="DocumentTitle"/>
        <w:rPr>
          <w:color w:val="E1251B"/>
        </w:rPr>
      </w:pPr>
      <w:r>
        <w:rPr>
          <w:noProof/>
        </w:rPr>
        <w:drawing>
          <wp:inline distT="0" distB="0" distL="0" distR="0" wp14:anchorId="7176784D" wp14:editId="68F215CF">
            <wp:extent cx="6455071" cy="7654852"/>
            <wp:effectExtent l="0" t="0" r="3175" b="3810"/>
            <wp:docPr id="1106739892" name="Picture 1106739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461519" cy="7662499"/>
                    </a:xfrm>
                    <a:prstGeom prst="rect">
                      <a:avLst/>
                    </a:prstGeom>
                    <a:noFill/>
                    <a:ln>
                      <a:noFill/>
                    </a:ln>
                  </pic:spPr>
                </pic:pic>
              </a:graphicData>
            </a:graphic>
          </wp:inline>
        </w:drawing>
      </w:r>
    </w:p>
    <w:p w14:paraId="792F4BDA" w14:textId="77777777" w:rsidR="009A7118" w:rsidRDefault="009A7118" w:rsidP="001A2446">
      <w:pPr>
        <w:rPr>
          <w:rFonts w:ascii="Anton" w:hAnsi="Anton"/>
          <w:color w:val="E1251B"/>
          <w:sz w:val="20"/>
          <w:szCs w:val="18"/>
        </w:rPr>
      </w:pPr>
      <w:r>
        <w:rPr>
          <w:sz w:val="20"/>
          <w:szCs w:val="18"/>
        </w:rPr>
        <w:br w:type="page"/>
      </w:r>
    </w:p>
    <w:p w14:paraId="267DE947" w14:textId="77777777" w:rsidR="009A7118" w:rsidRDefault="009A7118" w:rsidP="001A2446">
      <w:pPr>
        <w:pStyle w:val="LPSectionTitles"/>
        <w:rPr>
          <w:color w:val="auto"/>
          <w:sz w:val="20"/>
          <w:szCs w:val="20"/>
        </w:rPr>
      </w:pPr>
      <w:r w:rsidRPr="00D420C8">
        <w:rPr>
          <w:sz w:val="20"/>
          <w:szCs w:val="18"/>
        </w:rPr>
        <w:lastRenderedPageBreak/>
        <w:t>Directions:</w:t>
      </w:r>
      <w:r>
        <w:rPr>
          <w:sz w:val="20"/>
          <w:szCs w:val="18"/>
        </w:rPr>
        <w:t xml:space="preserve"> </w:t>
      </w:r>
      <w:r w:rsidRPr="00C22676">
        <w:rPr>
          <w:rStyle w:val="FFABodyChar"/>
          <w:color w:val="auto"/>
        </w:rPr>
        <w:t xml:space="preserve">Using the </w:t>
      </w:r>
      <w:r>
        <w:rPr>
          <w:rStyle w:val="FFABodyChar"/>
          <w:color w:val="auto"/>
        </w:rPr>
        <w:t>custard you created prior to the virtual field trip</w:t>
      </w:r>
      <w:r w:rsidRPr="00C22676">
        <w:rPr>
          <w:rStyle w:val="FFABodyChar"/>
          <w:color w:val="auto"/>
        </w:rPr>
        <w:t>, create a process flow diagram for your item. Assume you receive the m</w:t>
      </w:r>
      <w:r>
        <w:rPr>
          <w:rStyle w:val="FFABodyChar"/>
          <w:color w:val="auto"/>
        </w:rPr>
        <w:t>ilk</w:t>
      </w:r>
      <w:r w:rsidRPr="00C22676">
        <w:rPr>
          <w:rStyle w:val="FFABodyChar"/>
          <w:color w:val="auto"/>
        </w:rPr>
        <w:t xml:space="preserve"> in bulk shipment (raw)</w:t>
      </w:r>
      <w:r>
        <w:rPr>
          <w:rStyle w:val="FFABodyChar"/>
          <w:color w:val="auto"/>
        </w:rPr>
        <w:t xml:space="preserve">. An example is shown below to help you. </w:t>
      </w:r>
    </w:p>
    <w:p w14:paraId="476AFEAB" w14:textId="77777777" w:rsidR="009A7118" w:rsidRDefault="009A7118" w:rsidP="001A2446">
      <w:pPr>
        <w:pStyle w:val="FFABody"/>
      </w:pPr>
    </w:p>
    <w:p w14:paraId="6EB8B099" w14:textId="77777777" w:rsidR="009A7118" w:rsidRDefault="009A7118" w:rsidP="001A2446">
      <w:pPr>
        <w:pStyle w:val="FFABody"/>
      </w:pPr>
      <w:r>
        <w:t xml:space="preserve">Example flow diagram: </w:t>
      </w:r>
    </w:p>
    <w:p w14:paraId="3E5BCC8D" w14:textId="77777777" w:rsidR="009A7118" w:rsidRPr="000D05B0" w:rsidRDefault="009A7118" w:rsidP="001A2446">
      <w:pPr>
        <w:pStyle w:val="FFABody"/>
      </w:pPr>
      <w:r>
        <w:rPr>
          <w:noProof/>
        </w:rPr>
        <w:drawing>
          <wp:anchor distT="0" distB="0" distL="114300" distR="114300" simplePos="0" relativeHeight="251670528" behindDoc="0" locked="0" layoutInCell="1" allowOverlap="1" wp14:anchorId="2A3B9F83" wp14:editId="4C631AFD">
            <wp:simplePos x="0" y="0"/>
            <wp:positionH relativeFrom="page">
              <wp:posOffset>3019425</wp:posOffset>
            </wp:positionH>
            <wp:positionV relativeFrom="paragraph">
              <wp:posOffset>109220</wp:posOffset>
            </wp:positionV>
            <wp:extent cx="4609465" cy="5499735"/>
            <wp:effectExtent l="0" t="0" r="635" b="5715"/>
            <wp:wrapNone/>
            <wp:docPr id="2002710348" name="Picture 200271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09465" cy="5499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C31782" w14:textId="77777777" w:rsidR="009A7118" w:rsidRDefault="009A7118" w:rsidP="001A2446">
      <w:pPr>
        <w:pStyle w:val="DocumentTitle"/>
        <w:rPr>
          <w:color w:val="E1251B"/>
        </w:rPr>
      </w:pPr>
      <w:r>
        <w:rPr>
          <w:noProof/>
        </w:rPr>
        <w:drawing>
          <wp:anchor distT="0" distB="0" distL="114300" distR="114300" simplePos="0" relativeHeight="251671552" behindDoc="0" locked="0" layoutInCell="1" allowOverlap="1" wp14:anchorId="110F30CF" wp14:editId="0ED020F6">
            <wp:simplePos x="0" y="0"/>
            <wp:positionH relativeFrom="margin">
              <wp:posOffset>-295275</wp:posOffset>
            </wp:positionH>
            <wp:positionV relativeFrom="paragraph">
              <wp:posOffset>128270</wp:posOffset>
            </wp:positionV>
            <wp:extent cx="2846705" cy="3840480"/>
            <wp:effectExtent l="0" t="0" r="0" b="7620"/>
            <wp:wrapNone/>
            <wp:docPr id="966712000"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12000" name="Picture 1" descr="A screen shot of a ch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46705" cy="3840480"/>
                    </a:xfrm>
                    <a:prstGeom prst="rect">
                      <a:avLst/>
                    </a:prstGeom>
                    <a:noFill/>
                    <a:ln>
                      <a:noFill/>
                    </a:ln>
                  </pic:spPr>
                </pic:pic>
              </a:graphicData>
            </a:graphic>
          </wp:anchor>
        </w:drawing>
      </w:r>
    </w:p>
    <w:p w14:paraId="7169D1B5" w14:textId="77777777" w:rsidR="009A7118" w:rsidRDefault="009A7118" w:rsidP="001A2446">
      <w:pPr>
        <w:pStyle w:val="DocumentTitle"/>
      </w:pPr>
    </w:p>
    <w:p w14:paraId="039EF3C9" w14:textId="77777777" w:rsidR="009A7118" w:rsidRDefault="009A7118" w:rsidP="001A2446">
      <w:pPr>
        <w:pStyle w:val="LPSectionTitles"/>
        <w:rPr>
          <w:sz w:val="20"/>
          <w:szCs w:val="20"/>
        </w:rPr>
      </w:pPr>
    </w:p>
    <w:p w14:paraId="03FB1035" w14:textId="77777777" w:rsidR="009A7118" w:rsidRDefault="009A7118" w:rsidP="001A2446">
      <w:pPr>
        <w:pStyle w:val="LPSectionTitles"/>
        <w:rPr>
          <w:sz w:val="20"/>
          <w:szCs w:val="20"/>
        </w:rPr>
      </w:pPr>
    </w:p>
    <w:p w14:paraId="51A97ED8" w14:textId="77777777" w:rsidR="009A7118" w:rsidRDefault="009A7118" w:rsidP="001A2446">
      <w:pPr>
        <w:pStyle w:val="FFABody"/>
      </w:pPr>
    </w:p>
    <w:p w14:paraId="6E740A25" w14:textId="77777777" w:rsidR="009A7118" w:rsidRDefault="009A7118" w:rsidP="001A2446">
      <w:pPr>
        <w:pStyle w:val="FFABody"/>
      </w:pPr>
    </w:p>
    <w:p w14:paraId="74B619EF" w14:textId="77777777" w:rsidR="009A7118" w:rsidRDefault="009A7118" w:rsidP="001A2446">
      <w:pPr>
        <w:pStyle w:val="FFABody"/>
      </w:pPr>
    </w:p>
    <w:p w14:paraId="090DE6A1" w14:textId="77777777" w:rsidR="009A7118" w:rsidRDefault="009A7118" w:rsidP="001A2446">
      <w:pPr>
        <w:pStyle w:val="FFABody"/>
      </w:pPr>
    </w:p>
    <w:p w14:paraId="75556B41" w14:textId="77777777" w:rsidR="009A7118" w:rsidRDefault="009A7118" w:rsidP="001A2446">
      <w:pPr>
        <w:pStyle w:val="FFABody"/>
      </w:pPr>
    </w:p>
    <w:p w14:paraId="6900825D" w14:textId="77777777" w:rsidR="009A7118" w:rsidRDefault="009A7118" w:rsidP="001A2446">
      <w:pPr>
        <w:pStyle w:val="FFABody"/>
      </w:pPr>
    </w:p>
    <w:p w14:paraId="53961D66" w14:textId="77777777" w:rsidR="009A7118" w:rsidRDefault="009A7118" w:rsidP="001A2446">
      <w:pPr>
        <w:pStyle w:val="FFABody"/>
      </w:pPr>
    </w:p>
    <w:p w14:paraId="40F2B64F" w14:textId="77777777" w:rsidR="009A7118" w:rsidRDefault="009A7118" w:rsidP="001A2446">
      <w:pPr>
        <w:pStyle w:val="FFABody"/>
      </w:pPr>
    </w:p>
    <w:p w14:paraId="3A48CFE3" w14:textId="77777777" w:rsidR="009A7118" w:rsidRDefault="009A7118" w:rsidP="001A2446">
      <w:pPr>
        <w:pStyle w:val="FFABody"/>
      </w:pPr>
    </w:p>
    <w:p w14:paraId="165C137B" w14:textId="77777777" w:rsidR="009A7118" w:rsidRDefault="009A7118" w:rsidP="001A2446">
      <w:pPr>
        <w:pStyle w:val="FFABody"/>
      </w:pPr>
    </w:p>
    <w:p w14:paraId="65640B41" w14:textId="77777777" w:rsidR="009A7118" w:rsidRDefault="009A7118" w:rsidP="001A2446">
      <w:pPr>
        <w:pStyle w:val="FFABody"/>
      </w:pPr>
    </w:p>
    <w:p w14:paraId="4A10B7F2" w14:textId="77777777" w:rsidR="009A7118" w:rsidRDefault="009A7118" w:rsidP="001A2446">
      <w:pPr>
        <w:pStyle w:val="FFABody"/>
      </w:pPr>
    </w:p>
    <w:p w14:paraId="7E6D9800" w14:textId="77777777" w:rsidR="009A7118" w:rsidRDefault="009A7118" w:rsidP="001A2446">
      <w:pPr>
        <w:pStyle w:val="FFABody"/>
      </w:pPr>
    </w:p>
    <w:p w14:paraId="4D6D3714" w14:textId="77777777" w:rsidR="009A7118" w:rsidRDefault="009A7118" w:rsidP="001A2446">
      <w:pPr>
        <w:pStyle w:val="FFABody"/>
      </w:pPr>
    </w:p>
    <w:p w14:paraId="71E6D680" w14:textId="77777777" w:rsidR="009A7118" w:rsidRDefault="009A7118" w:rsidP="001A2446">
      <w:pPr>
        <w:pStyle w:val="FFABody"/>
      </w:pPr>
    </w:p>
    <w:p w14:paraId="3FBFDD58" w14:textId="77777777" w:rsidR="009A7118" w:rsidRDefault="009A7118" w:rsidP="001A2446">
      <w:pPr>
        <w:pStyle w:val="FFABody"/>
      </w:pPr>
    </w:p>
    <w:p w14:paraId="3E9B41B9" w14:textId="77777777" w:rsidR="009A7118" w:rsidRDefault="009A7118" w:rsidP="001A2446">
      <w:pPr>
        <w:pStyle w:val="FFABody"/>
      </w:pPr>
    </w:p>
    <w:p w14:paraId="65353E5B" w14:textId="77777777" w:rsidR="009A7118" w:rsidRDefault="009A7118" w:rsidP="001A2446">
      <w:pPr>
        <w:pStyle w:val="FFABody"/>
      </w:pPr>
    </w:p>
    <w:p w14:paraId="46A61554" w14:textId="77777777" w:rsidR="009A7118" w:rsidRDefault="009A7118" w:rsidP="001A2446">
      <w:pPr>
        <w:pStyle w:val="FFABody"/>
      </w:pPr>
    </w:p>
    <w:p w14:paraId="6C8D2369" w14:textId="77777777" w:rsidR="009A7118" w:rsidRDefault="009A7118" w:rsidP="001A2446">
      <w:pPr>
        <w:pStyle w:val="FFABody"/>
      </w:pPr>
    </w:p>
    <w:p w14:paraId="7D94628F" w14:textId="77777777" w:rsidR="009A7118" w:rsidRDefault="009A7118" w:rsidP="001A2446">
      <w:pPr>
        <w:pStyle w:val="FFABody"/>
      </w:pPr>
    </w:p>
    <w:p w14:paraId="40960C0C" w14:textId="77777777" w:rsidR="009A7118" w:rsidRDefault="009A7118" w:rsidP="001A2446">
      <w:pPr>
        <w:pStyle w:val="FFABody"/>
      </w:pPr>
    </w:p>
    <w:p w14:paraId="57590B30" w14:textId="77777777" w:rsidR="009A7118" w:rsidRDefault="009A7118" w:rsidP="001A2446">
      <w:pPr>
        <w:pStyle w:val="FFABody"/>
      </w:pPr>
    </w:p>
    <w:p w14:paraId="0E0F20AF" w14:textId="77777777" w:rsidR="009A7118" w:rsidRDefault="009A7118" w:rsidP="001A2446">
      <w:pPr>
        <w:pStyle w:val="FFABody"/>
      </w:pPr>
    </w:p>
    <w:p w14:paraId="756590CB" w14:textId="77777777" w:rsidR="009A7118" w:rsidRDefault="009A7118" w:rsidP="001A2446">
      <w:pPr>
        <w:pStyle w:val="FFABody"/>
      </w:pPr>
    </w:p>
    <w:p w14:paraId="5470B6ED" w14:textId="77777777" w:rsidR="009A7118" w:rsidRDefault="009A7118" w:rsidP="001A2446">
      <w:pPr>
        <w:pStyle w:val="FFABody"/>
      </w:pPr>
    </w:p>
    <w:p w14:paraId="0326939E" w14:textId="77777777" w:rsidR="009A7118" w:rsidRDefault="009A7118" w:rsidP="001A2446">
      <w:pPr>
        <w:pStyle w:val="FFABody"/>
      </w:pPr>
    </w:p>
    <w:p w14:paraId="79F9CEFD" w14:textId="77777777" w:rsidR="009A7118" w:rsidRDefault="009A7118" w:rsidP="001A2446">
      <w:pPr>
        <w:pStyle w:val="FFABody"/>
      </w:pPr>
    </w:p>
    <w:p w14:paraId="7F86C1C2" w14:textId="77777777" w:rsidR="009A7118" w:rsidRDefault="009A7118" w:rsidP="001A2446">
      <w:pPr>
        <w:pStyle w:val="FFABody"/>
      </w:pPr>
    </w:p>
    <w:p w14:paraId="6FC43E5D" w14:textId="77777777" w:rsidR="009A7118" w:rsidRDefault="009A7118" w:rsidP="001A2446">
      <w:pPr>
        <w:pStyle w:val="FFABody"/>
      </w:pPr>
    </w:p>
    <w:p w14:paraId="56995E9C" w14:textId="77777777" w:rsidR="009A7118" w:rsidRDefault="009A7118" w:rsidP="001A2446">
      <w:pPr>
        <w:pStyle w:val="FFABody"/>
      </w:pPr>
    </w:p>
    <w:p w14:paraId="54CF6501" w14:textId="77777777" w:rsidR="009A7118" w:rsidRDefault="009A7118" w:rsidP="001A2446">
      <w:pPr>
        <w:pStyle w:val="FFABody"/>
      </w:pPr>
    </w:p>
    <w:p w14:paraId="3362CB81" w14:textId="77777777" w:rsidR="009A7118" w:rsidRDefault="009A7118" w:rsidP="001A2446">
      <w:pPr>
        <w:pStyle w:val="FFABody"/>
      </w:pPr>
    </w:p>
    <w:p w14:paraId="7025DC2B" w14:textId="77777777" w:rsidR="009A7118" w:rsidRDefault="009A7118" w:rsidP="001A2446">
      <w:pPr>
        <w:pStyle w:val="FFABody"/>
      </w:pPr>
    </w:p>
    <w:p w14:paraId="777C4252" w14:textId="77777777" w:rsidR="009A7118" w:rsidRDefault="009A7118" w:rsidP="001A2446">
      <w:pPr>
        <w:pStyle w:val="FFABody"/>
      </w:pPr>
    </w:p>
    <w:p w14:paraId="750948C9" w14:textId="77777777" w:rsidR="009A7118" w:rsidRDefault="009A7118" w:rsidP="001A2446">
      <w:pPr>
        <w:pStyle w:val="FFABody"/>
      </w:pPr>
    </w:p>
    <w:p w14:paraId="003A30BF" w14:textId="77777777" w:rsidR="009A7118" w:rsidRDefault="009A7118" w:rsidP="001A2446">
      <w:pPr>
        <w:pStyle w:val="FFABody"/>
      </w:pPr>
    </w:p>
    <w:p w14:paraId="536CCE40" w14:textId="77777777" w:rsidR="009A7118" w:rsidRDefault="009A7118" w:rsidP="001A2446">
      <w:pPr>
        <w:pStyle w:val="FFABody"/>
      </w:pPr>
    </w:p>
    <w:p w14:paraId="1031564E" w14:textId="77777777" w:rsidR="009A7118" w:rsidRDefault="009A7118" w:rsidP="001A2446">
      <w:pPr>
        <w:pStyle w:val="FFABody"/>
      </w:pPr>
    </w:p>
    <w:p w14:paraId="4FC8A329" w14:textId="77777777" w:rsidR="009A7118" w:rsidRDefault="009A7118" w:rsidP="001A2446">
      <w:pPr>
        <w:pStyle w:val="FFABody"/>
      </w:pPr>
    </w:p>
    <w:p w14:paraId="5F2837E8" w14:textId="77777777" w:rsidR="009A7118" w:rsidRDefault="009A7118" w:rsidP="001A2446">
      <w:pPr>
        <w:pStyle w:val="FFABody"/>
      </w:pPr>
    </w:p>
    <w:p w14:paraId="24F59B38" w14:textId="77777777" w:rsidR="009A7118" w:rsidRDefault="009A7118" w:rsidP="001A2446">
      <w:pPr>
        <w:pStyle w:val="FFABody"/>
      </w:pPr>
    </w:p>
    <w:p w14:paraId="7D50884F" w14:textId="77777777" w:rsidR="009A7118" w:rsidRDefault="009A7118" w:rsidP="001A2446">
      <w:pPr>
        <w:pStyle w:val="FFABody"/>
      </w:pPr>
    </w:p>
    <w:p w14:paraId="158A3E28" w14:textId="77777777" w:rsidR="009A7118" w:rsidRDefault="009A7118" w:rsidP="001A2446">
      <w:pPr>
        <w:pStyle w:val="FFABody"/>
      </w:pPr>
    </w:p>
    <w:p w14:paraId="737F36F5" w14:textId="77777777" w:rsidR="009A7118" w:rsidRDefault="009A7118" w:rsidP="001A2446">
      <w:pPr>
        <w:pStyle w:val="FFABody"/>
      </w:pPr>
    </w:p>
    <w:p w14:paraId="0EE480E1" w14:textId="77777777" w:rsidR="009A7118" w:rsidRPr="000E2873" w:rsidRDefault="009A7118" w:rsidP="001A2446">
      <w:pPr>
        <w:pStyle w:val="LPSectionTitles"/>
        <w:rPr>
          <w:sz w:val="20"/>
          <w:szCs w:val="20"/>
        </w:rPr>
      </w:pPr>
      <w:r w:rsidRPr="000E2873">
        <w:rPr>
          <w:sz w:val="20"/>
          <w:szCs w:val="20"/>
        </w:rPr>
        <w:lastRenderedPageBreak/>
        <w:t xml:space="preserve">Directions: </w:t>
      </w:r>
    </w:p>
    <w:p w14:paraId="6F30EF08" w14:textId="47AF56D3" w:rsidR="009A7118" w:rsidRDefault="009A7118" w:rsidP="001A2446">
      <w:pPr>
        <w:pStyle w:val="LPSectionTitles"/>
      </w:pPr>
      <w:r w:rsidRPr="00C22676">
        <w:rPr>
          <w:rStyle w:val="FFABodyChar"/>
          <w:color w:val="auto"/>
        </w:rPr>
        <w:t xml:space="preserve">Using the </w:t>
      </w:r>
      <w:r>
        <w:rPr>
          <w:rStyle w:val="FFABodyChar"/>
          <w:color w:val="auto"/>
        </w:rPr>
        <w:t>custard you made prior to the virtual field trip,</w:t>
      </w:r>
      <w:r w:rsidRPr="00C22676">
        <w:rPr>
          <w:rStyle w:val="FFABodyChar"/>
          <w:color w:val="auto"/>
        </w:rPr>
        <w:t xml:space="preserve"> identify areas in the processing of your product that could be </w:t>
      </w:r>
      <w:r>
        <w:rPr>
          <w:rStyle w:val="FFABodyChar"/>
          <w:color w:val="auto"/>
        </w:rPr>
        <w:t>a</w:t>
      </w:r>
      <w:r w:rsidRPr="00C22676">
        <w:rPr>
          <w:rStyle w:val="FFABodyChar"/>
          <w:color w:val="auto"/>
        </w:rPr>
        <w:t xml:space="preserve"> hazard. Include the step, the hazard associated with the step and how to prevent the hazard from occurring.</w:t>
      </w:r>
      <w:r>
        <w:rPr>
          <w:sz w:val="20"/>
          <w:szCs w:val="20"/>
        </w:rPr>
        <w:t xml:space="preserve"> </w:t>
      </w:r>
      <w:r>
        <w:rPr>
          <w:rStyle w:val="FFABodyChar"/>
          <w:color w:val="auto"/>
        </w:rPr>
        <w:t>When done, answer the conclusion questions.</w:t>
      </w:r>
    </w:p>
    <w:p w14:paraId="434F080F" w14:textId="77777777" w:rsidR="009A7118" w:rsidRDefault="009A7118" w:rsidP="001A2446">
      <w:pPr>
        <w:pStyle w:val="FFABody"/>
      </w:pPr>
    </w:p>
    <w:p w14:paraId="49F4EE8E" w14:textId="2D001487" w:rsidR="009A7118" w:rsidRDefault="009A7118" w:rsidP="001A2446">
      <w:pPr>
        <w:pStyle w:val="FFABody"/>
      </w:pPr>
      <w:r>
        <w:t>NOTE: Specify the potential hazard: chemical, biological, physical (refer to Paper Watch Activity for hazard descriptions).</w:t>
      </w:r>
    </w:p>
    <w:p w14:paraId="5470A5E3" w14:textId="77777777" w:rsidR="009A7118" w:rsidRDefault="009A7118" w:rsidP="001A2446">
      <w:pPr>
        <w:pStyle w:val="DocumentTitle"/>
        <w:rPr>
          <w:color w:val="E1251B"/>
        </w:rPr>
      </w:pPr>
      <w:r>
        <w:rPr>
          <w:noProof/>
        </w:rPr>
        <w:drawing>
          <wp:inline distT="0" distB="0" distL="0" distR="0" wp14:anchorId="618D33D7" wp14:editId="010A9AF9">
            <wp:extent cx="6632649" cy="725906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 b="13770"/>
                    <a:stretch/>
                  </pic:blipFill>
                  <pic:spPr bwMode="auto">
                    <a:xfrm>
                      <a:off x="0" y="0"/>
                      <a:ext cx="6632649" cy="7259061"/>
                    </a:xfrm>
                    <a:prstGeom prst="rect">
                      <a:avLst/>
                    </a:prstGeom>
                    <a:noFill/>
                    <a:ln>
                      <a:noFill/>
                    </a:ln>
                    <a:extLst>
                      <a:ext uri="{53640926-AAD7-44D8-BBD7-CCE9431645EC}">
                        <a14:shadowObscured xmlns:a14="http://schemas.microsoft.com/office/drawing/2010/main"/>
                      </a:ext>
                    </a:extLst>
                  </pic:spPr>
                </pic:pic>
              </a:graphicData>
            </a:graphic>
          </wp:inline>
        </w:drawing>
      </w:r>
    </w:p>
    <w:p w14:paraId="0098C950" w14:textId="77777777" w:rsidR="009A7118" w:rsidRDefault="009A7118" w:rsidP="001A2446">
      <w:pPr>
        <w:pStyle w:val="DocumentTitle"/>
        <w:rPr>
          <w:rFonts w:ascii="Montserrat" w:hAnsi="Montserrat"/>
          <w:color w:val="auto"/>
          <w:sz w:val="18"/>
          <w:szCs w:val="18"/>
        </w:rPr>
      </w:pPr>
    </w:p>
    <w:p w14:paraId="006FBF5C" w14:textId="77777777" w:rsidR="009A7118" w:rsidRDefault="009A7118" w:rsidP="001A2446">
      <w:pPr>
        <w:pStyle w:val="DocumentTitle"/>
        <w:rPr>
          <w:rFonts w:ascii="Montserrat" w:hAnsi="Montserrat"/>
          <w:color w:val="auto"/>
          <w:sz w:val="18"/>
          <w:szCs w:val="18"/>
        </w:rPr>
      </w:pPr>
    </w:p>
    <w:p w14:paraId="5A0CCFDD" w14:textId="77777777" w:rsidR="009A7118" w:rsidRPr="00F52A76" w:rsidRDefault="009A7118" w:rsidP="001A2446">
      <w:pPr>
        <w:pStyle w:val="DocumentTitle"/>
        <w:rPr>
          <w:rFonts w:ascii="Montserrat" w:hAnsi="Montserrat"/>
          <w:b/>
          <w:bCs w:val="0"/>
          <w:color w:val="auto"/>
          <w:sz w:val="18"/>
          <w:szCs w:val="18"/>
        </w:rPr>
      </w:pPr>
      <w:r w:rsidRPr="00F52A76">
        <w:rPr>
          <w:rFonts w:ascii="Montserrat" w:hAnsi="Montserrat"/>
          <w:color w:val="auto"/>
          <w:sz w:val="18"/>
          <w:szCs w:val="18"/>
        </w:rPr>
        <w:lastRenderedPageBreak/>
        <w:t xml:space="preserve">Conclusion Questions: </w:t>
      </w:r>
    </w:p>
    <w:p w14:paraId="388F3367" w14:textId="77203B6F" w:rsidR="009A7118" w:rsidRPr="00F52A76" w:rsidRDefault="009A7118" w:rsidP="001A2446">
      <w:pPr>
        <w:pStyle w:val="DocumentTitle"/>
        <w:numPr>
          <w:ilvl w:val="0"/>
          <w:numId w:val="26"/>
        </w:numPr>
        <w:spacing w:after="200" w:line="520" w:lineRule="atLeast"/>
        <w:rPr>
          <w:rFonts w:ascii="Montserrat" w:hAnsi="Montserrat"/>
          <w:b/>
          <w:bCs w:val="0"/>
          <w:color w:val="auto"/>
          <w:sz w:val="18"/>
          <w:szCs w:val="18"/>
        </w:rPr>
      </w:pPr>
      <w:r w:rsidRPr="00F52A76">
        <w:rPr>
          <w:rFonts w:ascii="Montserrat" w:hAnsi="Montserrat"/>
          <w:color w:val="auto"/>
          <w:sz w:val="18"/>
          <w:szCs w:val="18"/>
        </w:rPr>
        <w:t xml:space="preserve">What are </w:t>
      </w:r>
      <w:r>
        <w:rPr>
          <w:rFonts w:ascii="Montserrat" w:hAnsi="Montserrat"/>
          <w:color w:val="auto"/>
          <w:sz w:val="18"/>
          <w:szCs w:val="18"/>
        </w:rPr>
        <w:t>two or three</w:t>
      </w:r>
      <w:r w:rsidRPr="00F52A76">
        <w:rPr>
          <w:rFonts w:ascii="Montserrat" w:hAnsi="Montserrat"/>
          <w:color w:val="auto"/>
          <w:sz w:val="18"/>
          <w:szCs w:val="18"/>
        </w:rPr>
        <w:t xml:space="preserve"> potential risks during processing that could make food unsafe to eat?</w:t>
      </w:r>
    </w:p>
    <w:p w14:paraId="68B3C70A" w14:textId="77777777" w:rsidR="009A7118" w:rsidRPr="00F52A76" w:rsidRDefault="009A7118" w:rsidP="001A2446">
      <w:pPr>
        <w:pStyle w:val="DocumentTitle"/>
        <w:rPr>
          <w:rFonts w:ascii="Montserrat" w:hAnsi="Montserrat"/>
          <w:b/>
          <w:bCs w:val="0"/>
          <w:color w:val="auto"/>
          <w:sz w:val="18"/>
          <w:szCs w:val="18"/>
        </w:rPr>
      </w:pPr>
    </w:p>
    <w:p w14:paraId="53E7B58E" w14:textId="77777777" w:rsidR="009A7118" w:rsidRPr="00F52A76" w:rsidRDefault="009A7118" w:rsidP="001A2446">
      <w:pPr>
        <w:pStyle w:val="DocumentTitle"/>
        <w:rPr>
          <w:rFonts w:ascii="Montserrat" w:hAnsi="Montserrat"/>
          <w:b/>
          <w:bCs w:val="0"/>
          <w:color w:val="auto"/>
          <w:sz w:val="18"/>
          <w:szCs w:val="18"/>
        </w:rPr>
      </w:pPr>
    </w:p>
    <w:p w14:paraId="7B2CEA24" w14:textId="77777777" w:rsidR="009A7118" w:rsidRPr="00F52A76" w:rsidRDefault="009A7118" w:rsidP="001A2446">
      <w:pPr>
        <w:pStyle w:val="DocumentTitle"/>
        <w:numPr>
          <w:ilvl w:val="0"/>
          <w:numId w:val="26"/>
        </w:numPr>
        <w:spacing w:after="200" w:line="520" w:lineRule="atLeast"/>
        <w:rPr>
          <w:rFonts w:ascii="Montserrat" w:hAnsi="Montserrat"/>
          <w:b/>
          <w:bCs w:val="0"/>
          <w:color w:val="auto"/>
          <w:sz w:val="18"/>
          <w:szCs w:val="18"/>
        </w:rPr>
      </w:pPr>
      <w:r w:rsidRPr="00F52A76">
        <w:rPr>
          <w:rFonts w:ascii="Montserrat" w:hAnsi="Montserrat"/>
          <w:color w:val="auto"/>
          <w:sz w:val="18"/>
          <w:szCs w:val="18"/>
        </w:rPr>
        <w:t>Why is it important to keep records when producing food?</w:t>
      </w:r>
    </w:p>
    <w:p w14:paraId="051F53F4" w14:textId="77777777" w:rsidR="009A7118" w:rsidRPr="00F52A76" w:rsidRDefault="009A7118" w:rsidP="001A2446">
      <w:pPr>
        <w:pStyle w:val="ListParagraph"/>
        <w:rPr>
          <w:bCs/>
          <w:szCs w:val="18"/>
        </w:rPr>
      </w:pPr>
    </w:p>
    <w:p w14:paraId="1DE46846" w14:textId="77777777" w:rsidR="009A7118" w:rsidRPr="00F52A76" w:rsidRDefault="009A7118" w:rsidP="001A2446">
      <w:pPr>
        <w:pStyle w:val="DocumentTitle"/>
        <w:rPr>
          <w:rFonts w:ascii="Montserrat" w:hAnsi="Montserrat"/>
          <w:b/>
          <w:bCs w:val="0"/>
          <w:color w:val="auto"/>
          <w:sz w:val="18"/>
          <w:szCs w:val="18"/>
        </w:rPr>
      </w:pPr>
    </w:p>
    <w:p w14:paraId="5E80F47C" w14:textId="77777777" w:rsidR="009A7118" w:rsidRPr="00F52A76" w:rsidRDefault="009A7118" w:rsidP="001A2446">
      <w:pPr>
        <w:pStyle w:val="DocumentTitle"/>
        <w:numPr>
          <w:ilvl w:val="0"/>
          <w:numId w:val="26"/>
        </w:numPr>
        <w:spacing w:after="200" w:line="520" w:lineRule="atLeast"/>
        <w:rPr>
          <w:rFonts w:ascii="Montserrat" w:hAnsi="Montserrat"/>
          <w:b/>
          <w:bCs w:val="0"/>
          <w:color w:val="auto"/>
          <w:sz w:val="18"/>
          <w:szCs w:val="18"/>
        </w:rPr>
      </w:pPr>
      <w:r w:rsidRPr="00F52A76">
        <w:rPr>
          <w:rFonts w:ascii="Montserrat" w:hAnsi="Montserrat"/>
          <w:color w:val="auto"/>
          <w:sz w:val="18"/>
          <w:szCs w:val="18"/>
        </w:rPr>
        <w:t xml:space="preserve">Why is it important to learn about how to keep food safe during processing? </w:t>
      </w:r>
    </w:p>
    <w:p w14:paraId="14301596" w14:textId="77777777" w:rsidR="009A7118" w:rsidRPr="00F52A76" w:rsidRDefault="009A7118" w:rsidP="001A2446">
      <w:pPr>
        <w:pStyle w:val="DocumentTitle"/>
        <w:rPr>
          <w:rFonts w:ascii="Montserrat" w:hAnsi="Montserrat"/>
          <w:b/>
          <w:bCs w:val="0"/>
          <w:color w:val="auto"/>
          <w:sz w:val="18"/>
          <w:szCs w:val="18"/>
        </w:rPr>
      </w:pPr>
    </w:p>
    <w:p w14:paraId="13B8DB7C" w14:textId="77777777" w:rsidR="009A7118" w:rsidRPr="00F52A76" w:rsidRDefault="009A7118" w:rsidP="001A2446">
      <w:pPr>
        <w:pStyle w:val="DocumentTitle"/>
        <w:rPr>
          <w:rFonts w:ascii="Montserrat" w:hAnsi="Montserrat"/>
          <w:b/>
          <w:bCs w:val="0"/>
          <w:color w:val="auto"/>
          <w:sz w:val="18"/>
          <w:szCs w:val="18"/>
        </w:rPr>
      </w:pPr>
    </w:p>
    <w:p w14:paraId="35C8DC2B" w14:textId="77777777" w:rsidR="009A7118" w:rsidRPr="00F52A76" w:rsidRDefault="009A7118" w:rsidP="001A2446">
      <w:pPr>
        <w:pStyle w:val="DocumentTitle"/>
        <w:numPr>
          <w:ilvl w:val="0"/>
          <w:numId w:val="26"/>
        </w:numPr>
        <w:spacing w:after="200" w:line="520" w:lineRule="atLeast"/>
        <w:rPr>
          <w:rFonts w:ascii="Montserrat" w:hAnsi="Montserrat"/>
          <w:b/>
          <w:bCs w:val="0"/>
          <w:color w:val="auto"/>
          <w:sz w:val="18"/>
          <w:szCs w:val="18"/>
        </w:rPr>
      </w:pPr>
      <w:r w:rsidRPr="00F52A76">
        <w:rPr>
          <w:rFonts w:ascii="Montserrat" w:hAnsi="Montserrat"/>
          <w:color w:val="auto"/>
          <w:sz w:val="18"/>
          <w:szCs w:val="18"/>
        </w:rPr>
        <w:t>How could you use what you learned today for other types of food?</w:t>
      </w:r>
    </w:p>
    <w:p w14:paraId="75B33955" w14:textId="77777777" w:rsidR="009A7118" w:rsidRPr="007A2A4B" w:rsidRDefault="009A7118" w:rsidP="001A2446">
      <w:pPr>
        <w:pStyle w:val="FFAChartType-Bold"/>
        <w:ind w:left="0"/>
        <w:rPr>
          <w:sz w:val="24"/>
          <w:szCs w:val="24"/>
        </w:rPr>
      </w:pPr>
    </w:p>
    <w:p w14:paraId="77AB584E" w14:textId="77777777" w:rsidR="009A7118" w:rsidRDefault="009A7118" w:rsidP="001A2446">
      <w:pPr>
        <w:pStyle w:val="main"/>
      </w:pPr>
    </w:p>
    <w:p w14:paraId="03678DDE" w14:textId="77777777" w:rsidR="009A7118" w:rsidRDefault="009A7118" w:rsidP="001A2446">
      <w:pPr>
        <w:pStyle w:val="main"/>
      </w:pPr>
    </w:p>
    <w:p w14:paraId="36BA35EC" w14:textId="77777777" w:rsidR="009A7118" w:rsidRDefault="009A7118" w:rsidP="001A2446">
      <w:pPr>
        <w:pStyle w:val="main"/>
      </w:pPr>
    </w:p>
    <w:p w14:paraId="20B36206" w14:textId="77777777" w:rsidR="009A7118" w:rsidRDefault="009A7118" w:rsidP="001A2446">
      <w:pPr>
        <w:pStyle w:val="main"/>
      </w:pPr>
    </w:p>
    <w:p w14:paraId="1CC43801" w14:textId="77777777" w:rsidR="009A7118" w:rsidRDefault="009A7118" w:rsidP="001A2446">
      <w:pPr>
        <w:pStyle w:val="main"/>
      </w:pPr>
    </w:p>
    <w:p w14:paraId="2EA53E34" w14:textId="77777777" w:rsidR="009A7118" w:rsidRDefault="009A7118" w:rsidP="001A2446">
      <w:pPr>
        <w:pStyle w:val="main"/>
      </w:pPr>
    </w:p>
    <w:p w14:paraId="14502171" w14:textId="77777777" w:rsidR="009A7118" w:rsidRDefault="009A7118" w:rsidP="001A2446">
      <w:pPr>
        <w:pStyle w:val="main"/>
      </w:pPr>
    </w:p>
    <w:p w14:paraId="611FA9A4" w14:textId="77777777" w:rsidR="009A7118" w:rsidRDefault="009A7118" w:rsidP="001A2446">
      <w:pPr>
        <w:pStyle w:val="main"/>
      </w:pPr>
    </w:p>
    <w:p w14:paraId="16BBDE42" w14:textId="77777777" w:rsidR="009A7118" w:rsidRDefault="009A7118" w:rsidP="001A2446">
      <w:pPr>
        <w:pStyle w:val="main"/>
      </w:pPr>
    </w:p>
    <w:p w14:paraId="404A501C" w14:textId="77777777" w:rsidR="009A7118" w:rsidRDefault="009A7118" w:rsidP="001A2446">
      <w:pPr>
        <w:pStyle w:val="main"/>
      </w:pPr>
    </w:p>
    <w:p w14:paraId="7DF01C9B" w14:textId="77777777" w:rsidR="009A7118" w:rsidRDefault="009A7118" w:rsidP="001A2446">
      <w:pPr>
        <w:pStyle w:val="main"/>
      </w:pPr>
    </w:p>
    <w:p w14:paraId="7F866FB9" w14:textId="77777777" w:rsidR="009A7118" w:rsidRDefault="009A7118" w:rsidP="001A2446">
      <w:pPr>
        <w:pStyle w:val="main"/>
      </w:pPr>
    </w:p>
    <w:p w14:paraId="63791181" w14:textId="77777777" w:rsidR="009A7118" w:rsidRDefault="009A7118" w:rsidP="001A2446">
      <w:pPr>
        <w:pStyle w:val="main"/>
      </w:pPr>
    </w:p>
    <w:p w14:paraId="36A16119" w14:textId="77777777" w:rsidR="009A7118" w:rsidRDefault="009A7118" w:rsidP="001A2446">
      <w:pPr>
        <w:pStyle w:val="main"/>
      </w:pPr>
    </w:p>
    <w:p w14:paraId="6816D0C0" w14:textId="77777777" w:rsidR="009A7118" w:rsidRDefault="009A7118" w:rsidP="001A2446">
      <w:pPr>
        <w:pStyle w:val="main"/>
      </w:pPr>
    </w:p>
    <w:p w14:paraId="4E533954" w14:textId="77777777" w:rsidR="009A7118" w:rsidRDefault="009A7118" w:rsidP="001A2446">
      <w:pPr>
        <w:pStyle w:val="main"/>
      </w:pPr>
    </w:p>
    <w:p w14:paraId="69CB34B6" w14:textId="77777777" w:rsidR="009A7118" w:rsidRDefault="009A7118" w:rsidP="001A2446">
      <w:pPr>
        <w:pStyle w:val="main"/>
      </w:pPr>
    </w:p>
    <w:p w14:paraId="33B22B38" w14:textId="77777777" w:rsidR="009A7118" w:rsidRDefault="009A7118" w:rsidP="001A2446">
      <w:pPr>
        <w:pStyle w:val="main"/>
      </w:pPr>
    </w:p>
    <w:p w14:paraId="5530DBE8" w14:textId="77777777" w:rsidR="009A7118" w:rsidRDefault="009A7118" w:rsidP="001A2446">
      <w:pPr>
        <w:pStyle w:val="main"/>
      </w:pPr>
    </w:p>
    <w:p w14:paraId="4E7147F2" w14:textId="77777777" w:rsidR="009A7118" w:rsidRDefault="009A7118" w:rsidP="001A2446">
      <w:pPr>
        <w:pStyle w:val="main"/>
      </w:pPr>
    </w:p>
    <w:p w14:paraId="6AE1E1A2" w14:textId="77777777" w:rsidR="009A7118" w:rsidRDefault="009A7118" w:rsidP="001A2446">
      <w:pPr>
        <w:pStyle w:val="main"/>
      </w:pPr>
    </w:p>
    <w:p w14:paraId="7699F211" w14:textId="77777777" w:rsidR="009A7118" w:rsidRDefault="009A7118" w:rsidP="001A2446">
      <w:pPr>
        <w:pStyle w:val="main"/>
      </w:pPr>
    </w:p>
    <w:p w14:paraId="0AE87DE0" w14:textId="77777777" w:rsidR="009A7118" w:rsidRDefault="009A7118" w:rsidP="001A2446">
      <w:pPr>
        <w:pStyle w:val="main"/>
      </w:pPr>
    </w:p>
    <w:p w14:paraId="1431AC0E" w14:textId="77777777" w:rsidR="009A7118" w:rsidRDefault="009A7118" w:rsidP="001A2446">
      <w:pPr>
        <w:pStyle w:val="main"/>
      </w:pPr>
    </w:p>
    <w:p w14:paraId="50A258F8" w14:textId="77777777" w:rsidR="009A7118" w:rsidRDefault="009A7118" w:rsidP="001A2446">
      <w:pPr>
        <w:pStyle w:val="main"/>
      </w:pPr>
    </w:p>
    <w:p w14:paraId="7F3C11A9" w14:textId="77777777" w:rsidR="009A7118" w:rsidRDefault="009A7118" w:rsidP="001A2446">
      <w:pPr>
        <w:pStyle w:val="main"/>
      </w:pPr>
    </w:p>
    <w:p w14:paraId="3E7E6BFE" w14:textId="77777777" w:rsidR="009A7118" w:rsidRDefault="009A7118" w:rsidP="001A2446">
      <w:pPr>
        <w:pStyle w:val="main"/>
      </w:pPr>
    </w:p>
    <w:p w14:paraId="1301C2D2" w14:textId="77777777" w:rsidR="009A7118" w:rsidRDefault="009A7118" w:rsidP="001A2446">
      <w:pPr>
        <w:pStyle w:val="main"/>
      </w:pPr>
    </w:p>
    <w:p w14:paraId="459BBA12" w14:textId="77777777" w:rsidR="009A7118" w:rsidRDefault="009A7118" w:rsidP="001A2446">
      <w:pPr>
        <w:pStyle w:val="main"/>
      </w:pPr>
    </w:p>
    <w:p w14:paraId="023E1ED5" w14:textId="77777777" w:rsidR="009A7118" w:rsidRDefault="009A7118" w:rsidP="001A2446">
      <w:pPr>
        <w:pStyle w:val="main"/>
      </w:pPr>
    </w:p>
    <w:p w14:paraId="24318023" w14:textId="77777777" w:rsidR="009A7118" w:rsidRDefault="009A7118" w:rsidP="001A2446">
      <w:pPr>
        <w:pStyle w:val="main"/>
      </w:pPr>
    </w:p>
    <w:p w14:paraId="1A0D7F62" w14:textId="77777777" w:rsidR="009A7118" w:rsidRDefault="009A7118" w:rsidP="001A2446">
      <w:pPr>
        <w:pStyle w:val="main"/>
      </w:pPr>
    </w:p>
    <w:p w14:paraId="12DC93B8" w14:textId="77777777" w:rsidR="009A7118" w:rsidRDefault="009A7118" w:rsidP="001A2446">
      <w:pPr>
        <w:pStyle w:val="main"/>
      </w:pPr>
    </w:p>
    <w:p w14:paraId="331BA767" w14:textId="77777777" w:rsidR="009A7118" w:rsidRDefault="009A7118" w:rsidP="001A2446">
      <w:pPr>
        <w:pStyle w:val="main"/>
      </w:pPr>
    </w:p>
    <w:p w14:paraId="46F1DEAD" w14:textId="77777777" w:rsidR="009A7118" w:rsidRDefault="009A7118" w:rsidP="001A2446">
      <w:pPr>
        <w:pStyle w:val="main"/>
      </w:pPr>
    </w:p>
    <w:p w14:paraId="47F87EE5" w14:textId="77777777" w:rsidR="009A7118" w:rsidRDefault="009A7118" w:rsidP="001A2446">
      <w:pPr>
        <w:pStyle w:val="main"/>
      </w:pPr>
    </w:p>
    <w:p w14:paraId="2328EE2F" w14:textId="77777777" w:rsidR="009A7118" w:rsidRDefault="009A7118" w:rsidP="001A2446">
      <w:pPr>
        <w:pStyle w:val="main"/>
      </w:pPr>
    </w:p>
    <w:p w14:paraId="7446567D" w14:textId="77777777" w:rsidR="009A7118" w:rsidRDefault="009A7118" w:rsidP="001A2446">
      <w:pPr>
        <w:pStyle w:val="main"/>
      </w:pPr>
    </w:p>
    <w:p w14:paraId="4970FC4F" w14:textId="77777777" w:rsidR="009A7118" w:rsidRDefault="009A7118" w:rsidP="001A2446">
      <w:pPr>
        <w:pStyle w:val="main"/>
      </w:pPr>
    </w:p>
    <w:p w14:paraId="0E8C4921" w14:textId="77777777" w:rsidR="009A7118" w:rsidRDefault="009A7118" w:rsidP="001A2446">
      <w:pPr>
        <w:pStyle w:val="main"/>
      </w:pPr>
    </w:p>
    <w:p w14:paraId="36DE3614" w14:textId="77777777" w:rsidR="009A7118" w:rsidRDefault="009A7118" w:rsidP="001A2446">
      <w:pPr>
        <w:pStyle w:val="FFABody"/>
      </w:pPr>
      <w:r w:rsidRPr="00B03127">
        <w:rPr>
          <w:noProof/>
          <w:color w:val="E1251B"/>
        </w:rPr>
        <w:lastRenderedPageBreak/>
        <mc:AlternateContent>
          <mc:Choice Requires="wps">
            <w:drawing>
              <wp:anchor distT="0" distB="0" distL="114300" distR="114300" simplePos="0" relativeHeight="251660288" behindDoc="0" locked="0" layoutInCell="1" allowOverlap="1" wp14:anchorId="0EE7EA19" wp14:editId="720C77EE">
                <wp:simplePos x="0" y="0"/>
                <wp:positionH relativeFrom="margin">
                  <wp:posOffset>2612003</wp:posOffset>
                </wp:positionH>
                <wp:positionV relativeFrom="paragraph">
                  <wp:posOffset>-519872</wp:posOffset>
                </wp:positionV>
                <wp:extent cx="4472412" cy="556592"/>
                <wp:effectExtent l="0" t="0" r="23495" b="15240"/>
                <wp:wrapNone/>
                <wp:docPr id="62" name="Rectangle 62"/>
                <wp:cNvGraphicFramePr/>
                <a:graphic xmlns:a="http://schemas.openxmlformats.org/drawingml/2006/main">
                  <a:graphicData uri="http://schemas.microsoft.com/office/word/2010/wordprocessingShape">
                    <wps:wsp>
                      <wps:cNvSpPr/>
                      <wps:spPr>
                        <a:xfrm>
                          <a:off x="0" y="0"/>
                          <a:ext cx="4472412" cy="556592"/>
                        </a:xfrm>
                        <a:prstGeom prst="rect">
                          <a:avLst/>
                        </a:prstGeom>
                      </wps:spPr>
                      <wps:style>
                        <a:lnRef idx="2">
                          <a:schemeClr val="dk1"/>
                        </a:lnRef>
                        <a:fillRef idx="1">
                          <a:schemeClr val="lt1"/>
                        </a:fillRef>
                        <a:effectRef idx="0">
                          <a:schemeClr val="dk1"/>
                        </a:effectRef>
                        <a:fontRef idx="minor">
                          <a:schemeClr val="dk1"/>
                        </a:fontRef>
                      </wps:style>
                      <wps:txbx>
                        <w:txbxContent>
                          <w:p w14:paraId="562E54CC" w14:textId="77777777" w:rsidR="009A7118" w:rsidRPr="00B06C5C" w:rsidRDefault="009A7118" w:rsidP="001A2446">
                            <w:pPr>
                              <w:pStyle w:val="FFABody"/>
                              <w:rPr>
                                <w:sz w:val="14"/>
                                <w:szCs w:val="14"/>
                              </w:rPr>
                            </w:pPr>
                            <w:r w:rsidRPr="00A3480F">
                              <w:rPr>
                                <w:sz w:val="14"/>
                                <w:szCs w:val="14"/>
                              </w:rPr>
                              <w:t>Aligned to the following standards: AG3; CS.03; FFA.PL-A; FFA.PG-G; FFA.PG-J; FFA.CS-M; FFA.CS-N; CCSS.ELA.RI.9-10.1; CCSS.ELA.RI.9-10.2; CCSS.R.9-10.8; CCSS.W.9-10.1; CCSS.ELA.SL.9-10.4; MP3; MP5; MP6; CRP.02; CRP.04; CRP.05</w:t>
                            </w:r>
                          </w:p>
                          <w:p w14:paraId="4A780C32" w14:textId="77777777" w:rsidR="009A7118" w:rsidRPr="00B06C5C" w:rsidRDefault="009A7118" w:rsidP="001A2446">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7EA19" id="Rectangle 62" o:spid="_x0000_s1027" style="position:absolute;margin-left:205.65pt;margin-top:-40.95pt;width:352.15pt;height:43.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" fillcolor="white [3201]" strokecolor="black [3200]" strokeweight="1pt">
                <v:textbox>
                  <w:txbxContent>
                    <w:p w14:paraId="562E54CC" w14:textId="77777777" w:rsidR="009A7118" w:rsidRPr="00B06C5C" w:rsidRDefault="009A7118" w:rsidP="001A2446">
                      <w:pPr>
                        <w:pStyle w:val="FFABody"/>
                        <w:rPr>
                          <w:sz w:val="14"/>
                          <w:szCs w:val="14"/>
                        </w:rPr>
                      </w:pPr>
                      <w:r w:rsidRPr="00A3480F">
                        <w:rPr>
                          <w:sz w:val="14"/>
                          <w:szCs w:val="14"/>
                        </w:rPr>
                        <w:t>Aligned to the following standards: AG3; CS.03; FFA.PL-A; FFA.PG-G; FFA.PG-J; FFA.CS-M; FFA.CS-N; CCSS.ELA.RI.9-10.1; CCSS.ELA.RI.9-10.2; CCSS.R.9-10.8; CCSS.W.9-10.1; CCSS.ELA.SL.9-10.4; MP3; MP5; MP6; CRP.02; CRP.04; CRP.05</w:t>
                      </w:r>
                    </w:p>
                    <w:p w14:paraId="4A780C32" w14:textId="77777777" w:rsidR="009A7118" w:rsidRPr="00B06C5C" w:rsidRDefault="009A7118" w:rsidP="001A2446">
                      <w:pPr>
                        <w:pStyle w:val="FFABody"/>
                        <w:rPr>
                          <w:sz w:val="14"/>
                          <w:szCs w:val="14"/>
                        </w:rPr>
                      </w:pPr>
                    </w:p>
                  </w:txbxContent>
                </v:textbox>
                <w10:wrap anchorx="margin"/>
              </v:rect>
            </w:pict>
          </mc:Fallback>
        </mc:AlternateContent>
      </w:r>
    </w:p>
    <w:p w14:paraId="05CD74DC" w14:textId="77777777" w:rsidR="009A7118" w:rsidRPr="002547AB" w:rsidRDefault="009A7118" w:rsidP="001A2446">
      <w:pPr>
        <w:pStyle w:val="DocumentTitle"/>
      </w:pPr>
      <w:r w:rsidRPr="002547AB">
        <w:rPr>
          <w:color w:val="E1251B"/>
        </w:rPr>
        <w:t xml:space="preserve">KEY: </w:t>
      </w:r>
      <w:r>
        <w:t xml:space="preserve">Food Safety Squad </w:t>
      </w:r>
    </w:p>
    <w:p w14:paraId="3608DC5C" w14:textId="77777777" w:rsidR="009A7118" w:rsidRPr="002A7980" w:rsidRDefault="009A7118" w:rsidP="001A2446">
      <w:pPr>
        <w:pStyle w:val="FFAChartType-Bold"/>
        <w:ind w:left="0"/>
        <w:rPr>
          <w:sz w:val="24"/>
          <w:szCs w:val="24"/>
        </w:rPr>
      </w:pPr>
      <w:r w:rsidRPr="002A7980">
        <w:rPr>
          <w:sz w:val="24"/>
          <w:szCs w:val="24"/>
        </w:rPr>
        <w:t>P</w:t>
      </w:r>
      <w:r>
        <w:rPr>
          <w:sz w:val="24"/>
          <w:szCs w:val="24"/>
        </w:rPr>
        <w:t>ART</w:t>
      </w:r>
      <w:r w:rsidRPr="002A7980">
        <w:rPr>
          <w:sz w:val="24"/>
          <w:szCs w:val="24"/>
        </w:rPr>
        <w:t xml:space="preserve"> 1</w:t>
      </w:r>
    </w:p>
    <w:p w14:paraId="0CFA975B" w14:textId="77777777" w:rsidR="009A7118" w:rsidRDefault="009A7118" w:rsidP="001A2446">
      <w:pPr>
        <w:pStyle w:val="LPSectionTitles"/>
        <w:rPr>
          <w:rFonts w:ascii="Montserrat" w:hAnsi="Montserrat"/>
          <w:color w:val="auto"/>
          <w:sz w:val="18"/>
          <w:szCs w:val="18"/>
        </w:rPr>
      </w:pPr>
      <w:r w:rsidRPr="00216FB5">
        <w:rPr>
          <w:sz w:val="20"/>
          <w:szCs w:val="20"/>
        </w:rPr>
        <w:t>Directions:</w:t>
      </w:r>
      <w:r>
        <w:rPr>
          <w:sz w:val="20"/>
          <w:szCs w:val="20"/>
        </w:rPr>
        <w:t xml:space="preserve"> </w:t>
      </w:r>
      <w:r>
        <w:rPr>
          <w:rFonts w:ascii="Montserrat" w:hAnsi="Montserrat"/>
          <w:color w:val="auto"/>
          <w:sz w:val="18"/>
          <w:szCs w:val="18"/>
        </w:rPr>
        <w:t xml:space="preserve">Follow along with the case study below as you or your classmates play their roles. Complete the questions below the case study upon conclusion of the case study skit. </w:t>
      </w:r>
    </w:p>
    <w:p w14:paraId="048D410C" w14:textId="77777777" w:rsidR="009A7118" w:rsidRPr="00CC6CDC" w:rsidRDefault="009A7118" w:rsidP="001A2446">
      <w:pPr>
        <w:pStyle w:val="FFABody"/>
      </w:pPr>
    </w:p>
    <w:p w14:paraId="3A052BAC" w14:textId="77777777" w:rsidR="009A7118" w:rsidRPr="00426D3A" w:rsidRDefault="009A7118" w:rsidP="001A2446">
      <w:pPr>
        <w:jc w:val="center"/>
        <w:rPr>
          <w:rFonts w:ascii="Montserrat" w:hAnsi="Montserrat"/>
          <w:b/>
          <w:bCs/>
          <w:color w:val="000000"/>
          <w:sz w:val="18"/>
          <w:szCs w:val="18"/>
        </w:rPr>
      </w:pPr>
      <w:r w:rsidRPr="00426D3A">
        <w:rPr>
          <w:rFonts w:ascii="Montserrat" w:hAnsi="Montserrat"/>
          <w:b/>
          <w:bCs/>
          <w:color w:val="000000"/>
          <w:sz w:val="18"/>
          <w:szCs w:val="18"/>
        </w:rPr>
        <w:t>Case Study: The Curious Case of the Cookout Crisis</w:t>
      </w:r>
    </w:p>
    <w:p w14:paraId="736935CE" w14:textId="77777777" w:rsidR="009A7118" w:rsidRPr="00426D3A" w:rsidRDefault="009A7118" w:rsidP="001A2446">
      <w:pPr>
        <w:rPr>
          <w:rFonts w:ascii="Montserrat" w:hAnsi="Montserrat"/>
          <w:b/>
          <w:bCs/>
          <w:color w:val="000000"/>
          <w:sz w:val="18"/>
          <w:szCs w:val="18"/>
        </w:rPr>
      </w:pPr>
    </w:p>
    <w:p w14:paraId="26421540" w14:textId="7C3AB3FF"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Cast of Characters</w:t>
      </w:r>
      <w:r w:rsidRPr="00415472">
        <w:rPr>
          <w:rFonts w:ascii="Montserrat" w:hAnsi="Montserrat"/>
          <w:b/>
          <w:bCs/>
          <w:color w:val="000000"/>
          <w:sz w:val="18"/>
          <w:szCs w:val="18"/>
        </w:rPr>
        <w:br/>
        <w:t>Narrator</w:t>
      </w:r>
      <w:r>
        <w:rPr>
          <w:rFonts w:ascii="Montserrat" w:hAnsi="Montserrat"/>
          <w:color w:val="000000"/>
          <w:sz w:val="18"/>
          <w:szCs w:val="18"/>
        </w:rPr>
        <w:t>:</w:t>
      </w:r>
      <w:r w:rsidRPr="00415472">
        <w:rPr>
          <w:rFonts w:ascii="Montserrat" w:hAnsi="Montserrat"/>
          <w:color w:val="000000"/>
          <w:sz w:val="18"/>
          <w:szCs w:val="18"/>
        </w:rPr>
        <w:t xml:space="preserve"> </w:t>
      </w:r>
      <w:r w:rsidRPr="00415472">
        <w:rPr>
          <w:rFonts w:ascii="Montserrat" w:hAnsi="Montserrat"/>
          <w:i/>
          <w:iCs/>
          <w:color w:val="000000"/>
          <w:sz w:val="18"/>
          <w:szCs w:val="18"/>
        </w:rPr>
        <w:t>(reader of all the italicized sections)</w:t>
      </w:r>
      <w:r w:rsidRPr="00415472">
        <w:rPr>
          <w:rFonts w:ascii="Montserrat" w:hAnsi="Montserrat"/>
          <w:b/>
          <w:bCs/>
          <w:color w:val="000000"/>
          <w:sz w:val="18"/>
          <w:szCs w:val="18"/>
        </w:rPr>
        <w:br/>
        <w:t>Paige Turner</w:t>
      </w:r>
      <w:r>
        <w:rPr>
          <w:rFonts w:ascii="Montserrat" w:hAnsi="Montserrat"/>
          <w:color w:val="000000"/>
          <w:sz w:val="18"/>
          <w:szCs w:val="18"/>
        </w:rPr>
        <w:t>:</w:t>
      </w:r>
      <w:r w:rsidRPr="00415472">
        <w:rPr>
          <w:rFonts w:ascii="Montserrat" w:hAnsi="Montserrat"/>
          <w:color w:val="000000"/>
          <w:sz w:val="18"/>
          <w:szCs w:val="18"/>
        </w:rPr>
        <w:t xml:space="preserve"> prosecutor</w:t>
      </w:r>
      <w:r w:rsidRPr="00415472">
        <w:rPr>
          <w:rFonts w:ascii="Montserrat" w:hAnsi="Montserrat"/>
          <w:b/>
          <w:bCs/>
          <w:color w:val="000000"/>
          <w:sz w:val="18"/>
          <w:szCs w:val="18"/>
        </w:rPr>
        <w:br/>
        <w:t>Will Power</w:t>
      </w:r>
      <w:r>
        <w:rPr>
          <w:rFonts w:ascii="Montserrat" w:hAnsi="Montserrat"/>
          <w:color w:val="000000"/>
          <w:sz w:val="18"/>
          <w:szCs w:val="18"/>
        </w:rPr>
        <w:t>:</w:t>
      </w:r>
      <w:r w:rsidRPr="00415472">
        <w:rPr>
          <w:rFonts w:ascii="Montserrat" w:hAnsi="Montserrat"/>
          <w:color w:val="000000"/>
          <w:sz w:val="18"/>
          <w:szCs w:val="18"/>
        </w:rPr>
        <w:t xml:space="preserve"> plaintiff</w:t>
      </w:r>
      <w:r w:rsidRPr="00415472">
        <w:rPr>
          <w:rFonts w:ascii="Montserrat" w:hAnsi="Montserrat"/>
          <w:b/>
          <w:bCs/>
          <w:color w:val="000000"/>
          <w:sz w:val="18"/>
          <w:szCs w:val="18"/>
        </w:rPr>
        <w:br/>
        <w:t>Justin Time</w:t>
      </w:r>
      <w:r>
        <w:rPr>
          <w:rFonts w:ascii="Montserrat" w:hAnsi="Montserrat"/>
          <w:color w:val="000000"/>
          <w:sz w:val="18"/>
          <w:szCs w:val="18"/>
        </w:rPr>
        <w:t>:</w:t>
      </w:r>
      <w:r w:rsidRPr="00415472">
        <w:rPr>
          <w:rFonts w:ascii="Montserrat" w:hAnsi="Montserrat"/>
          <w:color w:val="000000"/>
          <w:sz w:val="18"/>
          <w:szCs w:val="18"/>
        </w:rPr>
        <w:t xml:space="preserve"> defense attorney</w:t>
      </w:r>
      <w:r w:rsidRPr="00415472">
        <w:rPr>
          <w:rFonts w:ascii="Montserrat" w:hAnsi="Montserrat"/>
          <w:b/>
          <w:bCs/>
          <w:color w:val="000000"/>
          <w:sz w:val="18"/>
          <w:szCs w:val="18"/>
        </w:rPr>
        <w:br/>
        <w:t>Judge</w:t>
      </w:r>
      <w:r>
        <w:rPr>
          <w:rFonts w:ascii="Montserrat" w:hAnsi="Montserrat"/>
          <w:color w:val="000000"/>
          <w:sz w:val="18"/>
          <w:szCs w:val="18"/>
        </w:rPr>
        <w:t>:</w:t>
      </w:r>
      <w:r w:rsidRPr="00415472">
        <w:rPr>
          <w:rFonts w:ascii="Montserrat" w:hAnsi="Montserrat"/>
          <w:color w:val="000000"/>
          <w:sz w:val="18"/>
          <w:szCs w:val="18"/>
        </w:rPr>
        <w:t xml:space="preserve"> presides over the court</w:t>
      </w:r>
      <w:r w:rsidRPr="00415472">
        <w:rPr>
          <w:rFonts w:ascii="Montserrat" w:hAnsi="Montserrat"/>
          <w:b/>
          <w:bCs/>
          <w:color w:val="000000"/>
          <w:sz w:val="18"/>
          <w:szCs w:val="18"/>
        </w:rPr>
        <w:br/>
        <w:t>Patty Cakes</w:t>
      </w:r>
      <w:r>
        <w:rPr>
          <w:rFonts w:ascii="Montserrat" w:hAnsi="Montserrat"/>
          <w:color w:val="000000"/>
          <w:sz w:val="18"/>
          <w:szCs w:val="18"/>
        </w:rPr>
        <w:t>:</w:t>
      </w:r>
      <w:r w:rsidRPr="00415472">
        <w:rPr>
          <w:rFonts w:ascii="Montserrat" w:hAnsi="Montserrat"/>
          <w:color w:val="000000"/>
          <w:sz w:val="18"/>
          <w:szCs w:val="18"/>
        </w:rPr>
        <w:t xml:space="preserve"> witness</w:t>
      </w:r>
      <w:r w:rsidRPr="00415472">
        <w:rPr>
          <w:rFonts w:ascii="Montserrat" w:hAnsi="Montserrat"/>
          <w:b/>
          <w:bCs/>
          <w:color w:val="000000"/>
          <w:sz w:val="18"/>
          <w:szCs w:val="18"/>
        </w:rPr>
        <w:br/>
        <w:t>Sue Shi</w:t>
      </w:r>
      <w:r>
        <w:rPr>
          <w:rFonts w:ascii="Montserrat" w:hAnsi="Montserrat"/>
          <w:color w:val="000000"/>
          <w:sz w:val="18"/>
          <w:szCs w:val="18"/>
        </w:rPr>
        <w:t>:</w:t>
      </w:r>
      <w:r w:rsidRPr="00415472">
        <w:rPr>
          <w:rFonts w:ascii="Montserrat" w:hAnsi="Montserrat"/>
          <w:color w:val="000000"/>
          <w:sz w:val="18"/>
          <w:szCs w:val="18"/>
        </w:rPr>
        <w:t xml:space="preserve"> witness</w:t>
      </w:r>
      <w:r w:rsidRPr="00415472">
        <w:rPr>
          <w:rFonts w:ascii="Montserrat" w:hAnsi="Montserrat"/>
          <w:b/>
          <w:bCs/>
          <w:color w:val="000000"/>
          <w:sz w:val="18"/>
          <w:szCs w:val="18"/>
        </w:rPr>
        <w:br/>
        <w:t>Mrs. B. Honest</w:t>
      </w:r>
      <w:r>
        <w:rPr>
          <w:rFonts w:ascii="Montserrat" w:hAnsi="Montserrat"/>
          <w:color w:val="000000"/>
          <w:sz w:val="18"/>
          <w:szCs w:val="18"/>
        </w:rPr>
        <w:t>:</w:t>
      </w:r>
      <w:r w:rsidRPr="00415472">
        <w:rPr>
          <w:rFonts w:ascii="Montserrat" w:hAnsi="Montserrat"/>
          <w:color w:val="000000"/>
          <w:sz w:val="18"/>
          <w:szCs w:val="18"/>
        </w:rPr>
        <w:t xml:space="preserve"> President of the Organization, witness</w:t>
      </w:r>
      <w:r w:rsidRPr="00415472">
        <w:rPr>
          <w:rFonts w:ascii="Montserrat" w:hAnsi="Montserrat"/>
          <w:b/>
          <w:bCs/>
          <w:color w:val="000000"/>
          <w:sz w:val="18"/>
          <w:szCs w:val="18"/>
        </w:rPr>
        <w:br/>
        <w:t>Tom Otto</w:t>
      </w:r>
      <w:r>
        <w:rPr>
          <w:rFonts w:ascii="Montserrat" w:hAnsi="Montserrat"/>
          <w:color w:val="000000"/>
          <w:sz w:val="18"/>
          <w:szCs w:val="18"/>
        </w:rPr>
        <w:t>:</w:t>
      </w:r>
      <w:r w:rsidRPr="00415472">
        <w:rPr>
          <w:rFonts w:ascii="Montserrat" w:hAnsi="Montserrat"/>
          <w:color w:val="000000"/>
          <w:sz w:val="18"/>
          <w:szCs w:val="18"/>
        </w:rPr>
        <w:t xml:space="preserve"> defendant and witness</w:t>
      </w:r>
    </w:p>
    <w:p w14:paraId="50360400" w14:textId="77777777" w:rsidR="009A7118" w:rsidRPr="00415472" w:rsidRDefault="009A7118" w:rsidP="001A2446">
      <w:pPr>
        <w:rPr>
          <w:rFonts w:ascii="Montserrat" w:hAnsi="Montserrat"/>
          <w:b/>
          <w:bCs/>
          <w:color w:val="000000"/>
          <w:sz w:val="18"/>
          <w:szCs w:val="18"/>
        </w:rPr>
      </w:pPr>
    </w:p>
    <w:p w14:paraId="43446657" w14:textId="77777777" w:rsidR="009A7118" w:rsidRPr="00415472" w:rsidRDefault="009A7118" w:rsidP="001A2446">
      <w:pPr>
        <w:rPr>
          <w:rFonts w:ascii="Montserrat" w:hAnsi="Montserrat"/>
          <w:i/>
          <w:iCs/>
          <w:color w:val="000000"/>
          <w:sz w:val="18"/>
          <w:szCs w:val="18"/>
        </w:rPr>
      </w:pPr>
      <w:r w:rsidRPr="00415472">
        <w:rPr>
          <w:rFonts w:ascii="Montserrat" w:hAnsi="Montserrat"/>
          <w:i/>
          <w:iCs/>
          <w:color w:val="000000"/>
          <w:sz w:val="18"/>
          <w:szCs w:val="18"/>
        </w:rPr>
        <w:t>(The scene begins in the courtroom as the prosecutor makes her opening statement.)</w:t>
      </w:r>
    </w:p>
    <w:p w14:paraId="3216F87D" w14:textId="77777777" w:rsidR="009A7118" w:rsidRPr="00415472" w:rsidRDefault="009A7118" w:rsidP="001A2446">
      <w:pPr>
        <w:rPr>
          <w:rFonts w:ascii="Montserrat" w:hAnsi="Montserrat"/>
          <w:b/>
          <w:bCs/>
          <w:color w:val="000000"/>
          <w:sz w:val="18"/>
          <w:szCs w:val="18"/>
        </w:rPr>
      </w:pPr>
    </w:p>
    <w:p w14:paraId="3647A7EE" w14:textId="04E0C93B"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Ladies and gentlemen of the jury, we are here to demonstrate that Tom Otto knowingly and irresponsibly served food at the community event</w:t>
      </w:r>
      <w:r>
        <w:rPr>
          <w:rFonts w:ascii="Montserrat" w:hAnsi="Montserrat"/>
          <w:color w:val="000000"/>
          <w:sz w:val="18"/>
          <w:szCs w:val="18"/>
        </w:rPr>
        <w:t xml:space="preserve"> that</w:t>
      </w:r>
      <w:r w:rsidRPr="00415472">
        <w:rPr>
          <w:rFonts w:ascii="Montserrat" w:hAnsi="Montserrat"/>
          <w:color w:val="000000"/>
          <w:sz w:val="18"/>
          <w:szCs w:val="18"/>
        </w:rPr>
        <w:t xml:space="preserve"> resulted in widespread illness among attendees. On the day in question, Mr. Otto provided food that caused severe discomfort and sickness to the community. We will also explore the circumstances and other food sources involved. I now call my first witness, Will Power! </w:t>
      </w:r>
      <w:r w:rsidRPr="00415472">
        <w:rPr>
          <w:rFonts w:ascii="Montserrat" w:hAnsi="Montserrat"/>
          <w:i/>
          <w:iCs/>
          <w:color w:val="000000"/>
          <w:sz w:val="18"/>
          <w:szCs w:val="18"/>
        </w:rPr>
        <w:t>(Will takes the stand.)</w:t>
      </w:r>
    </w:p>
    <w:p w14:paraId="76022B1A" w14:textId="77777777" w:rsidR="009A7118" w:rsidRPr="00415472" w:rsidRDefault="009A7118" w:rsidP="001A2446">
      <w:pPr>
        <w:rPr>
          <w:rFonts w:ascii="Montserrat" w:hAnsi="Montserrat"/>
          <w:b/>
          <w:bCs/>
          <w:color w:val="000000"/>
          <w:sz w:val="18"/>
          <w:szCs w:val="18"/>
        </w:rPr>
      </w:pPr>
    </w:p>
    <w:p w14:paraId="4C3C75E3" w14:textId="3E949B4D"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Mr. Power, do you swear to tell the truth, the whole truth and nothing but the truth?</w:t>
      </w:r>
    </w:p>
    <w:p w14:paraId="46835F9A" w14:textId="77777777" w:rsidR="009A7118" w:rsidRPr="00415472" w:rsidRDefault="009A7118" w:rsidP="001A2446">
      <w:pPr>
        <w:rPr>
          <w:rFonts w:ascii="Montserrat" w:hAnsi="Montserrat"/>
          <w:b/>
          <w:bCs/>
          <w:color w:val="000000"/>
          <w:sz w:val="18"/>
          <w:szCs w:val="18"/>
        </w:rPr>
      </w:pPr>
    </w:p>
    <w:p w14:paraId="38F7847E"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Absolutely! I’ll tell more truth than anyone can handle!</w:t>
      </w:r>
    </w:p>
    <w:p w14:paraId="0AA29EAF" w14:textId="77777777" w:rsidR="009A7118" w:rsidRPr="00415472" w:rsidRDefault="009A7118" w:rsidP="001A2446">
      <w:pPr>
        <w:rPr>
          <w:rFonts w:ascii="Montserrat" w:hAnsi="Montserrat"/>
          <w:b/>
          <w:bCs/>
          <w:color w:val="000000"/>
          <w:sz w:val="18"/>
          <w:szCs w:val="18"/>
        </w:rPr>
      </w:pPr>
    </w:p>
    <w:p w14:paraId="1BAE48F0" w14:textId="66169BA8"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On the day in question, did you prepare, serve or consume food at the event chaired by Mr. Otto?</w:t>
      </w:r>
    </w:p>
    <w:p w14:paraId="0830DCDB" w14:textId="77777777" w:rsidR="009A7118" w:rsidRPr="00415472" w:rsidRDefault="009A7118" w:rsidP="001A2446">
      <w:pPr>
        <w:rPr>
          <w:rFonts w:ascii="Montserrat" w:hAnsi="Montserrat"/>
          <w:b/>
          <w:bCs/>
          <w:color w:val="000000"/>
          <w:sz w:val="18"/>
          <w:szCs w:val="18"/>
        </w:rPr>
      </w:pPr>
    </w:p>
    <w:p w14:paraId="559583D7"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 xml:space="preserve">Of course I did. </w:t>
      </w:r>
      <w:r w:rsidRPr="00415472">
        <w:rPr>
          <w:rFonts w:ascii="Montserrat" w:hAnsi="Montserrat"/>
          <w:i/>
          <w:iCs/>
          <w:color w:val="000000"/>
          <w:sz w:val="18"/>
          <w:szCs w:val="18"/>
        </w:rPr>
        <w:t>(Pauses and smirks at the jury.)</w:t>
      </w:r>
      <w:r w:rsidRPr="00415472">
        <w:rPr>
          <w:rFonts w:ascii="Montserrat" w:hAnsi="Montserrat"/>
          <w:color w:val="000000"/>
          <w:sz w:val="18"/>
          <w:szCs w:val="18"/>
        </w:rPr>
        <w:t xml:space="preserve"> I never miss out on summer events with free food.</w:t>
      </w:r>
    </w:p>
    <w:p w14:paraId="63EFB77B" w14:textId="77777777" w:rsidR="009A7118" w:rsidRPr="00415472" w:rsidRDefault="009A7118" w:rsidP="001A2446">
      <w:pPr>
        <w:rPr>
          <w:rFonts w:ascii="Montserrat" w:hAnsi="Montserrat"/>
          <w:b/>
          <w:bCs/>
          <w:color w:val="000000"/>
          <w:sz w:val="18"/>
          <w:szCs w:val="18"/>
        </w:rPr>
      </w:pPr>
    </w:p>
    <w:p w14:paraId="7E5EC47E"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Objection! Irrelevant commentary.</w:t>
      </w:r>
    </w:p>
    <w:p w14:paraId="14A51BAC" w14:textId="77777777" w:rsidR="009A7118" w:rsidRPr="00415472" w:rsidRDefault="009A7118" w:rsidP="001A2446">
      <w:pPr>
        <w:rPr>
          <w:rFonts w:ascii="Montserrat" w:hAnsi="Montserrat"/>
          <w:b/>
          <w:bCs/>
          <w:color w:val="000000"/>
          <w:sz w:val="18"/>
          <w:szCs w:val="18"/>
        </w:rPr>
      </w:pPr>
    </w:p>
    <w:p w14:paraId="1D235FBE"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Overruled. Proceed, Ms. Turner.</w:t>
      </w:r>
    </w:p>
    <w:p w14:paraId="711CAFB9" w14:textId="77777777" w:rsidR="009A7118" w:rsidRPr="00415472" w:rsidRDefault="009A7118" w:rsidP="001A2446">
      <w:pPr>
        <w:rPr>
          <w:rFonts w:ascii="Montserrat" w:hAnsi="Montserrat"/>
          <w:b/>
          <w:bCs/>
          <w:color w:val="000000"/>
          <w:sz w:val="18"/>
          <w:szCs w:val="18"/>
        </w:rPr>
      </w:pPr>
    </w:p>
    <w:p w14:paraId="748E32C8" w14:textId="0C5E6F33"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Mr. Power, please describe in your own words what happened at the food tent.</w:t>
      </w:r>
    </w:p>
    <w:p w14:paraId="0E3F1620" w14:textId="77777777" w:rsidR="009A7118" w:rsidRPr="00415472" w:rsidRDefault="009A7118" w:rsidP="001A2446">
      <w:pPr>
        <w:rPr>
          <w:rFonts w:ascii="Montserrat" w:hAnsi="Montserrat"/>
          <w:b/>
          <w:bCs/>
          <w:color w:val="000000"/>
          <w:sz w:val="18"/>
          <w:szCs w:val="18"/>
        </w:rPr>
      </w:pPr>
    </w:p>
    <w:p w14:paraId="254079A8"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Well, it all started when Tom Otto took charge of the food committee this year. He promised to handle the meat, specifically hamburgers and hot dogs, while the rest of the committee gathered the sides. I thought it sounded fine at first, but now I regret not handling it myself. I should have known better! Meanwhile, Tom was serving fresh, raw milk, which seemed like a hit. I stuck to soda, though. The next day, nearly everyone was sick—seriously ill.</w:t>
      </w:r>
    </w:p>
    <w:p w14:paraId="3587E611" w14:textId="77777777" w:rsidR="009A7118" w:rsidRPr="00415472" w:rsidRDefault="009A7118" w:rsidP="001A2446">
      <w:pPr>
        <w:rPr>
          <w:rFonts w:ascii="Montserrat" w:hAnsi="Montserrat"/>
          <w:b/>
          <w:bCs/>
          <w:color w:val="000000"/>
          <w:sz w:val="18"/>
          <w:szCs w:val="18"/>
        </w:rPr>
      </w:pPr>
    </w:p>
    <w:p w14:paraId="3991F151"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Objection! Speculation!</w:t>
      </w:r>
    </w:p>
    <w:p w14:paraId="2EE393C8" w14:textId="77777777" w:rsidR="009A7118" w:rsidRPr="00415472" w:rsidRDefault="009A7118" w:rsidP="001A2446">
      <w:pPr>
        <w:rPr>
          <w:rFonts w:ascii="Montserrat" w:hAnsi="Montserrat"/>
          <w:b/>
          <w:bCs/>
          <w:color w:val="000000"/>
          <w:sz w:val="18"/>
          <w:szCs w:val="18"/>
        </w:rPr>
      </w:pPr>
    </w:p>
    <w:p w14:paraId="6BA933F3" w14:textId="1DDCB1F9"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Sustained. The jury will disregard the speculation. Mr. Power, stick to the facts.</w:t>
      </w:r>
    </w:p>
    <w:p w14:paraId="553AD861" w14:textId="77777777" w:rsidR="009A7118" w:rsidRPr="00415472" w:rsidRDefault="009A7118" w:rsidP="001A2446">
      <w:pPr>
        <w:rPr>
          <w:rFonts w:ascii="Montserrat" w:hAnsi="Montserrat"/>
          <w:b/>
          <w:bCs/>
          <w:color w:val="000000"/>
          <w:sz w:val="18"/>
          <w:szCs w:val="18"/>
        </w:rPr>
      </w:pPr>
    </w:p>
    <w:p w14:paraId="4D8BD8AE" w14:textId="36A46B02"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Fine, fine. Well, I made my famous potato salad the night before. It’s always a hit. I added loads of mayo, sour cream and hard-boiled eggs. I even decorated it with sliced eggs and parsley. It was so good that people kept sneaking bites before the event—even my cat tried to get into it. The next day, though, people weren’t just full—they were miserable.</w:t>
      </w:r>
    </w:p>
    <w:p w14:paraId="09046414" w14:textId="77777777" w:rsidR="009A7118" w:rsidRPr="00415472" w:rsidRDefault="009A7118" w:rsidP="001A2446">
      <w:pPr>
        <w:rPr>
          <w:rFonts w:ascii="Montserrat" w:hAnsi="Montserrat"/>
          <w:b/>
          <w:bCs/>
          <w:color w:val="000000"/>
          <w:sz w:val="18"/>
          <w:szCs w:val="18"/>
        </w:rPr>
      </w:pPr>
    </w:p>
    <w:p w14:paraId="08801714"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 Power. You may step down. I call my next witness, Patty Cakes. </w:t>
      </w:r>
      <w:r w:rsidRPr="00415472">
        <w:rPr>
          <w:rFonts w:ascii="Montserrat" w:hAnsi="Montserrat"/>
          <w:i/>
          <w:iCs/>
          <w:color w:val="000000"/>
          <w:sz w:val="18"/>
          <w:szCs w:val="18"/>
        </w:rPr>
        <w:t>(Patty approaches the stand.)</w:t>
      </w:r>
    </w:p>
    <w:p w14:paraId="35021C81" w14:textId="77777777" w:rsidR="009A7118" w:rsidRPr="00415472" w:rsidRDefault="009A7118" w:rsidP="001A2446">
      <w:pPr>
        <w:rPr>
          <w:rFonts w:ascii="Montserrat" w:hAnsi="Montserrat"/>
          <w:b/>
          <w:bCs/>
          <w:color w:val="000000"/>
          <w:sz w:val="18"/>
          <w:szCs w:val="18"/>
        </w:rPr>
      </w:pPr>
    </w:p>
    <w:p w14:paraId="2D0C4A38" w14:textId="5CAA057D"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Patty:</w:t>
      </w:r>
      <w:r w:rsidRPr="00415472">
        <w:rPr>
          <w:rFonts w:ascii="Montserrat" w:hAnsi="Montserrat"/>
          <w:b/>
          <w:bCs/>
          <w:color w:val="000000"/>
          <w:sz w:val="18"/>
          <w:szCs w:val="18"/>
        </w:rPr>
        <w:tab/>
      </w:r>
      <w:r w:rsidRPr="00415472">
        <w:rPr>
          <w:rFonts w:ascii="Montserrat" w:hAnsi="Montserrat"/>
          <w:color w:val="000000"/>
          <w:sz w:val="18"/>
          <w:szCs w:val="18"/>
        </w:rPr>
        <w:t xml:space="preserve">I just want to say, I like everyone involved—Tom, Will and all the others. I never intended for anything bad to happen. I wasn’t feeling my best when I prepared my contributions—roast beef roll-ups and deviled eggs with bacon. </w:t>
      </w:r>
      <w:r w:rsidRPr="00415472">
        <w:rPr>
          <w:rFonts w:ascii="Montserrat" w:hAnsi="Montserrat"/>
          <w:color w:val="000000"/>
          <w:sz w:val="18"/>
          <w:szCs w:val="18"/>
        </w:rPr>
        <w:lastRenderedPageBreak/>
        <w:t>After making them, I left them on my patio for Sue to pick up on her way to the event. That’s all I know. Maybe Sue can add more.</w:t>
      </w:r>
    </w:p>
    <w:p w14:paraId="4B881984"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Miss Cakes. I now call Sue Shi to the stand. </w:t>
      </w:r>
      <w:r w:rsidRPr="00415472">
        <w:rPr>
          <w:rFonts w:ascii="Montserrat" w:hAnsi="Montserrat"/>
          <w:i/>
          <w:iCs/>
          <w:color w:val="000000"/>
          <w:sz w:val="18"/>
          <w:szCs w:val="18"/>
        </w:rPr>
        <w:t>(Sue replaces Patty at the stand.)</w:t>
      </w:r>
    </w:p>
    <w:p w14:paraId="3F47A842" w14:textId="77777777" w:rsidR="009A7118" w:rsidRPr="00415472" w:rsidRDefault="009A7118" w:rsidP="001A2446">
      <w:pPr>
        <w:rPr>
          <w:rFonts w:ascii="Montserrat" w:hAnsi="Montserrat"/>
          <w:b/>
          <w:bCs/>
          <w:color w:val="000000"/>
          <w:sz w:val="18"/>
          <w:szCs w:val="18"/>
        </w:rPr>
      </w:pPr>
    </w:p>
    <w:p w14:paraId="3B0EB482"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Sue:</w:t>
      </w:r>
      <w:r w:rsidRPr="00415472">
        <w:rPr>
          <w:rFonts w:ascii="Montserrat" w:hAnsi="Montserrat"/>
          <w:b/>
          <w:bCs/>
          <w:color w:val="000000"/>
          <w:sz w:val="18"/>
          <w:szCs w:val="18"/>
        </w:rPr>
        <w:tab/>
      </w:r>
      <w:r w:rsidRPr="00415472">
        <w:rPr>
          <w:rFonts w:ascii="Montserrat" w:hAnsi="Montserrat"/>
          <w:color w:val="000000"/>
          <w:sz w:val="18"/>
          <w:szCs w:val="18"/>
        </w:rPr>
        <w:t>I don’t know exactly what went wrong, but I’ve never been so sick in my life! I honestly thought it was the end for me.</w:t>
      </w:r>
    </w:p>
    <w:p w14:paraId="3E2FB279" w14:textId="77777777" w:rsidR="009A7118" w:rsidRPr="00415472" w:rsidRDefault="009A7118" w:rsidP="001A2446">
      <w:pPr>
        <w:rPr>
          <w:rFonts w:ascii="Montserrat" w:hAnsi="Montserrat"/>
          <w:b/>
          <w:bCs/>
          <w:color w:val="000000"/>
          <w:sz w:val="18"/>
          <w:szCs w:val="18"/>
        </w:rPr>
      </w:pPr>
    </w:p>
    <w:p w14:paraId="46DE9E3A"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Objection! Overly dramatic.</w:t>
      </w:r>
    </w:p>
    <w:p w14:paraId="656901D7" w14:textId="77777777" w:rsidR="009A7118" w:rsidRPr="00415472" w:rsidRDefault="009A7118" w:rsidP="001A2446">
      <w:pPr>
        <w:rPr>
          <w:rFonts w:ascii="Montserrat" w:hAnsi="Montserrat"/>
          <w:b/>
          <w:bCs/>
          <w:color w:val="000000"/>
          <w:sz w:val="18"/>
          <w:szCs w:val="18"/>
        </w:rPr>
      </w:pPr>
    </w:p>
    <w:p w14:paraId="08788F18"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Sustained. Stick to the relevant facts, Mrs. Shi.</w:t>
      </w:r>
    </w:p>
    <w:p w14:paraId="1416341C" w14:textId="77777777" w:rsidR="009A7118" w:rsidRPr="00415472" w:rsidRDefault="009A7118" w:rsidP="001A2446">
      <w:pPr>
        <w:rPr>
          <w:rFonts w:ascii="Montserrat" w:hAnsi="Montserrat"/>
          <w:b/>
          <w:bCs/>
          <w:color w:val="000000"/>
          <w:sz w:val="18"/>
          <w:szCs w:val="18"/>
        </w:rPr>
      </w:pPr>
    </w:p>
    <w:p w14:paraId="32D9C5FA"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Sue:</w:t>
      </w:r>
      <w:r w:rsidRPr="00415472">
        <w:rPr>
          <w:rFonts w:ascii="Montserrat" w:hAnsi="Montserrat"/>
          <w:b/>
          <w:bCs/>
          <w:color w:val="000000"/>
          <w:sz w:val="18"/>
          <w:szCs w:val="18"/>
        </w:rPr>
        <w:tab/>
      </w:r>
      <w:r w:rsidRPr="00415472">
        <w:rPr>
          <w:rFonts w:ascii="Montserrat" w:hAnsi="Montserrat"/>
          <w:color w:val="000000"/>
          <w:sz w:val="18"/>
          <w:szCs w:val="18"/>
        </w:rPr>
        <w:t>Right. As Patty said, I picked up the food around 9 a.m. and loaded it into my car. Then I dropped off my kids at my aunt’s place, which is a bit of a drive into the next county. I probably stayed there longer than I should have, but Aunt Sadie loves to chat. By the time I got to the event, it was already getting warm out, but I didn’t notice anything unusual about the food.</w:t>
      </w:r>
    </w:p>
    <w:p w14:paraId="678CDD50" w14:textId="77777777" w:rsidR="009A7118" w:rsidRPr="00415472" w:rsidRDefault="009A7118" w:rsidP="001A2446">
      <w:pPr>
        <w:rPr>
          <w:rFonts w:ascii="Montserrat" w:hAnsi="Montserrat"/>
          <w:b/>
          <w:bCs/>
          <w:color w:val="000000"/>
          <w:sz w:val="18"/>
          <w:szCs w:val="18"/>
        </w:rPr>
      </w:pPr>
    </w:p>
    <w:p w14:paraId="22132992"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Mrs. Shi. I call my next witness, Mrs. B. Honest. </w:t>
      </w:r>
      <w:r w:rsidRPr="00415472">
        <w:rPr>
          <w:rFonts w:ascii="Montserrat" w:hAnsi="Montserrat"/>
          <w:i/>
          <w:iCs/>
          <w:color w:val="000000"/>
          <w:sz w:val="18"/>
          <w:szCs w:val="18"/>
        </w:rPr>
        <w:t>(Sue takes her seat as Mrs. B. Honest takes the stand.)</w:t>
      </w:r>
    </w:p>
    <w:p w14:paraId="542E81E8" w14:textId="77777777" w:rsidR="009A7118" w:rsidRPr="00415472" w:rsidRDefault="009A7118" w:rsidP="001A2446">
      <w:pPr>
        <w:rPr>
          <w:rFonts w:ascii="Montserrat" w:hAnsi="Montserrat"/>
          <w:b/>
          <w:bCs/>
          <w:color w:val="000000"/>
          <w:sz w:val="18"/>
          <w:szCs w:val="18"/>
        </w:rPr>
      </w:pPr>
    </w:p>
    <w:p w14:paraId="173A8025"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Mrs. B. Honest:</w:t>
      </w:r>
      <w:r w:rsidRPr="00415472">
        <w:rPr>
          <w:rFonts w:ascii="Montserrat" w:hAnsi="Montserrat"/>
          <w:b/>
          <w:bCs/>
          <w:color w:val="000000"/>
          <w:sz w:val="18"/>
          <w:szCs w:val="18"/>
        </w:rPr>
        <w:tab/>
      </w:r>
      <w:r w:rsidRPr="00415472">
        <w:rPr>
          <w:rFonts w:ascii="Montserrat" w:hAnsi="Montserrat"/>
          <w:color w:val="000000"/>
          <w:sz w:val="18"/>
          <w:szCs w:val="18"/>
        </w:rPr>
        <w:t>I feel awful about what happened, but it’s not fair to place all the blame on Tom. No one knows for sure what caused it. Will does tend to exaggerate.</w:t>
      </w:r>
    </w:p>
    <w:p w14:paraId="3A52BD45" w14:textId="77777777" w:rsidR="009A7118" w:rsidRPr="00415472" w:rsidRDefault="009A7118" w:rsidP="001A2446">
      <w:pPr>
        <w:rPr>
          <w:rFonts w:ascii="Montserrat" w:hAnsi="Montserrat"/>
          <w:b/>
          <w:bCs/>
          <w:color w:val="000000"/>
          <w:sz w:val="18"/>
          <w:szCs w:val="18"/>
        </w:rPr>
      </w:pPr>
    </w:p>
    <w:p w14:paraId="1333D1E4"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What did you observe?</w:t>
      </w:r>
    </w:p>
    <w:p w14:paraId="4607D8CA" w14:textId="77777777" w:rsidR="009A7118" w:rsidRPr="00415472" w:rsidRDefault="009A7118" w:rsidP="001A2446">
      <w:pPr>
        <w:rPr>
          <w:rFonts w:ascii="Montserrat" w:hAnsi="Montserrat"/>
          <w:b/>
          <w:bCs/>
          <w:color w:val="000000"/>
          <w:sz w:val="18"/>
          <w:szCs w:val="18"/>
        </w:rPr>
      </w:pPr>
    </w:p>
    <w:p w14:paraId="3614A9BB" w14:textId="01A17D7B"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Mrs. B. Honest:</w:t>
      </w:r>
      <w:r w:rsidRPr="00415472">
        <w:rPr>
          <w:rFonts w:ascii="Montserrat" w:hAnsi="Montserrat"/>
          <w:b/>
          <w:bCs/>
          <w:color w:val="000000"/>
          <w:sz w:val="18"/>
          <w:szCs w:val="18"/>
        </w:rPr>
        <w:tab/>
      </w:r>
      <w:r w:rsidRPr="00415472">
        <w:rPr>
          <w:rFonts w:ascii="Montserrat" w:hAnsi="Montserrat"/>
          <w:color w:val="000000"/>
          <w:sz w:val="18"/>
          <w:szCs w:val="18"/>
        </w:rPr>
        <w:t>I arrived late and missed most of the serving, so I helped myself to the leftovers—some salad, deviled eggs and a cold burger. I even had a glass of milk from the tent. I felt fine at first but got sick later. Still, I don’t think we should point fingers until we know for sure.</w:t>
      </w:r>
    </w:p>
    <w:p w14:paraId="51C0376F" w14:textId="77777777" w:rsidR="009A7118" w:rsidRPr="00415472" w:rsidRDefault="009A7118" w:rsidP="001A2446">
      <w:pPr>
        <w:rPr>
          <w:rFonts w:ascii="Montserrat" w:hAnsi="Montserrat"/>
          <w:b/>
          <w:bCs/>
          <w:color w:val="000000"/>
          <w:sz w:val="18"/>
          <w:szCs w:val="18"/>
        </w:rPr>
      </w:pPr>
    </w:p>
    <w:p w14:paraId="561B889F"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Mrs. Honest. I rest my case. </w:t>
      </w:r>
      <w:r w:rsidRPr="00415472">
        <w:rPr>
          <w:rFonts w:ascii="Montserrat" w:hAnsi="Montserrat"/>
          <w:i/>
          <w:iCs/>
          <w:color w:val="000000"/>
          <w:sz w:val="18"/>
          <w:szCs w:val="18"/>
        </w:rPr>
        <w:t>(Mrs. Honest returns to her seat.)</w:t>
      </w:r>
    </w:p>
    <w:p w14:paraId="795519CB" w14:textId="77777777" w:rsidR="009A7118" w:rsidRPr="00415472" w:rsidRDefault="009A7118" w:rsidP="001A2446">
      <w:pPr>
        <w:rPr>
          <w:rFonts w:ascii="Montserrat" w:hAnsi="Montserrat"/>
          <w:b/>
          <w:bCs/>
          <w:color w:val="000000"/>
          <w:sz w:val="18"/>
          <w:szCs w:val="18"/>
        </w:rPr>
      </w:pPr>
    </w:p>
    <w:p w14:paraId="50CB7F60"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 xml:space="preserve">The defense calls Tom Otto to the stand. </w:t>
      </w:r>
      <w:r w:rsidRPr="00415472">
        <w:rPr>
          <w:rFonts w:ascii="Montserrat" w:hAnsi="Montserrat"/>
          <w:i/>
          <w:iCs/>
          <w:color w:val="000000"/>
          <w:sz w:val="18"/>
          <w:szCs w:val="18"/>
        </w:rPr>
        <w:t>(Tom nervously takes the stand.)</w:t>
      </w:r>
    </w:p>
    <w:p w14:paraId="29E25ED1" w14:textId="77777777" w:rsidR="009A7118" w:rsidRPr="00415472" w:rsidRDefault="009A7118" w:rsidP="001A2446">
      <w:pPr>
        <w:rPr>
          <w:rFonts w:ascii="Montserrat" w:hAnsi="Montserrat"/>
          <w:b/>
          <w:bCs/>
          <w:color w:val="000000"/>
          <w:sz w:val="18"/>
          <w:szCs w:val="18"/>
        </w:rPr>
      </w:pPr>
    </w:p>
    <w:p w14:paraId="6C5C42B4"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Tom:</w:t>
      </w:r>
      <w:r w:rsidRPr="00415472">
        <w:rPr>
          <w:rFonts w:ascii="Montserrat" w:hAnsi="Montserrat"/>
          <w:b/>
          <w:bCs/>
          <w:color w:val="000000"/>
          <w:sz w:val="18"/>
          <w:szCs w:val="18"/>
        </w:rPr>
        <w:tab/>
      </w:r>
      <w:r w:rsidRPr="00415472">
        <w:rPr>
          <w:rFonts w:ascii="Montserrat" w:hAnsi="Montserrat"/>
          <w:color w:val="000000"/>
          <w:sz w:val="18"/>
          <w:szCs w:val="18"/>
        </w:rPr>
        <w:t>This has been the most humiliating experience! I’ve volunteered for years, and now this!</w:t>
      </w:r>
    </w:p>
    <w:p w14:paraId="2A77D7DF" w14:textId="77777777" w:rsidR="009A7118" w:rsidRPr="00415472" w:rsidRDefault="009A7118" w:rsidP="001A2446">
      <w:pPr>
        <w:rPr>
          <w:rFonts w:ascii="Montserrat" w:hAnsi="Montserrat"/>
          <w:b/>
          <w:bCs/>
          <w:color w:val="000000"/>
          <w:sz w:val="18"/>
          <w:szCs w:val="18"/>
        </w:rPr>
      </w:pPr>
    </w:p>
    <w:p w14:paraId="52A14FD1"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Calm down, Mr. Otto. Tell the court what happened.</w:t>
      </w:r>
    </w:p>
    <w:p w14:paraId="117FDB8C" w14:textId="77777777" w:rsidR="009A7118" w:rsidRPr="00415472" w:rsidRDefault="009A7118" w:rsidP="001A2446">
      <w:pPr>
        <w:rPr>
          <w:rFonts w:ascii="Montserrat" w:hAnsi="Montserrat"/>
          <w:b/>
          <w:bCs/>
          <w:color w:val="000000"/>
          <w:sz w:val="18"/>
          <w:szCs w:val="18"/>
        </w:rPr>
      </w:pPr>
    </w:p>
    <w:p w14:paraId="71163C6F" w14:textId="590F4F3B"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Tom:</w:t>
      </w:r>
      <w:r w:rsidRPr="00415472">
        <w:rPr>
          <w:rFonts w:ascii="Montserrat" w:hAnsi="Montserrat"/>
          <w:b/>
          <w:bCs/>
          <w:color w:val="000000"/>
          <w:sz w:val="18"/>
          <w:szCs w:val="18"/>
        </w:rPr>
        <w:tab/>
      </w:r>
      <w:r w:rsidRPr="00415472">
        <w:rPr>
          <w:rFonts w:ascii="Montserrat" w:hAnsi="Montserrat"/>
          <w:color w:val="000000"/>
          <w:sz w:val="18"/>
          <w:szCs w:val="18"/>
        </w:rPr>
        <w:t>I bought quality meat, kept it refrigerated and cooked it properly. I even used clean containers for transport. I also brought fresh milk from my farm that morning, kept it on ice and served it with cookies. I can’t imagine what went wrong, but I did everything by the book.</w:t>
      </w:r>
    </w:p>
    <w:p w14:paraId="7D195F76" w14:textId="77777777" w:rsidR="009A7118" w:rsidRPr="00415472" w:rsidRDefault="009A7118" w:rsidP="001A2446">
      <w:pPr>
        <w:rPr>
          <w:rFonts w:ascii="Montserrat" w:hAnsi="Montserrat"/>
          <w:b/>
          <w:bCs/>
          <w:color w:val="000000"/>
          <w:sz w:val="18"/>
          <w:szCs w:val="18"/>
        </w:rPr>
      </w:pPr>
    </w:p>
    <w:p w14:paraId="51703CDC"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 Otto. No further questions, Your Honor. </w:t>
      </w:r>
      <w:r w:rsidRPr="00415472">
        <w:rPr>
          <w:rFonts w:ascii="Montserrat" w:hAnsi="Montserrat"/>
          <w:i/>
          <w:iCs/>
          <w:color w:val="000000"/>
          <w:sz w:val="18"/>
          <w:szCs w:val="18"/>
        </w:rPr>
        <w:t>(Tom returns to his seat.)</w:t>
      </w:r>
    </w:p>
    <w:p w14:paraId="59DB9BA9" w14:textId="77777777" w:rsidR="009A7118" w:rsidRPr="00415472" w:rsidRDefault="009A7118" w:rsidP="001A2446">
      <w:pPr>
        <w:rPr>
          <w:rFonts w:ascii="Montserrat" w:hAnsi="Montserrat"/>
          <w:b/>
          <w:bCs/>
          <w:color w:val="000000"/>
          <w:sz w:val="18"/>
          <w:szCs w:val="18"/>
        </w:rPr>
      </w:pPr>
    </w:p>
    <w:p w14:paraId="58EF9722" w14:textId="77777777" w:rsidR="009A7118" w:rsidRPr="00426D3A"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(Looking at the jury) You’ve heard all the evidence. Consider the facts and determine who, if anyone, is responsible for the outbreak.</w:t>
      </w:r>
    </w:p>
    <w:p w14:paraId="7A85CD0A" w14:textId="77777777" w:rsidR="009A7118" w:rsidRPr="00426D3A" w:rsidRDefault="009A7118" w:rsidP="001A2446">
      <w:pPr>
        <w:pStyle w:val="SubHeadings"/>
        <w:rPr>
          <w:rFonts w:ascii="Montserrat" w:hAnsi="Montserrat"/>
          <w:sz w:val="18"/>
          <w:szCs w:val="18"/>
        </w:rPr>
      </w:pPr>
    </w:p>
    <w:p w14:paraId="7A17E2BA" w14:textId="77777777" w:rsidR="009A7118" w:rsidRPr="00426D3A" w:rsidRDefault="009A7118" w:rsidP="001A2446">
      <w:pPr>
        <w:pStyle w:val="ListParagraph"/>
        <w:numPr>
          <w:ilvl w:val="0"/>
          <w:numId w:val="27"/>
        </w:numPr>
        <w:spacing w:after="160" w:line="259" w:lineRule="auto"/>
        <w:rPr>
          <w:rFonts w:ascii="Montserrat" w:hAnsi="Montserrat"/>
          <w:sz w:val="18"/>
          <w:szCs w:val="18"/>
        </w:rPr>
      </w:pPr>
      <w:r w:rsidRPr="00426D3A">
        <w:rPr>
          <w:rFonts w:ascii="Montserrat" w:hAnsi="Montserrat"/>
          <w:sz w:val="18"/>
          <w:szCs w:val="18"/>
        </w:rPr>
        <w:t>What food do you think caused the food poisoning?</w:t>
      </w:r>
    </w:p>
    <w:p w14:paraId="01620192" w14:textId="77777777" w:rsidR="009A7118" w:rsidRPr="00426D3A" w:rsidRDefault="009A7118" w:rsidP="001A2446">
      <w:pPr>
        <w:ind w:left="720"/>
        <w:rPr>
          <w:rFonts w:ascii="Montserrat" w:hAnsi="Montserrat"/>
          <w:color w:val="FF0000"/>
          <w:sz w:val="18"/>
          <w:szCs w:val="18"/>
        </w:rPr>
      </w:pPr>
      <w:r w:rsidRPr="00426D3A">
        <w:rPr>
          <w:rFonts w:ascii="Montserrat" w:hAnsi="Montserrat"/>
          <w:color w:val="FF0000"/>
          <w:sz w:val="18"/>
          <w:szCs w:val="18"/>
        </w:rPr>
        <w:t xml:space="preserve">Answers will vary. </w:t>
      </w:r>
    </w:p>
    <w:p w14:paraId="27E2E53A" w14:textId="77777777" w:rsidR="009A7118" w:rsidRPr="00426D3A" w:rsidRDefault="009A7118" w:rsidP="001A2446">
      <w:pPr>
        <w:rPr>
          <w:rFonts w:ascii="Montserrat" w:hAnsi="Montserrat"/>
          <w:sz w:val="18"/>
          <w:szCs w:val="18"/>
        </w:rPr>
      </w:pPr>
    </w:p>
    <w:p w14:paraId="4680BBD6" w14:textId="77777777" w:rsidR="009A7118" w:rsidRPr="00426D3A" w:rsidRDefault="009A7118" w:rsidP="001A2446">
      <w:pPr>
        <w:pStyle w:val="ListParagraph"/>
        <w:numPr>
          <w:ilvl w:val="0"/>
          <w:numId w:val="27"/>
        </w:numPr>
        <w:spacing w:after="160" w:line="259" w:lineRule="auto"/>
        <w:rPr>
          <w:rFonts w:ascii="Montserrat" w:hAnsi="Montserrat"/>
          <w:sz w:val="18"/>
          <w:szCs w:val="18"/>
        </w:rPr>
      </w:pPr>
      <w:r w:rsidRPr="00426D3A">
        <w:rPr>
          <w:rFonts w:ascii="Montserrat" w:hAnsi="Montserrat"/>
          <w:sz w:val="18"/>
          <w:szCs w:val="18"/>
        </w:rPr>
        <w:t xml:space="preserve">What evidence do you have to support that? </w:t>
      </w:r>
    </w:p>
    <w:p w14:paraId="53B2D6F2" w14:textId="77777777" w:rsidR="009A7118" w:rsidRPr="00426D3A" w:rsidRDefault="009A7118" w:rsidP="001A2446">
      <w:pPr>
        <w:ind w:left="720"/>
        <w:rPr>
          <w:rFonts w:ascii="Montserrat" w:hAnsi="Montserrat"/>
          <w:color w:val="FF0000"/>
          <w:sz w:val="18"/>
          <w:szCs w:val="18"/>
        </w:rPr>
      </w:pPr>
      <w:r w:rsidRPr="00426D3A">
        <w:rPr>
          <w:rFonts w:ascii="Montserrat" w:hAnsi="Montserrat"/>
          <w:color w:val="FF0000"/>
          <w:sz w:val="18"/>
          <w:szCs w:val="18"/>
        </w:rPr>
        <w:t xml:space="preserve">Answers will vary. </w:t>
      </w:r>
    </w:p>
    <w:p w14:paraId="0EECEE1D" w14:textId="77777777" w:rsidR="009A7118" w:rsidRPr="00426D3A" w:rsidRDefault="009A7118" w:rsidP="001A2446">
      <w:pPr>
        <w:rPr>
          <w:rFonts w:ascii="Montserrat" w:hAnsi="Montserrat"/>
          <w:sz w:val="18"/>
          <w:szCs w:val="18"/>
        </w:rPr>
      </w:pPr>
    </w:p>
    <w:p w14:paraId="32778D1A" w14:textId="77777777" w:rsidR="009A7118" w:rsidRPr="00426D3A" w:rsidRDefault="009A7118" w:rsidP="001A2446">
      <w:pPr>
        <w:pStyle w:val="ListParagraph"/>
        <w:numPr>
          <w:ilvl w:val="0"/>
          <w:numId w:val="27"/>
        </w:numPr>
        <w:spacing w:after="160" w:line="259" w:lineRule="auto"/>
        <w:rPr>
          <w:rFonts w:ascii="Montserrat" w:hAnsi="Montserrat"/>
          <w:sz w:val="18"/>
          <w:szCs w:val="18"/>
        </w:rPr>
      </w:pPr>
      <w:r w:rsidRPr="00426D3A">
        <w:rPr>
          <w:rFonts w:ascii="Montserrat" w:hAnsi="Montserrat"/>
          <w:sz w:val="18"/>
          <w:szCs w:val="18"/>
        </w:rPr>
        <w:t>Who do you think caused the food poisoning in the county?</w:t>
      </w:r>
    </w:p>
    <w:p w14:paraId="2F6CEB9F" w14:textId="77777777" w:rsidR="009A7118" w:rsidRPr="00426D3A" w:rsidRDefault="009A7118" w:rsidP="001A2446">
      <w:pPr>
        <w:ind w:left="720"/>
        <w:rPr>
          <w:rFonts w:ascii="Montserrat" w:hAnsi="Montserrat"/>
          <w:color w:val="FF0000"/>
          <w:sz w:val="18"/>
          <w:szCs w:val="18"/>
        </w:rPr>
      </w:pPr>
      <w:r w:rsidRPr="00426D3A">
        <w:rPr>
          <w:rFonts w:ascii="Montserrat" w:hAnsi="Montserrat"/>
          <w:color w:val="FF0000"/>
          <w:sz w:val="18"/>
          <w:szCs w:val="18"/>
        </w:rPr>
        <w:t xml:space="preserve">Answers will vary. </w:t>
      </w:r>
    </w:p>
    <w:p w14:paraId="0098100D" w14:textId="77777777" w:rsidR="009A7118" w:rsidRPr="00426D3A" w:rsidRDefault="009A7118" w:rsidP="001A2446">
      <w:pPr>
        <w:pStyle w:val="ListParagraph"/>
        <w:rPr>
          <w:rFonts w:ascii="Montserrat" w:hAnsi="Montserrat"/>
          <w:sz w:val="18"/>
          <w:szCs w:val="18"/>
        </w:rPr>
      </w:pPr>
    </w:p>
    <w:p w14:paraId="64AC7BAB" w14:textId="77777777" w:rsidR="009A7118" w:rsidRPr="00426D3A" w:rsidRDefault="009A7118" w:rsidP="001A2446">
      <w:pPr>
        <w:pStyle w:val="ListParagraph"/>
        <w:numPr>
          <w:ilvl w:val="0"/>
          <w:numId w:val="27"/>
        </w:numPr>
        <w:spacing w:after="160" w:line="259" w:lineRule="auto"/>
        <w:rPr>
          <w:rFonts w:ascii="Montserrat" w:hAnsi="Montserrat"/>
          <w:sz w:val="18"/>
          <w:szCs w:val="18"/>
        </w:rPr>
      </w:pPr>
      <w:r w:rsidRPr="00426D3A">
        <w:rPr>
          <w:rFonts w:ascii="Montserrat" w:hAnsi="Montserrat"/>
          <w:sz w:val="18"/>
          <w:szCs w:val="18"/>
        </w:rPr>
        <w:t>Why do you think that person is responsible?</w:t>
      </w:r>
    </w:p>
    <w:p w14:paraId="48112AC2" w14:textId="77777777" w:rsidR="009A7118" w:rsidRPr="00426D3A" w:rsidRDefault="009A7118" w:rsidP="001A2446">
      <w:pPr>
        <w:pStyle w:val="ListParagraph"/>
        <w:rPr>
          <w:rFonts w:ascii="Montserrat" w:hAnsi="Montserrat"/>
          <w:color w:val="FF0000"/>
          <w:sz w:val="18"/>
          <w:szCs w:val="18"/>
        </w:rPr>
      </w:pPr>
      <w:r w:rsidRPr="00426D3A">
        <w:rPr>
          <w:rFonts w:ascii="Montserrat" w:hAnsi="Montserrat"/>
          <w:color w:val="FF0000"/>
          <w:sz w:val="18"/>
          <w:szCs w:val="18"/>
        </w:rPr>
        <w:t xml:space="preserve">Answers will vary. </w:t>
      </w:r>
    </w:p>
    <w:p w14:paraId="55A23F66" w14:textId="77777777" w:rsidR="009A7118" w:rsidRPr="00426D3A" w:rsidRDefault="009A7118" w:rsidP="001A2446">
      <w:pPr>
        <w:rPr>
          <w:rFonts w:ascii="Montserrat" w:hAnsi="Montserrat"/>
          <w:color w:val="FF0000"/>
          <w:sz w:val="18"/>
          <w:szCs w:val="18"/>
        </w:rPr>
      </w:pPr>
    </w:p>
    <w:p w14:paraId="4C670D9C" w14:textId="77777777" w:rsidR="009A7118" w:rsidRPr="00426D3A" w:rsidRDefault="009A7118" w:rsidP="001A2446">
      <w:pPr>
        <w:pStyle w:val="ListParagraph"/>
        <w:numPr>
          <w:ilvl w:val="0"/>
          <w:numId w:val="27"/>
        </w:numPr>
        <w:spacing w:after="160" w:line="259" w:lineRule="auto"/>
        <w:rPr>
          <w:rFonts w:ascii="Montserrat" w:hAnsi="Montserrat"/>
          <w:sz w:val="18"/>
          <w:szCs w:val="18"/>
        </w:rPr>
      </w:pPr>
      <w:r w:rsidRPr="00426D3A">
        <w:rPr>
          <w:rFonts w:ascii="Montserrat" w:hAnsi="Montserrat"/>
          <w:sz w:val="18"/>
          <w:szCs w:val="18"/>
        </w:rPr>
        <w:t xml:space="preserve">What can we do to help prevent food borne illnesses related to this issue? </w:t>
      </w:r>
    </w:p>
    <w:p w14:paraId="2882068B" w14:textId="77777777" w:rsidR="009A7118" w:rsidRPr="00656F2C" w:rsidRDefault="009A7118" w:rsidP="001A2446">
      <w:pPr>
        <w:pStyle w:val="ListParagraph"/>
        <w:rPr>
          <w:rFonts w:ascii="Montserrat" w:hAnsi="Montserrat"/>
          <w:color w:val="FF0000"/>
          <w:sz w:val="18"/>
          <w:szCs w:val="18"/>
        </w:rPr>
      </w:pPr>
      <w:r w:rsidRPr="00426D3A">
        <w:rPr>
          <w:rFonts w:ascii="Montserrat" w:hAnsi="Montserrat"/>
          <w:color w:val="FF0000"/>
          <w:sz w:val="18"/>
          <w:szCs w:val="18"/>
        </w:rPr>
        <w:t xml:space="preserve">Answers will vary. </w:t>
      </w:r>
    </w:p>
    <w:p w14:paraId="1F41D96A" w14:textId="77777777" w:rsidR="009A7118" w:rsidRPr="002A7980" w:rsidRDefault="009A7118" w:rsidP="001A2446">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2</w:t>
      </w:r>
    </w:p>
    <w:p w14:paraId="3C3E85F5" w14:textId="77777777" w:rsidR="009A7118" w:rsidRDefault="009A7118" w:rsidP="001A2446">
      <w:pPr>
        <w:pStyle w:val="LPSectionTitles"/>
      </w:pPr>
      <w:r w:rsidRPr="00D420C8">
        <w:rPr>
          <w:sz w:val="20"/>
          <w:szCs w:val="18"/>
        </w:rPr>
        <w:t>Directions:</w:t>
      </w:r>
    </w:p>
    <w:p w14:paraId="45A5E8A9" w14:textId="77777777" w:rsidR="009A7118" w:rsidRDefault="009A7118" w:rsidP="001A2446">
      <w:pPr>
        <w:pStyle w:val="main"/>
      </w:pPr>
      <w:r>
        <w:t xml:space="preserve">Develop a 90- to 120-second video/reel that explains and depicts the importance of pasteurization and homogenization and the risks of consuming raw milk in our everyday lives. Be sure to use examples. Use the space below to plan your video/reel. The website </w:t>
      </w:r>
      <w:hyperlink r:id="rId32" w:history="1">
        <w:r w:rsidRPr="00811957">
          <w:rPr>
            <w:rStyle w:val="Hyperlink"/>
          </w:rPr>
          <w:t>https://www.fda.gov/food/resources-you-food/raw-milk</w:t>
        </w:r>
      </w:hyperlink>
      <w:r>
        <w:t xml:space="preserve"> can help guide your research. </w:t>
      </w:r>
    </w:p>
    <w:p w14:paraId="08DB8160" w14:textId="77777777" w:rsidR="009A7118" w:rsidRDefault="009A7118" w:rsidP="001A2446">
      <w:pPr>
        <w:pStyle w:val="main"/>
      </w:pPr>
    </w:p>
    <w:p w14:paraId="67FEFB84" w14:textId="77777777" w:rsidR="009A7118" w:rsidRDefault="009A7118" w:rsidP="001A2446">
      <w:pPr>
        <w:pStyle w:val="main"/>
      </w:pPr>
      <w:r>
        <w:rPr>
          <w:noProof/>
        </w:rPr>
        <mc:AlternateContent>
          <mc:Choice Requires="wps">
            <w:drawing>
              <wp:anchor distT="0" distB="0" distL="114300" distR="114300" simplePos="0" relativeHeight="251661312" behindDoc="0" locked="0" layoutInCell="1" allowOverlap="1" wp14:anchorId="6361C94D" wp14:editId="39747D7E">
                <wp:simplePos x="0" y="0"/>
                <wp:positionH relativeFrom="margin">
                  <wp:align>right</wp:align>
                </wp:positionH>
                <wp:positionV relativeFrom="paragraph">
                  <wp:posOffset>9912</wp:posOffset>
                </wp:positionV>
                <wp:extent cx="6830087" cy="2266950"/>
                <wp:effectExtent l="0" t="0" r="27940" b="19050"/>
                <wp:wrapNone/>
                <wp:docPr id="358346860" name="Text Box 358346860"/>
                <wp:cNvGraphicFramePr/>
                <a:graphic xmlns:a="http://schemas.openxmlformats.org/drawingml/2006/main">
                  <a:graphicData uri="http://schemas.microsoft.com/office/word/2010/wordprocessingShape">
                    <wps:wsp>
                      <wps:cNvSpPr txBox="1"/>
                      <wps:spPr>
                        <a:xfrm>
                          <a:off x="0" y="0"/>
                          <a:ext cx="6830087" cy="2266950"/>
                        </a:xfrm>
                        <a:prstGeom prst="rect">
                          <a:avLst/>
                        </a:prstGeom>
                        <a:solidFill>
                          <a:schemeClr val="lt1"/>
                        </a:solidFill>
                        <a:ln w="19050">
                          <a:solidFill>
                            <a:schemeClr val="accent1">
                              <a:lumMod val="50000"/>
                            </a:schemeClr>
                          </a:solidFill>
                        </a:ln>
                      </wps:spPr>
                      <wps:txbx>
                        <w:txbxContent>
                          <w:p w14:paraId="7A78BE31" w14:textId="77777777" w:rsidR="009A7118" w:rsidRPr="00426D3A" w:rsidRDefault="009A7118" w:rsidP="001A2446">
                            <w:pPr>
                              <w:rPr>
                                <w:rFonts w:ascii="Montserrat" w:hAnsi="Montserrat"/>
                                <w:color w:val="FF0000"/>
                                <w:sz w:val="18"/>
                                <w:szCs w:val="18"/>
                              </w:rPr>
                            </w:pPr>
                            <w:r w:rsidRPr="00426D3A">
                              <w:rPr>
                                <w:rFonts w:ascii="Montserrat" w:hAnsi="Montserrat"/>
                                <w:color w:val="FF0000"/>
                                <w:sz w:val="18"/>
                                <w:szCs w:val="18"/>
                              </w:rPr>
                              <w:t xml:space="preserve">Answers will vary. </w:t>
                            </w:r>
                          </w:p>
                          <w:p w14:paraId="05254A73" w14:textId="77777777" w:rsidR="009A7118" w:rsidRDefault="009A7118" w:rsidP="001A24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61C94D" id="_x0000_t202" coordsize="21600,21600" o:spt="202" path="m,l,21600r21600,l21600,xe">
                <v:stroke joinstyle="miter"/>
                <v:path gradientshapeok="t" o:connecttype="rect"/>
              </v:shapetype>
              <v:shape id="Text Box 358346860" o:spid="_x0000_s1028" type="#_x0000_t202" style="position:absolute;margin-left:486.6pt;margin-top:.8pt;width:537.8pt;height:178.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" fillcolor="white [3201]" strokecolor="#1f3763 [1604]" strokeweight="1.5pt">
                <v:textbox>
                  <w:txbxContent>
                    <w:p w14:paraId="7A78BE31" w14:textId="77777777" w:rsidR="009A7118" w:rsidRPr="00426D3A" w:rsidRDefault="009A7118" w:rsidP="001A2446">
                      <w:pPr>
                        <w:rPr>
                          <w:rFonts w:ascii="Montserrat" w:hAnsi="Montserrat"/>
                          <w:color w:val="FF0000"/>
                          <w:sz w:val="18"/>
                          <w:szCs w:val="18"/>
                        </w:rPr>
                      </w:pPr>
                      <w:r w:rsidRPr="00426D3A">
                        <w:rPr>
                          <w:rFonts w:ascii="Montserrat" w:hAnsi="Montserrat"/>
                          <w:color w:val="FF0000"/>
                          <w:sz w:val="18"/>
                          <w:szCs w:val="18"/>
                        </w:rPr>
                        <w:t xml:space="preserve">Answers will vary. </w:t>
                      </w:r>
                    </w:p>
                    <w:p w14:paraId="05254A73" w14:textId="77777777" w:rsidR="009A7118" w:rsidRDefault="009A7118" w:rsidP="001A2446"/>
                  </w:txbxContent>
                </v:textbox>
                <w10:wrap anchorx="margin"/>
              </v:shape>
            </w:pict>
          </mc:Fallback>
        </mc:AlternateContent>
      </w:r>
    </w:p>
    <w:p w14:paraId="3C03E745" w14:textId="77777777" w:rsidR="009A7118" w:rsidRDefault="009A7118" w:rsidP="001A2446">
      <w:pPr>
        <w:pStyle w:val="main"/>
      </w:pPr>
    </w:p>
    <w:p w14:paraId="7CCC269E" w14:textId="77777777" w:rsidR="009A7118" w:rsidRDefault="009A7118" w:rsidP="001A2446">
      <w:pPr>
        <w:pStyle w:val="main"/>
      </w:pPr>
    </w:p>
    <w:p w14:paraId="3EF27276" w14:textId="77777777" w:rsidR="009A7118" w:rsidRDefault="009A7118" w:rsidP="001A2446">
      <w:pPr>
        <w:pStyle w:val="main"/>
      </w:pPr>
    </w:p>
    <w:p w14:paraId="761DE478" w14:textId="77777777" w:rsidR="009A7118" w:rsidRDefault="009A7118" w:rsidP="001A2446">
      <w:pPr>
        <w:pStyle w:val="main"/>
      </w:pPr>
    </w:p>
    <w:p w14:paraId="73D2B3FF" w14:textId="77777777" w:rsidR="009A7118" w:rsidRDefault="009A7118" w:rsidP="001A2446">
      <w:pPr>
        <w:pStyle w:val="main"/>
      </w:pPr>
    </w:p>
    <w:p w14:paraId="755026C2" w14:textId="77777777" w:rsidR="009A7118" w:rsidRDefault="009A7118" w:rsidP="001A2446">
      <w:pPr>
        <w:pStyle w:val="main"/>
      </w:pPr>
    </w:p>
    <w:p w14:paraId="1EEBDAB0" w14:textId="77777777" w:rsidR="009A7118" w:rsidRDefault="009A7118" w:rsidP="001A2446">
      <w:pPr>
        <w:pStyle w:val="main"/>
      </w:pPr>
    </w:p>
    <w:p w14:paraId="59314F4D" w14:textId="77777777" w:rsidR="009A7118" w:rsidRDefault="009A7118" w:rsidP="001A2446">
      <w:pPr>
        <w:pStyle w:val="main"/>
      </w:pPr>
    </w:p>
    <w:p w14:paraId="53BC341C" w14:textId="77777777" w:rsidR="009A7118" w:rsidRDefault="009A7118" w:rsidP="001A2446">
      <w:pPr>
        <w:pStyle w:val="main"/>
      </w:pPr>
    </w:p>
    <w:p w14:paraId="7627E8AA" w14:textId="77777777" w:rsidR="009A7118" w:rsidRDefault="009A7118" w:rsidP="001A2446">
      <w:pPr>
        <w:pStyle w:val="main"/>
      </w:pPr>
    </w:p>
    <w:p w14:paraId="7415C16F" w14:textId="77777777" w:rsidR="009A7118" w:rsidRDefault="009A7118" w:rsidP="001A2446">
      <w:pPr>
        <w:pStyle w:val="main"/>
      </w:pPr>
    </w:p>
    <w:p w14:paraId="01AAACF3" w14:textId="77777777" w:rsidR="009A7118" w:rsidRDefault="009A7118" w:rsidP="001A2446">
      <w:pPr>
        <w:pStyle w:val="main"/>
      </w:pPr>
    </w:p>
    <w:p w14:paraId="0BB98FDE" w14:textId="77777777" w:rsidR="009A7118" w:rsidRDefault="009A7118" w:rsidP="001A2446">
      <w:pPr>
        <w:pStyle w:val="main"/>
      </w:pPr>
    </w:p>
    <w:p w14:paraId="68D0E3DB" w14:textId="77777777" w:rsidR="009A7118" w:rsidRDefault="009A7118" w:rsidP="001A2446">
      <w:pPr>
        <w:pStyle w:val="main"/>
      </w:pPr>
    </w:p>
    <w:p w14:paraId="30C23FD6" w14:textId="77777777" w:rsidR="009A7118" w:rsidRDefault="009A7118" w:rsidP="001A2446">
      <w:pPr>
        <w:pStyle w:val="main"/>
      </w:pPr>
    </w:p>
    <w:p w14:paraId="2717C5E4" w14:textId="77777777" w:rsidR="009A7118" w:rsidRDefault="009A7118" w:rsidP="001A2446">
      <w:pPr>
        <w:pStyle w:val="mai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180"/>
        <w:gridCol w:w="2181"/>
        <w:gridCol w:w="2180"/>
        <w:gridCol w:w="2181"/>
      </w:tblGrid>
      <w:tr w:rsidR="009A7118" w:rsidRPr="00112801" w14:paraId="1F0412C1" w14:textId="77777777" w:rsidTr="003F3B43">
        <w:trPr>
          <w:trHeight w:val="359"/>
        </w:trPr>
        <w:tc>
          <w:tcPr>
            <w:tcW w:w="1875" w:type="dxa"/>
            <w:shd w:val="clear" w:color="auto" w:fill="004C97"/>
            <w:vAlign w:val="center"/>
          </w:tcPr>
          <w:p w14:paraId="560F8ACD" w14:textId="77777777" w:rsidR="009A7118" w:rsidRPr="00112801" w:rsidRDefault="009A7118" w:rsidP="003F3B43">
            <w:pPr>
              <w:pStyle w:val="FFABody"/>
              <w:jc w:val="center"/>
            </w:pPr>
            <w:r>
              <w:rPr>
                <w:color w:val="FFFFFF"/>
              </w:rPr>
              <w:t>Area</w:t>
            </w:r>
          </w:p>
        </w:tc>
        <w:tc>
          <w:tcPr>
            <w:tcW w:w="2180" w:type="dxa"/>
            <w:shd w:val="clear" w:color="auto" w:fill="004C97"/>
            <w:vAlign w:val="center"/>
          </w:tcPr>
          <w:p w14:paraId="2D4CC58C" w14:textId="77777777" w:rsidR="009A7118" w:rsidRPr="00112801" w:rsidRDefault="009A7118" w:rsidP="003F3B43">
            <w:pPr>
              <w:pStyle w:val="FFABody"/>
              <w:jc w:val="center"/>
              <w:rPr>
                <w:color w:val="FFFFFF"/>
              </w:rPr>
            </w:pPr>
            <w:r>
              <w:rPr>
                <w:color w:val="FFFFFF"/>
              </w:rPr>
              <w:t>4 Points</w:t>
            </w:r>
          </w:p>
        </w:tc>
        <w:tc>
          <w:tcPr>
            <w:tcW w:w="2181" w:type="dxa"/>
            <w:shd w:val="clear" w:color="auto" w:fill="004C97"/>
            <w:vAlign w:val="center"/>
          </w:tcPr>
          <w:p w14:paraId="754354FD" w14:textId="77777777" w:rsidR="009A7118" w:rsidRPr="00112801" w:rsidRDefault="009A7118" w:rsidP="003F3B43">
            <w:pPr>
              <w:pStyle w:val="FFABody"/>
              <w:jc w:val="center"/>
              <w:rPr>
                <w:color w:val="FFFFFF"/>
              </w:rPr>
            </w:pPr>
            <w:r>
              <w:rPr>
                <w:color w:val="FFFFFF"/>
              </w:rPr>
              <w:t>3 Points</w:t>
            </w:r>
          </w:p>
        </w:tc>
        <w:tc>
          <w:tcPr>
            <w:tcW w:w="2180" w:type="dxa"/>
            <w:shd w:val="clear" w:color="auto" w:fill="004C97"/>
            <w:vAlign w:val="center"/>
          </w:tcPr>
          <w:p w14:paraId="3320528A" w14:textId="77777777" w:rsidR="009A7118" w:rsidRPr="00112801" w:rsidRDefault="009A7118" w:rsidP="003F3B43">
            <w:pPr>
              <w:pStyle w:val="FFABody"/>
              <w:jc w:val="center"/>
              <w:rPr>
                <w:color w:val="FFFFFF"/>
              </w:rPr>
            </w:pPr>
            <w:r>
              <w:rPr>
                <w:color w:val="FFFFFF"/>
              </w:rPr>
              <w:t>2 Points</w:t>
            </w:r>
          </w:p>
        </w:tc>
        <w:tc>
          <w:tcPr>
            <w:tcW w:w="2181" w:type="dxa"/>
            <w:shd w:val="clear" w:color="auto" w:fill="004C97"/>
            <w:vAlign w:val="center"/>
          </w:tcPr>
          <w:p w14:paraId="7A0B4FDF" w14:textId="77777777" w:rsidR="009A7118" w:rsidRPr="00112801" w:rsidRDefault="009A7118" w:rsidP="003F3B43">
            <w:pPr>
              <w:pStyle w:val="FFABody"/>
              <w:jc w:val="center"/>
              <w:rPr>
                <w:color w:val="FFFFFF"/>
              </w:rPr>
            </w:pPr>
            <w:r>
              <w:rPr>
                <w:color w:val="FFFFFF"/>
              </w:rPr>
              <w:t>1 Point</w:t>
            </w:r>
          </w:p>
        </w:tc>
      </w:tr>
      <w:tr w:rsidR="009A7118" w:rsidRPr="00112801" w14:paraId="089E6419" w14:textId="77777777" w:rsidTr="003F3B43">
        <w:trPr>
          <w:trHeight w:val="1872"/>
        </w:trPr>
        <w:tc>
          <w:tcPr>
            <w:tcW w:w="1875" w:type="dxa"/>
            <w:shd w:val="clear" w:color="auto" w:fill="auto"/>
            <w:vAlign w:val="center"/>
          </w:tcPr>
          <w:p w14:paraId="7A502996" w14:textId="77777777" w:rsidR="009A7118" w:rsidRPr="00112801" w:rsidRDefault="009A7118" w:rsidP="003F3B43">
            <w:pPr>
              <w:pStyle w:val="FFABody"/>
              <w:jc w:val="center"/>
            </w:pPr>
            <w:r>
              <w:t>Content</w:t>
            </w:r>
          </w:p>
        </w:tc>
        <w:tc>
          <w:tcPr>
            <w:tcW w:w="2180" w:type="dxa"/>
            <w:shd w:val="clear" w:color="auto" w:fill="auto"/>
          </w:tcPr>
          <w:p w14:paraId="70585786" w14:textId="77777777" w:rsidR="009A7118" w:rsidRPr="00112801" w:rsidRDefault="009A7118" w:rsidP="003F3B43">
            <w:pPr>
              <w:pStyle w:val="FFABody"/>
            </w:pPr>
            <w:r>
              <w:t>All content is accurate. There are no factual errors.</w:t>
            </w:r>
          </w:p>
        </w:tc>
        <w:tc>
          <w:tcPr>
            <w:tcW w:w="2181" w:type="dxa"/>
            <w:shd w:val="clear" w:color="auto" w:fill="auto"/>
          </w:tcPr>
          <w:p w14:paraId="0822AF96" w14:textId="77777777" w:rsidR="009A7118" w:rsidRPr="00112801" w:rsidRDefault="009A7118" w:rsidP="003F3B43">
            <w:pPr>
              <w:pStyle w:val="FFABody"/>
            </w:pPr>
            <w:r>
              <w:t>Most of the content is accurate, but there is one piece of information that seems inaccurate.</w:t>
            </w:r>
          </w:p>
        </w:tc>
        <w:tc>
          <w:tcPr>
            <w:tcW w:w="2180" w:type="dxa"/>
          </w:tcPr>
          <w:p w14:paraId="35B6C35E" w14:textId="77777777" w:rsidR="009A7118" w:rsidRPr="00112801" w:rsidRDefault="009A7118" w:rsidP="003F3B43">
            <w:pPr>
              <w:pStyle w:val="FFABody"/>
            </w:pPr>
            <w:r>
              <w:t>The content is generally accurate, but one piece of information is clearly inaccurate.</w:t>
            </w:r>
          </w:p>
        </w:tc>
        <w:tc>
          <w:tcPr>
            <w:tcW w:w="2181" w:type="dxa"/>
          </w:tcPr>
          <w:p w14:paraId="3F71B7A1" w14:textId="77777777" w:rsidR="009A7118" w:rsidRPr="00112801" w:rsidRDefault="009A7118" w:rsidP="003F3B43">
            <w:pPr>
              <w:pStyle w:val="FFABody"/>
            </w:pPr>
            <w:r>
              <w:t>Content is confusing or contains more than one factual error.</w:t>
            </w:r>
          </w:p>
        </w:tc>
      </w:tr>
      <w:tr w:rsidR="009A7118" w:rsidRPr="00112801" w14:paraId="12A2F9CC" w14:textId="77777777" w:rsidTr="003F3B43">
        <w:trPr>
          <w:trHeight w:val="1872"/>
        </w:trPr>
        <w:tc>
          <w:tcPr>
            <w:tcW w:w="1875" w:type="dxa"/>
            <w:shd w:val="clear" w:color="auto" w:fill="auto"/>
            <w:vAlign w:val="center"/>
          </w:tcPr>
          <w:p w14:paraId="3F72C6EF" w14:textId="77777777" w:rsidR="009A7118" w:rsidRPr="00112801" w:rsidRDefault="009A7118" w:rsidP="003F3B43">
            <w:pPr>
              <w:pStyle w:val="FFABody"/>
              <w:jc w:val="center"/>
            </w:pPr>
            <w:r>
              <w:t>Clarity and Creativity</w:t>
            </w:r>
          </w:p>
        </w:tc>
        <w:tc>
          <w:tcPr>
            <w:tcW w:w="2180" w:type="dxa"/>
            <w:shd w:val="clear" w:color="auto" w:fill="auto"/>
          </w:tcPr>
          <w:p w14:paraId="31468CFA" w14:textId="77777777" w:rsidR="009A7118" w:rsidRPr="00112801" w:rsidRDefault="009A7118" w:rsidP="003F3B43">
            <w:pPr>
              <w:pStyle w:val="FFABody"/>
            </w:pPr>
            <w:r>
              <w:t>The video is easy to understand, and all elements are clearly written or spoken. Creativity was used.</w:t>
            </w:r>
          </w:p>
        </w:tc>
        <w:tc>
          <w:tcPr>
            <w:tcW w:w="2181" w:type="dxa"/>
            <w:shd w:val="clear" w:color="auto" w:fill="auto"/>
          </w:tcPr>
          <w:p w14:paraId="7A9B179A" w14:textId="77777777" w:rsidR="009A7118" w:rsidRPr="00112801" w:rsidRDefault="009A7118" w:rsidP="003F3B43">
            <w:pPr>
              <w:pStyle w:val="FFABody"/>
            </w:pPr>
            <w:r>
              <w:t>The video is easy to understand, and most elements are clearly written or spoken. Some creativity was used.</w:t>
            </w:r>
          </w:p>
        </w:tc>
        <w:tc>
          <w:tcPr>
            <w:tcW w:w="2180" w:type="dxa"/>
          </w:tcPr>
          <w:p w14:paraId="2AE56569" w14:textId="55BA9172" w:rsidR="009A7118" w:rsidRPr="00112801" w:rsidRDefault="009A7118" w:rsidP="003F3B43">
            <w:pPr>
              <w:pStyle w:val="FFABody"/>
            </w:pPr>
            <w:r>
              <w:t>The video is hard to understand with very quiet speaking or very hard-to-read writing. Little creativity was used.</w:t>
            </w:r>
          </w:p>
        </w:tc>
        <w:tc>
          <w:tcPr>
            <w:tcW w:w="2181" w:type="dxa"/>
          </w:tcPr>
          <w:p w14:paraId="3D70275D" w14:textId="77777777" w:rsidR="009A7118" w:rsidRPr="00112801" w:rsidRDefault="009A7118" w:rsidP="003F3B43">
            <w:pPr>
              <w:pStyle w:val="FFABody"/>
            </w:pPr>
            <w:r>
              <w:t>The video is hard to understand, and one cannot follow the thought process. No creativity was used.</w:t>
            </w:r>
          </w:p>
        </w:tc>
      </w:tr>
      <w:tr w:rsidR="009A7118" w:rsidRPr="00112801" w14:paraId="71059C09" w14:textId="77777777" w:rsidTr="003F3B43">
        <w:trPr>
          <w:trHeight w:val="1872"/>
        </w:trPr>
        <w:tc>
          <w:tcPr>
            <w:tcW w:w="1875" w:type="dxa"/>
            <w:shd w:val="clear" w:color="auto" w:fill="auto"/>
            <w:vAlign w:val="center"/>
          </w:tcPr>
          <w:p w14:paraId="1155C6E0" w14:textId="77777777" w:rsidR="009A7118" w:rsidRPr="00112801" w:rsidRDefault="009A7118" w:rsidP="003F3B43">
            <w:pPr>
              <w:pStyle w:val="FFABody"/>
              <w:jc w:val="center"/>
            </w:pPr>
            <w:r>
              <w:t>Narration and Preparedness</w:t>
            </w:r>
          </w:p>
        </w:tc>
        <w:tc>
          <w:tcPr>
            <w:tcW w:w="2180" w:type="dxa"/>
            <w:shd w:val="clear" w:color="auto" w:fill="auto"/>
          </w:tcPr>
          <w:p w14:paraId="22BB48F5" w14:textId="77777777" w:rsidR="009A7118" w:rsidRDefault="009A7118" w:rsidP="003F3B43">
            <w:pPr>
              <w:pStyle w:val="FFABody"/>
            </w:pPr>
            <w:r>
              <w:t>The video is clearly rehearsed and presented with no mistakes.</w:t>
            </w:r>
          </w:p>
          <w:p w14:paraId="05EAA0B8" w14:textId="77777777" w:rsidR="009A7118" w:rsidRDefault="009A7118" w:rsidP="003F3B43">
            <w:pPr>
              <w:pStyle w:val="FFABody"/>
            </w:pPr>
          </w:p>
          <w:p w14:paraId="152471C9" w14:textId="77777777" w:rsidR="009A7118" w:rsidRPr="00112801" w:rsidRDefault="009A7118" w:rsidP="003F3B43">
            <w:pPr>
              <w:pStyle w:val="FFABody"/>
            </w:pPr>
            <w:r>
              <w:t>Student spoke slowly and clearly.</w:t>
            </w:r>
          </w:p>
        </w:tc>
        <w:tc>
          <w:tcPr>
            <w:tcW w:w="2181" w:type="dxa"/>
            <w:shd w:val="clear" w:color="auto" w:fill="auto"/>
          </w:tcPr>
          <w:p w14:paraId="322DF5AD" w14:textId="77777777" w:rsidR="009A7118" w:rsidRDefault="009A7118" w:rsidP="003F3B43">
            <w:pPr>
              <w:pStyle w:val="FFABody"/>
            </w:pPr>
            <w:r>
              <w:t>One mistake is heard in the video.</w:t>
            </w:r>
          </w:p>
          <w:p w14:paraId="2836B688" w14:textId="77777777" w:rsidR="009A7118" w:rsidRDefault="009A7118" w:rsidP="003F3B43">
            <w:pPr>
              <w:pStyle w:val="FFABody"/>
            </w:pPr>
          </w:p>
          <w:p w14:paraId="56053A39" w14:textId="77777777" w:rsidR="009A7118" w:rsidRDefault="009A7118" w:rsidP="003F3B43">
            <w:pPr>
              <w:pStyle w:val="FFABody"/>
            </w:pPr>
          </w:p>
          <w:p w14:paraId="21978D1A" w14:textId="77777777" w:rsidR="009A7118" w:rsidRDefault="009A7118" w:rsidP="003F3B43">
            <w:pPr>
              <w:pStyle w:val="FFABody"/>
            </w:pPr>
          </w:p>
          <w:p w14:paraId="4E0CE39B" w14:textId="77777777" w:rsidR="009A7118" w:rsidRPr="00112801" w:rsidRDefault="009A7118" w:rsidP="003F3B43">
            <w:pPr>
              <w:pStyle w:val="FFABody"/>
            </w:pPr>
          </w:p>
        </w:tc>
        <w:tc>
          <w:tcPr>
            <w:tcW w:w="2180" w:type="dxa"/>
          </w:tcPr>
          <w:p w14:paraId="5F847DE2" w14:textId="77777777" w:rsidR="009A7118" w:rsidRDefault="009A7118" w:rsidP="003F3B43">
            <w:pPr>
              <w:pStyle w:val="FFABody"/>
            </w:pPr>
            <w:r>
              <w:t>Two mistakes are heard in the video.</w:t>
            </w:r>
          </w:p>
          <w:p w14:paraId="78DE395D" w14:textId="77777777" w:rsidR="009A7118" w:rsidRDefault="009A7118" w:rsidP="003F3B43">
            <w:pPr>
              <w:pStyle w:val="FFABody"/>
            </w:pPr>
          </w:p>
          <w:p w14:paraId="004BA511" w14:textId="77777777" w:rsidR="009A7118" w:rsidRDefault="009A7118" w:rsidP="003F3B43">
            <w:pPr>
              <w:pStyle w:val="FFABody"/>
            </w:pPr>
          </w:p>
          <w:p w14:paraId="71082F73" w14:textId="77777777" w:rsidR="009A7118" w:rsidRPr="00112801" w:rsidRDefault="009A7118" w:rsidP="003F3B43">
            <w:pPr>
              <w:pStyle w:val="FFABody"/>
            </w:pPr>
          </w:p>
        </w:tc>
        <w:tc>
          <w:tcPr>
            <w:tcW w:w="2181" w:type="dxa"/>
          </w:tcPr>
          <w:p w14:paraId="62114A69" w14:textId="77777777" w:rsidR="009A7118" w:rsidRDefault="009A7118" w:rsidP="003F3B43">
            <w:pPr>
              <w:pStyle w:val="FFABody"/>
            </w:pPr>
            <w:r>
              <w:t>Three or more mistakes are heard in the video.</w:t>
            </w:r>
          </w:p>
          <w:p w14:paraId="4C607B21" w14:textId="77777777" w:rsidR="009A7118" w:rsidRDefault="009A7118" w:rsidP="003F3B43">
            <w:pPr>
              <w:pStyle w:val="FFABody"/>
            </w:pPr>
          </w:p>
          <w:p w14:paraId="2C608ACA" w14:textId="77777777" w:rsidR="009A7118" w:rsidRDefault="009A7118" w:rsidP="003F3B43">
            <w:pPr>
              <w:pStyle w:val="FFABody"/>
            </w:pPr>
          </w:p>
          <w:p w14:paraId="0EB92D25" w14:textId="77777777" w:rsidR="009A7118" w:rsidRPr="00112801" w:rsidRDefault="009A7118" w:rsidP="003F3B43">
            <w:pPr>
              <w:pStyle w:val="FFABody"/>
            </w:pPr>
            <w:r>
              <w:t>Student spoke very fast and was unclear.</w:t>
            </w:r>
          </w:p>
        </w:tc>
      </w:tr>
      <w:tr w:rsidR="009A7118" w:rsidRPr="00112801" w14:paraId="6D473E56" w14:textId="77777777" w:rsidTr="003F3B43">
        <w:trPr>
          <w:trHeight w:val="1872"/>
        </w:trPr>
        <w:tc>
          <w:tcPr>
            <w:tcW w:w="1875" w:type="dxa"/>
            <w:shd w:val="clear" w:color="auto" w:fill="auto"/>
            <w:vAlign w:val="center"/>
          </w:tcPr>
          <w:p w14:paraId="7F3FFCED" w14:textId="77777777" w:rsidR="009A7118" w:rsidRPr="00112801" w:rsidRDefault="009A7118" w:rsidP="003F3B43">
            <w:pPr>
              <w:pStyle w:val="FFABody"/>
              <w:jc w:val="center"/>
            </w:pPr>
            <w:r>
              <w:t xml:space="preserve">Time </w:t>
            </w:r>
          </w:p>
        </w:tc>
        <w:tc>
          <w:tcPr>
            <w:tcW w:w="2180" w:type="dxa"/>
            <w:shd w:val="clear" w:color="auto" w:fill="auto"/>
          </w:tcPr>
          <w:p w14:paraId="54D71372" w14:textId="77777777" w:rsidR="009A7118" w:rsidRPr="00112801" w:rsidRDefault="009A7118" w:rsidP="003F3B43">
            <w:pPr>
              <w:pStyle w:val="FFABody"/>
            </w:pPr>
            <w:r>
              <w:t>Video was 90 to 120 seconds in length.</w:t>
            </w:r>
          </w:p>
        </w:tc>
        <w:tc>
          <w:tcPr>
            <w:tcW w:w="2181" w:type="dxa"/>
            <w:shd w:val="clear" w:color="auto" w:fill="BFBFBF"/>
          </w:tcPr>
          <w:p w14:paraId="5A11E649" w14:textId="77777777" w:rsidR="009A7118" w:rsidRPr="00112801" w:rsidRDefault="009A7118" w:rsidP="003F3B43">
            <w:pPr>
              <w:pStyle w:val="FFABody"/>
            </w:pPr>
          </w:p>
        </w:tc>
        <w:tc>
          <w:tcPr>
            <w:tcW w:w="2180" w:type="dxa"/>
            <w:shd w:val="clear" w:color="auto" w:fill="BFBFBF"/>
          </w:tcPr>
          <w:p w14:paraId="7BBC719B" w14:textId="77777777" w:rsidR="009A7118" w:rsidRPr="00112801" w:rsidRDefault="009A7118" w:rsidP="003F3B43">
            <w:pPr>
              <w:pStyle w:val="FFABody"/>
            </w:pPr>
          </w:p>
        </w:tc>
        <w:tc>
          <w:tcPr>
            <w:tcW w:w="2181" w:type="dxa"/>
          </w:tcPr>
          <w:p w14:paraId="075F4784" w14:textId="77777777" w:rsidR="009A7118" w:rsidRPr="00112801" w:rsidRDefault="009A7118" w:rsidP="003F3B43">
            <w:pPr>
              <w:pStyle w:val="FFABody"/>
            </w:pPr>
            <w:r>
              <w:t>Student was either under or over the allotted time frame.</w:t>
            </w:r>
          </w:p>
        </w:tc>
      </w:tr>
    </w:tbl>
    <w:p w14:paraId="612F4999" w14:textId="77777777" w:rsidR="009A7118" w:rsidRDefault="009A7118" w:rsidP="001A2446">
      <w:pPr>
        <w:pStyle w:val="SubHeadings"/>
        <w:rPr>
          <w:sz w:val="24"/>
          <w:szCs w:val="28"/>
        </w:rPr>
      </w:pPr>
    </w:p>
    <w:p w14:paraId="6E276332" w14:textId="77777777" w:rsidR="009A7118" w:rsidRPr="002A7980" w:rsidRDefault="009A7118" w:rsidP="001A2446">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3</w:t>
      </w:r>
    </w:p>
    <w:p w14:paraId="78157597" w14:textId="77777777" w:rsidR="009A7118" w:rsidRPr="00B94295" w:rsidRDefault="009A7118" w:rsidP="001A2446">
      <w:pPr>
        <w:pStyle w:val="LPSectionTitles"/>
      </w:pPr>
      <w:r w:rsidRPr="00C7062F">
        <w:rPr>
          <w:sz w:val="20"/>
          <w:szCs w:val="18"/>
        </w:rPr>
        <w:t xml:space="preserve">Directions: </w:t>
      </w:r>
      <w:r w:rsidRPr="00C7062F">
        <w:rPr>
          <w:rStyle w:val="FFABodyChar"/>
          <w:color w:val="auto"/>
        </w:rPr>
        <w:t>Cut out your paper watch and tape it on your wrist. Visit your classmates and scan the QR code on their watches to fill out the table below. When done, answer the discussion questions.</w:t>
      </w:r>
      <w:r>
        <w:rPr>
          <w:rStyle w:val="FFABodyChar"/>
          <w:color w:val="auto"/>
        </w:rPr>
        <w:t xml:space="preserve">  </w:t>
      </w:r>
    </w:p>
    <w:p w14:paraId="6A4D0894" w14:textId="77777777" w:rsidR="009A7118" w:rsidRDefault="009A7118" w:rsidP="001A2446">
      <w:pPr>
        <w:pStyle w:val="FFABody"/>
      </w:pPr>
    </w:p>
    <w:tbl>
      <w:tblPr>
        <w:tblStyle w:val="TableGrid"/>
        <w:tblW w:w="0" w:type="auto"/>
        <w:tblLook w:val="04A0" w:firstRow="1" w:lastRow="0" w:firstColumn="1" w:lastColumn="0" w:noHBand="0" w:noVBand="1"/>
      </w:tblPr>
      <w:tblGrid>
        <w:gridCol w:w="2821"/>
        <w:gridCol w:w="2851"/>
        <w:gridCol w:w="2851"/>
        <w:gridCol w:w="2267"/>
      </w:tblGrid>
      <w:tr w:rsidR="009A7118" w14:paraId="3FCC5C04" w14:textId="77777777" w:rsidTr="003F3B43">
        <w:tc>
          <w:tcPr>
            <w:tcW w:w="2821" w:type="dxa"/>
          </w:tcPr>
          <w:p w14:paraId="284F172B" w14:textId="77777777" w:rsidR="009A7118" w:rsidRPr="00CA5AF3" w:rsidRDefault="009A7118" w:rsidP="003F3B43">
            <w:pPr>
              <w:pStyle w:val="FFABody"/>
              <w:jc w:val="center"/>
              <w:rPr>
                <w:b/>
                <w:bCs/>
              </w:rPr>
            </w:pPr>
            <w:r>
              <w:rPr>
                <w:b/>
                <w:bCs/>
              </w:rPr>
              <w:t>HACCP Principle</w:t>
            </w:r>
          </w:p>
        </w:tc>
        <w:tc>
          <w:tcPr>
            <w:tcW w:w="2851" w:type="dxa"/>
          </w:tcPr>
          <w:p w14:paraId="7D389AB1" w14:textId="77777777" w:rsidR="009A7118" w:rsidRPr="00CA5AF3" w:rsidRDefault="009A7118" w:rsidP="003F3B43">
            <w:pPr>
              <w:pStyle w:val="FFABody"/>
              <w:jc w:val="center"/>
              <w:rPr>
                <w:b/>
                <w:bCs/>
              </w:rPr>
            </w:pPr>
            <w:r w:rsidRPr="00CA5AF3">
              <w:rPr>
                <w:b/>
                <w:bCs/>
              </w:rPr>
              <w:t xml:space="preserve">Description </w:t>
            </w:r>
            <w:r>
              <w:rPr>
                <w:b/>
                <w:bCs/>
              </w:rPr>
              <w:t>In</w:t>
            </w:r>
            <w:r w:rsidRPr="00CA5AF3">
              <w:rPr>
                <w:b/>
                <w:bCs/>
              </w:rPr>
              <w:t xml:space="preserve"> Your Own Words</w:t>
            </w:r>
          </w:p>
        </w:tc>
        <w:tc>
          <w:tcPr>
            <w:tcW w:w="2851" w:type="dxa"/>
          </w:tcPr>
          <w:p w14:paraId="7F9382D7" w14:textId="77777777" w:rsidR="009A7118" w:rsidRPr="00CA5AF3" w:rsidRDefault="009A7118" w:rsidP="003F3B43">
            <w:pPr>
              <w:pStyle w:val="FFABody"/>
              <w:jc w:val="center"/>
              <w:rPr>
                <w:b/>
                <w:bCs/>
              </w:rPr>
            </w:pPr>
            <w:r w:rsidRPr="00CA5AF3">
              <w:rPr>
                <w:b/>
                <w:bCs/>
              </w:rPr>
              <w:t>Example</w:t>
            </w:r>
          </w:p>
        </w:tc>
        <w:tc>
          <w:tcPr>
            <w:tcW w:w="2267" w:type="dxa"/>
          </w:tcPr>
          <w:p w14:paraId="590F6CC3" w14:textId="2529968F" w:rsidR="009A7118" w:rsidRPr="00CA5AF3" w:rsidRDefault="009A7118" w:rsidP="003F3B43">
            <w:pPr>
              <w:pStyle w:val="FFABody"/>
              <w:jc w:val="center"/>
              <w:rPr>
                <w:b/>
                <w:bCs/>
              </w:rPr>
            </w:pPr>
            <w:r>
              <w:rPr>
                <w:b/>
                <w:bCs/>
              </w:rPr>
              <w:t xml:space="preserve">Hazzard Example (Biological, Chemical, Physical) </w:t>
            </w:r>
          </w:p>
        </w:tc>
      </w:tr>
      <w:tr w:rsidR="009A7118" w14:paraId="091DF890" w14:textId="77777777" w:rsidTr="003F3B43">
        <w:tc>
          <w:tcPr>
            <w:tcW w:w="2821" w:type="dxa"/>
          </w:tcPr>
          <w:p w14:paraId="1DF2E3DD" w14:textId="77777777" w:rsidR="009A7118" w:rsidRPr="009C66CC" w:rsidRDefault="009A7118" w:rsidP="003F3B43">
            <w:pPr>
              <w:jc w:val="center"/>
              <w:rPr>
                <w:color w:val="FF0000"/>
              </w:rPr>
            </w:pPr>
            <w:r w:rsidRPr="009C66CC">
              <w:rPr>
                <w:color w:val="FF0000"/>
              </w:rPr>
              <w:t xml:space="preserve">Conduct a Hazard Analysis </w:t>
            </w:r>
          </w:p>
          <w:p w14:paraId="0A1C6A08" w14:textId="77777777" w:rsidR="009A7118" w:rsidRPr="009C66CC" w:rsidRDefault="009A7118" w:rsidP="003F3B43">
            <w:pPr>
              <w:pStyle w:val="FFABody"/>
              <w:rPr>
                <w:color w:val="FF0000"/>
              </w:rPr>
            </w:pPr>
          </w:p>
          <w:p w14:paraId="7F1C7916" w14:textId="77777777" w:rsidR="009A7118" w:rsidRPr="009C66CC" w:rsidRDefault="009A7118" w:rsidP="003F3B43">
            <w:pPr>
              <w:pStyle w:val="FFABody"/>
              <w:rPr>
                <w:color w:val="FF0000"/>
              </w:rPr>
            </w:pPr>
          </w:p>
          <w:p w14:paraId="025E4C70" w14:textId="77777777" w:rsidR="009A7118" w:rsidRPr="009C66CC" w:rsidRDefault="009A7118" w:rsidP="003F3B43">
            <w:pPr>
              <w:pStyle w:val="FFABody"/>
              <w:rPr>
                <w:color w:val="FF0000"/>
              </w:rPr>
            </w:pPr>
          </w:p>
        </w:tc>
        <w:tc>
          <w:tcPr>
            <w:tcW w:w="2851" w:type="dxa"/>
          </w:tcPr>
          <w:p w14:paraId="76A71982" w14:textId="77777777" w:rsidR="009A7118" w:rsidRPr="006F0F87" w:rsidRDefault="009A7118" w:rsidP="003F3B43">
            <w:pPr>
              <w:ind w:left="720"/>
              <w:rPr>
                <w:color w:val="FF0000"/>
              </w:rPr>
            </w:pPr>
            <w:r>
              <w:rPr>
                <w:color w:val="FF0000"/>
              </w:rPr>
              <w:t xml:space="preserve">Answers will vary. </w:t>
            </w:r>
          </w:p>
          <w:p w14:paraId="038A929C" w14:textId="77777777" w:rsidR="009A7118" w:rsidRDefault="009A7118" w:rsidP="003F3B43">
            <w:pPr>
              <w:pStyle w:val="FFABody"/>
            </w:pPr>
          </w:p>
        </w:tc>
        <w:tc>
          <w:tcPr>
            <w:tcW w:w="2851" w:type="dxa"/>
          </w:tcPr>
          <w:p w14:paraId="762710F5" w14:textId="77777777" w:rsidR="009A7118" w:rsidRPr="006F0F87" w:rsidRDefault="009A7118" w:rsidP="003F3B43">
            <w:pPr>
              <w:ind w:left="720"/>
              <w:rPr>
                <w:color w:val="FF0000"/>
              </w:rPr>
            </w:pPr>
            <w:r>
              <w:rPr>
                <w:color w:val="FF0000"/>
              </w:rPr>
              <w:t xml:space="preserve">Answers will vary. </w:t>
            </w:r>
          </w:p>
          <w:p w14:paraId="53C2803D" w14:textId="77777777" w:rsidR="009A7118" w:rsidRDefault="009A7118" w:rsidP="003F3B43">
            <w:pPr>
              <w:pStyle w:val="FFABody"/>
            </w:pPr>
          </w:p>
        </w:tc>
        <w:tc>
          <w:tcPr>
            <w:tcW w:w="2267" w:type="dxa"/>
          </w:tcPr>
          <w:p w14:paraId="67BE7A1A" w14:textId="77777777" w:rsidR="009A7118" w:rsidRPr="006F0F87" w:rsidRDefault="009A7118" w:rsidP="00C87558">
            <w:pPr>
              <w:ind w:left="367"/>
              <w:rPr>
                <w:color w:val="FF0000"/>
              </w:rPr>
            </w:pPr>
            <w:r>
              <w:rPr>
                <w:color w:val="FF0000"/>
              </w:rPr>
              <w:t xml:space="preserve">Answers will vary. </w:t>
            </w:r>
          </w:p>
          <w:p w14:paraId="115F1E66" w14:textId="77777777" w:rsidR="009A7118" w:rsidRDefault="009A7118" w:rsidP="00C87558">
            <w:pPr>
              <w:ind w:left="367"/>
              <w:rPr>
                <w:color w:val="FF0000"/>
              </w:rPr>
            </w:pPr>
          </w:p>
        </w:tc>
      </w:tr>
      <w:tr w:rsidR="009A7118" w14:paraId="55DBF931" w14:textId="77777777" w:rsidTr="003F3B43">
        <w:tc>
          <w:tcPr>
            <w:tcW w:w="2821" w:type="dxa"/>
          </w:tcPr>
          <w:p w14:paraId="5EDF6D82" w14:textId="5596CA32" w:rsidR="009A7118" w:rsidRPr="009C66CC" w:rsidRDefault="009A7118" w:rsidP="00C87558">
            <w:pPr>
              <w:pStyle w:val="FFABody"/>
              <w:jc w:val="center"/>
            </w:pPr>
            <w:r>
              <w:rPr>
                <w:color w:val="FF0000"/>
              </w:rPr>
              <w:t>Determine Critical Control Points</w:t>
            </w:r>
          </w:p>
          <w:p w14:paraId="3C7903DF" w14:textId="77777777" w:rsidR="009A7118" w:rsidRPr="009C66CC" w:rsidRDefault="009A7118" w:rsidP="003F3B43">
            <w:pPr>
              <w:ind w:left="720"/>
              <w:rPr>
                <w:color w:val="FF0000"/>
              </w:rPr>
            </w:pPr>
          </w:p>
          <w:p w14:paraId="09964E38" w14:textId="77777777" w:rsidR="009A7118" w:rsidRPr="009C66CC" w:rsidRDefault="009A7118" w:rsidP="003F3B43">
            <w:pPr>
              <w:ind w:left="720"/>
              <w:rPr>
                <w:color w:val="FF0000"/>
              </w:rPr>
            </w:pPr>
          </w:p>
          <w:p w14:paraId="66436367" w14:textId="77777777" w:rsidR="009A7118" w:rsidRPr="009C66CC" w:rsidRDefault="009A7118" w:rsidP="003F3B43">
            <w:pPr>
              <w:pStyle w:val="FFABody"/>
              <w:rPr>
                <w:color w:val="FF0000"/>
              </w:rPr>
            </w:pPr>
          </w:p>
        </w:tc>
        <w:tc>
          <w:tcPr>
            <w:tcW w:w="2851" w:type="dxa"/>
          </w:tcPr>
          <w:p w14:paraId="424954F0" w14:textId="77777777" w:rsidR="009A7118" w:rsidRPr="006F0F87" w:rsidRDefault="009A7118" w:rsidP="003F3B43">
            <w:pPr>
              <w:ind w:left="720"/>
              <w:rPr>
                <w:color w:val="FF0000"/>
              </w:rPr>
            </w:pPr>
            <w:r>
              <w:rPr>
                <w:color w:val="FF0000"/>
              </w:rPr>
              <w:t xml:space="preserve">Answers will vary. </w:t>
            </w:r>
          </w:p>
          <w:p w14:paraId="124C51F5" w14:textId="77777777" w:rsidR="009A7118" w:rsidRDefault="009A7118" w:rsidP="003F3B43">
            <w:pPr>
              <w:pStyle w:val="FFABody"/>
            </w:pPr>
          </w:p>
        </w:tc>
        <w:tc>
          <w:tcPr>
            <w:tcW w:w="2851" w:type="dxa"/>
          </w:tcPr>
          <w:p w14:paraId="14F0E485" w14:textId="77777777" w:rsidR="009A7118" w:rsidRPr="006F0F87" w:rsidRDefault="009A7118" w:rsidP="003F3B43">
            <w:pPr>
              <w:ind w:left="720"/>
              <w:rPr>
                <w:color w:val="FF0000"/>
              </w:rPr>
            </w:pPr>
            <w:r>
              <w:rPr>
                <w:color w:val="FF0000"/>
              </w:rPr>
              <w:t xml:space="preserve">Answers will vary. </w:t>
            </w:r>
          </w:p>
          <w:p w14:paraId="787B84DA" w14:textId="77777777" w:rsidR="009A7118" w:rsidRDefault="009A7118" w:rsidP="003F3B43">
            <w:pPr>
              <w:pStyle w:val="FFABody"/>
            </w:pPr>
          </w:p>
        </w:tc>
        <w:tc>
          <w:tcPr>
            <w:tcW w:w="2267" w:type="dxa"/>
          </w:tcPr>
          <w:p w14:paraId="35A4846D" w14:textId="77777777" w:rsidR="009A7118" w:rsidRPr="006F0F87" w:rsidRDefault="009A7118" w:rsidP="00C87558">
            <w:pPr>
              <w:ind w:left="367"/>
              <w:rPr>
                <w:color w:val="FF0000"/>
              </w:rPr>
            </w:pPr>
            <w:r>
              <w:rPr>
                <w:color w:val="FF0000"/>
              </w:rPr>
              <w:t xml:space="preserve">Answers will vary. </w:t>
            </w:r>
          </w:p>
          <w:p w14:paraId="03790C5D" w14:textId="77777777" w:rsidR="009A7118" w:rsidRDefault="009A7118" w:rsidP="00C87558">
            <w:pPr>
              <w:ind w:left="367"/>
              <w:rPr>
                <w:color w:val="FF0000"/>
              </w:rPr>
            </w:pPr>
          </w:p>
        </w:tc>
      </w:tr>
      <w:tr w:rsidR="009A7118" w14:paraId="71A62743" w14:textId="77777777" w:rsidTr="003F3B43">
        <w:tc>
          <w:tcPr>
            <w:tcW w:w="2821" w:type="dxa"/>
          </w:tcPr>
          <w:p w14:paraId="72F3A97C" w14:textId="77777777" w:rsidR="009A7118" w:rsidRPr="009C66CC" w:rsidRDefault="009A7118" w:rsidP="003F3B43">
            <w:pPr>
              <w:pStyle w:val="FFABody"/>
              <w:jc w:val="center"/>
              <w:rPr>
                <w:color w:val="FF0000"/>
              </w:rPr>
            </w:pPr>
            <w:r>
              <w:rPr>
                <w:color w:val="FF0000"/>
              </w:rPr>
              <w:t>Establish Critical Limits</w:t>
            </w:r>
          </w:p>
          <w:p w14:paraId="08B9EE57" w14:textId="14D7C758" w:rsidR="009A7118" w:rsidRPr="009C66CC" w:rsidRDefault="009A7118" w:rsidP="00C87558">
            <w:pPr>
              <w:rPr>
                <w:color w:val="FF0000"/>
              </w:rPr>
            </w:pPr>
          </w:p>
          <w:p w14:paraId="5FF92F7C" w14:textId="77777777" w:rsidR="009A7118" w:rsidRPr="009C66CC" w:rsidRDefault="009A7118" w:rsidP="003F3B43">
            <w:pPr>
              <w:ind w:left="720"/>
              <w:rPr>
                <w:color w:val="FF0000"/>
              </w:rPr>
            </w:pPr>
          </w:p>
          <w:p w14:paraId="759F8481" w14:textId="77777777" w:rsidR="009A7118" w:rsidRPr="009C66CC" w:rsidRDefault="009A7118" w:rsidP="003F3B43">
            <w:pPr>
              <w:pStyle w:val="FFABody"/>
              <w:rPr>
                <w:color w:val="FF0000"/>
              </w:rPr>
            </w:pPr>
          </w:p>
          <w:p w14:paraId="03AB4E9D" w14:textId="77777777" w:rsidR="009A7118" w:rsidRPr="009C66CC" w:rsidRDefault="009A7118" w:rsidP="003F3B43">
            <w:pPr>
              <w:pStyle w:val="FFABody"/>
              <w:rPr>
                <w:color w:val="FF0000"/>
              </w:rPr>
            </w:pPr>
          </w:p>
        </w:tc>
        <w:tc>
          <w:tcPr>
            <w:tcW w:w="2851" w:type="dxa"/>
          </w:tcPr>
          <w:p w14:paraId="5DF3995A" w14:textId="77777777" w:rsidR="009A7118" w:rsidRPr="006F0F87" w:rsidRDefault="009A7118" w:rsidP="003F3B43">
            <w:pPr>
              <w:ind w:left="720"/>
              <w:rPr>
                <w:color w:val="FF0000"/>
              </w:rPr>
            </w:pPr>
            <w:r>
              <w:rPr>
                <w:color w:val="FF0000"/>
              </w:rPr>
              <w:t xml:space="preserve">Answers will vary. </w:t>
            </w:r>
          </w:p>
          <w:p w14:paraId="654EF400" w14:textId="77777777" w:rsidR="009A7118" w:rsidRDefault="009A7118" w:rsidP="003F3B43">
            <w:pPr>
              <w:pStyle w:val="FFABody"/>
            </w:pPr>
          </w:p>
        </w:tc>
        <w:tc>
          <w:tcPr>
            <w:tcW w:w="2851" w:type="dxa"/>
          </w:tcPr>
          <w:p w14:paraId="20F389D4" w14:textId="77777777" w:rsidR="009A7118" w:rsidRPr="006F0F87" w:rsidRDefault="009A7118" w:rsidP="003F3B43">
            <w:pPr>
              <w:ind w:left="720"/>
              <w:rPr>
                <w:color w:val="FF0000"/>
              </w:rPr>
            </w:pPr>
            <w:r>
              <w:rPr>
                <w:color w:val="FF0000"/>
              </w:rPr>
              <w:t xml:space="preserve">Answers will vary. </w:t>
            </w:r>
          </w:p>
          <w:p w14:paraId="39FB5E16" w14:textId="77777777" w:rsidR="009A7118" w:rsidRDefault="009A7118" w:rsidP="003F3B43">
            <w:pPr>
              <w:pStyle w:val="FFABody"/>
            </w:pPr>
          </w:p>
        </w:tc>
        <w:tc>
          <w:tcPr>
            <w:tcW w:w="2267" w:type="dxa"/>
          </w:tcPr>
          <w:p w14:paraId="7B55442F" w14:textId="77777777" w:rsidR="009A7118" w:rsidRPr="006F0F87" w:rsidRDefault="009A7118" w:rsidP="00C87558">
            <w:pPr>
              <w:ind w:left="367"/>
              <w:rPr>
                <w:color w:val="FF0000"/>
              </w:rPr>
            </w:pPr>
            <w:r>
              <w:rPr>
                <w:color w:val="FF0000"/>
              </w:rPr>
              <w:t xml:space="preserve">Answers will vary. </w:t>
            </w:r>
          </w:p>
          <w:p w14:paraId="1125C93F" w14:textId="77777777" w:rsidR="009A7118" w:rsidRDefault="009A7118" w:rsidP="00C87558">
            <w:pPr>
              <w:ind w:left="367"/>
              <w:rPr>
                <w:color w:val="FF0000"/>
              </w:rPr>
            </w:pPr>
          </w:p>
        </w:tc>
      </w:tr>
      <w:tr w:rsidR="009A7118" w14:paraId="45C37122" w14:textId="77777777" w:rsidTr="003F3B43">
        <w:tc>
          <w:tcPr>
            <w:tcW w:w="2821" w:type="dxa"/>
          </w:tcPr>
          <w:p w14:paraId="0E3D2A15" w14:textId="77777777" w:rsidR="009A7118" w:rsidRPr="009C66CC" w:rsidRDefault="009A7118" w:rsidP="003F3B43">
            <w:pPr>
              <w:pStyle w:val="FFABody"/>
              <w:jc w:val="center"/>
              <w:rPr>
                <w:color w:val="FF0000"/>
              </w:rPr>
            </w:pPr>
            <w:r>
              <w:rPr>
                <w:color w:val="FF0000"/>
              </w:rPr>
              <w:t xml:space="preserve">Establish Monitoring Procedures </w:t>
            </w:r>
          </w:p>
          <w:p w14:paraId="5B841B1A" w14:textId="77777777" w:rsidR="009A7118" w:rsidRPr="009C66CC" w:rsidRDefault="009A7118" w:rsidP="003F3B43">
            <w:pPr>
              <w:pStyle w:val="FFABody"/>
              <w:jc w:val="center"/>
              <w:rPr>
                <w:color w:val="FF0000"/>
              </w:rPr>
            </w:pPr>
          </w:p>
          <w:p w14:paraId="7610AC7A" w14:textId="77777777" w:rsidR="009A7118" w:rsidRPr="009C66CC" w:rsidRDefault="009A7118" w:rsidP="003F3B43">
            <w:pPr>
              <w:pStyle w:val="FFABody"/>
              <w:rPr>
                <w:color w:val="FF0000"/>
              </w:rPr>
            </w:pPr>
          </w:p>
          <w:p w14:paraId="78B5C412" w14:textId="77777777" w:rsidR="009A7118" w:rsidRPr="009C66CC" w:rsidRDefault="009A7118" w:rsidP="003F3B43">
            <w:pPr>
              <w:pStyle w:val="FFABody"/>
              <w:rPr>
                <w:color w:val="FF0000"/>
              </w:rPr>
            </w:pPr>
          </w:p>
          <w:p w14:paraId="702FDB33" w14:textId="77777777" w:rsidR="009A7118" w:rsidRPr="009C66CC" w:rsidRDefault="009A7118" w:rsidP="003F3B43">
            <w:pPr>
              <w:pStyle w:val="FFABody"/>
              <w:rPr>
                <w:color w:val="FF0000"/>
              </w:rPr>
            </w:pPr>
          </w:p>
        </w:tc>
        <w:tc>
          <w:tcPr>
            <w:tcW w:w="2851" w:type="dxa"/>
          </w:tcPr>
          <w:p w14:paraId="76F92CAF" w14:textId="77777777" w:rsidR="009A7118" w:rsidRPr="006F0F87" w:rsidRDefault="009A7118" w:rsidP="003F3B43">
            <w:pPr>
              <w:ind w:left="720"/>
              <w:rPr>
                <w:color w:val="FF0000"/>
              </w:rPr>
            </w:pPr>
            <w:r>
              <w:rPr>
                <w:color w:val="FF0000"/>
              </w:rPr>
              <w:t xml:space="preserve">Answers will vary. </w:t>
            </w:r>
          </w:p>
          <w:p w14:paraId="50342AD6" w14:textId="77777777" w:rsidR="009A7118" w:rsidRDefault="009A7118" w:rsidP="003F3B43">
            <w:pPr>
              <w:pStyle w:val="FFABody"/>
            </w:pPr>
          </w:p>
        </w:tc>
        <w:tc>
          <w:tcPr>
            <w:tcW w:w="2851" w:type="dxa"/>
          </w:tcPr>
          <w:p w14:paraId="7C5C37EB" w14:textId="77777777" w:rsidR="009A7118" w:rsidRPr="006F0F87" w:rsidRDefault="009A7118" w:rsidP="003F3B43">
            <w:pPr>
              <w:ind w:left="720"/>
              <w:rPr>
                <w:color w:val="FF0000"/>
              </w:rPr>
            </w:pPr>
            <w:r>
              <w:rPr>
                <w:color w:val="FF0000"/>
              </w:rPr>
              <w:t xml:space="preserve">Answers will vary. </w:t>
            </w:r>
          </w:p>
          <w:p w14:paraId="78DA2CF3" w14:textId="77777777" w:rsidR="009A7118" w:rsidRDefault="009A7118" w:rsidP="003F3B43">
            <w:pPr>
              <w:pStyle w:val="FFABody"/>
            </w:pPr>
          </w:p>
        </w:tc>
        <w:tc>
          <w:tcPr>
            <w:tcW w:w="2267" w:type="dxa"/>
          </w:tcPr>
          <w:p w14:paraId="64FB6CC6" w14:textId="77777777" w:rsidR="009A7118" w:rsidRPr="006F0F87" w:rsidRDefault="009A7118" w:rsidP="00C87558">
            <w:pPr>
              <w:ind w:left="367"/>
              <w:rPr>
                <w:color w:val="FF0000"/>
              </w:rPr>
            </w:pPr>
            <w:r>
              <w:rPr>
                <w:color w:val="FF0000"/>
              </w:rPr>
              <w:t xml:space="preserve">Answers will vary. </w:t>
            </w:r>
          </w:p>
          <w:p w14:paraId="1C88C392" w14:textId="77777777" w:rsidR="009A7118" w:rsidRDefault="009A7118" w:rsidP="00C87558">
            <w:pPr>
              <w:ind w:left="367"/>
              <w:rPr>
                <w:color w:val="FF0000"/>
              </w:rPr>
            </w:pPr>
          </w:p>
        </w:tc>
      </w:tr>
      <w:tr w:rsidR="009A7118" w14:paraId="4BE062DB" w14:textId="77777777" w:rsidTr="003F3B43">
        <w:tc>
          <w:tcPr>
            <w:tcW w:w="2821" w:type="dxa"/>
          </w:tcPr>
          <w:p w14:paraId="75D80EEC" w14:textId="77777777" w:rsidR="009A7118" w:rsidRPr="009C66CC" w:rsidRDefault="009A7118" w:rsidP="003F3B43">
            <w:pPr>
              <w:pStyle w:val="FFABody"/>
              <w:jc w:val="center"/>
              <w:rPr>
                <w:color w:val="FF0000"/>
              </w:rPr>
            </w:pPr>
            <w:r>
              <w:rPr>
                <w:color w:val="FF0000"/>
              </w:rPr>
              <w:t xml:space="preserve">Establish Corrective Actions </w:t>
            </w:r>
          </w:p>
          <w:p w14:paraId="7CC17150" w14:textId="77777777" w:rsidR="009A7118" w:rsidRPr="009C66CC" w:rsidRDefault="009A7118" w:rsidP="003F3B43">
            <w:pPr>
              <w:pStyle w:val="FFABody"/>
              <w:jc w:val="center"/>
              <w:rPr>
                <w:color w:val="FF0000"/>
              </w:rPr>
            </w:pPr>
          </w:p>
          <w:p w14:paraId="2424F463" w14:textId="77777777" w:rsidR="009A7118" w:rsidRPr="009C66CC" w:rsidRDefault="009A7118" w:rsidP="003F3B43">
            <w:pPr>
              <w:pStyle w:val="FFABody"/>
              <w:rPr>
                <w:color w:val="FF0000"/>
              </w:rPr>
            </w:pPr>
          </w:p>
          <w:p w14:paraId="38C04A37" w14:textId="77777777" w:rsidR="009A7118" w:rsidRPr="009C66CC" w:rsidRDefault="009A7118" w:rsidP="003F3B43">
            <w:pPr>
              <w:pStyle w:val="FFABody"/>
              <w:rPr>
                <w:color w:val="FF0000"/>
              </w:rPr>
            </w:pPr>
          </w:p>
          <w:p w14:paraId="43EBE810" w14:textId="77777777" w:rsidR="009A7118" w:rsidRPr="009C66CC" w:rsidRDefault="009A7118" w:rsidP="003F3B43">
            <w:pPr>
              <w:pStyle w:val="FFABody"/>
              <w:rPr>
                <w:color w:val="FF0000"/>
              </w:rPr>
            </w:pPr>
          </w:p>
        </w:tc>
        <w:tc>
          <w:tcPr>
            <w:tcW w:w="2851" w:type="dxa"/>
          </w:tcPr>
          <w:p w14:paraId="4C327D9C" w14:textId="77777777" w:rsidR="009A7118" w:rsidRPr="006F0F87" w:rsidRDefault="009A7118" w:rsidP="003F3B43">
            <w:pPr>
              <w:ind w:left="720"/>
              <w:rPr>
                <w:color w:val="FF0000"/>
              </w:rPr>
            </w:pPr>
            <w:r>
              <w:rPr>
                <w:color w:val="FF0000"/>
              </w:rPr>
              <w:t xml:space="preserve">Answers will vary. </w:t>
            </w:r>
          </w:p>
          <w:p w14:paraId="4809B4AB" w14:textId="77777777" w:rsidR="009A7118" w:rsidRDefault="009A7118" w:rsidP="003F3B43">
            <w:pPr>
              <w:pStyle w:val="FFABody"/>
            </w:pPr>
          </w:p>
        </w:tc>
        <w:tc>
          <w:tcPr>
            <w:tcW w:w="2851" w:type="dxa"/>
          </w:tcPr>
          <w:p w14:paraId="3764ECA6" w14:textId="77777777" w:rsidR="009A7118" w:rsidRPr="006F0F87" w:rsidRDefault="009A7118" w:rsidP="003F3B43">
            <w:pPr>
              <w:ind w:left="720"/>
              <w:rPr>
                <w:color w:val="FF0000"/>
              </w:rPr>
            </w:pPr>
            <w:r>
              <w:rPr>
                <w:color w:val="FF0000"/>
              </w:rPr>
              <w:t xml:space="preserve">Answers will vary. </w:t>
            </w:r>
          </w:p>
          <w:p w14:paraId="35D75EB1" w14:textId="77777777" w:rsidR="009A7118" w:rsidRDefault="009A7118" w:rsidP="003F3B43">
            <w:pPr>
              <w:pStyle w:val="FFABody"/>
            </w:pPr>
          </w:p>
        </w:tc>
        <w:tc>
          <w:tcPr>
            <w:tcW w:w="2267" w:type="dxa"/>
          </w:tcPr>
          <w:p w14:paraId="22588398" w14:textId="77777777" w:rsidR="009A7118" w:rsidRPr="006F0F87" w:rsidRDefault="009A7118" w:rsidP="00C87558">
            <w:pPr>
              <w:ind w:left="367"/>
              <w:rPr>
                <w:color w:val="FF0000"/>
              </w:rPr>
            </w:pPr>
            <w:r>
              <w:rPr>
                <w:color w:val="FF0000"/>
              </w:rPr>
              <w:t xml:space="preserve">Answers will vary. </w:t>
            </w:r>
          </w:p>
          <w:p w14:paraId="38BD2926" w14:textId="77777777" w:rsidR="009A7118" w:rsidRDefault="009A7118" w:rsidP="00C87558">
            <w:pPr>
              <w:ind w:left="367"/>
              <w:rPr>
                <w:color w:val="FF0000"/>
              </w:rPr>
            </w:pPr>
          </w:p>
        </w:tc>
      </w:tr>
      <w:tr w:rsidR="009A7118" w14:paraId="491D6ECA" w14:textId="77777777" w:rsidTr="003F3B43">
        <w:tc>
          <w:tcPr>
            <w:tcW w:w="2821" w:type="dxa"/>
          </w:tcPr>
          <w:p w14:paraId="7A3D5368" w14:textId="77777777" w:rsidR="009A7118" w:rsidRPr="009C66CC" w:rsidRDefault="009A7118" w:rsidP="003F3B43">
            <w:pPr>
              <w:pStyle w:val="FFABody"/>
              <w:jc w:val="center"/>
              <w:rPr>
                <w:color w:val="FF0000"/>
              </w:rPr>
            </w:pPr>
            <w:r>
              <w:rPr>
                <w:color w:val="FF0000"/>
              </w:rPr>
              <w:t>Establish Verification Procedures</w:t>
            </w:r>
          </w:p>
          <w:p w14:paraId="1DB5B38C" w14:textId="77777777" w:rsidR="009A7118" w:rsidRPr="009C66CC" w:rsidRDefault="009A7118" w:rsidP="003F3B43">
            <w:pPr>
              <w:pStyle w:val="FFABody"/>
              <w:rPr>
                <w:color w:val="FF0000"/>
              </w:rPr>
            </w:pPr>
          </w:p>
          <w:p w14:paraId="5EB5B196" w14:textId="77777777" w:rsidR="009A7118" w:rsidRPr="009C66CC" w:rsidRDefault="009A7118" w:rsidP="003F3B43">
            <w:pPr>
              <w:pStyle w:val="FFABody"/>
              <w:rPr>
                <w:color w:val="FF0000"/>
              </w:rPr>
            </w:pPr>
          </w:p>
          <w:p w14:paraId="7B6ABC61" w14:textId="77777777" w:rsidR="009A7118" w:rsidRPr="009C66CC" w:rsidRDefault="009A7118" w:rsidP="003F3B43">
            <w:pPr>
              <w:pStyle w:val="FFABody"/>
              <w:rPr>
                <w:color w:val="FF0000"/>
              </w:rPr>
            </w:pPr>
          </w:p>
          <w:p w14:paraId="48C9BCDD" w14:textId="77777777" w:rsidR="009A7118" w:rsidRPr="009C66CC" w:rsidRDefault="009A7118" w:rsidP="003F3B43">
            <w:pPr>
              <w:pStyle w:val="FFABody"/>
              <w:rPr>
                <w:color w:val="FF0000"/>
              </w:rPr>
            </w:pPr>
          </w:p>
        </w:tc>
        <w:tc>
          <w:tcPr>
            <w:tcW w:w="2851" w:type="dxa"/>
          </w:tcPr>
          <w:p w14:paraId="7E5F4C37" w14:textId="77777777" w:rsidR="009A7118" w:rsidRPr="006F0F87" w:rsidRDefault="009A7118" w:rsidP="003F3B43">
            <w:pPr>
              <w:ind w:left="720"/>
              <w:rPr>
                <w:color w:val="FF0000"/>
              </w:rPr>
            </w:pPr>
            <w:r>
              <w:rPr>
                <w:color w:val="FF0000"/>
              </w:rPr>
              <w:t xml:space="preserve">Answers will vary. </w:t>
            </w:r>
          </w:p>
          <w:p w14:paraId="28FBC355" w14:textId="77777777" w:rsidR="009A7118" w:rsidRDefault="009A7118" w:rsidP="003F3B43">
            <w:pPr>
              <w:pStyle w:val="FFABody"/>
            </w:pPr>
          </w:p>
        </w:tc>
        <w:tc>
          <w:tcPr>
            <w:tcW w:w="2851" w:type="dxa"/>
          </w:tcPr>
          <w:p w14:paraId="5D815657" w14:textId="77777777" w:rsidR="009A7118" w:rsidRPr="006F0F87" w:rsidRDefault="009A7118" w:rsidP="003F3B43">
            <w:pPr>
              <w:ind w:left="720"/>
              <w:rPr>
                <w:color w:val="FF0000"/>
              </w:rPr>
            </w:pPr>
            <w:r>
              <w:rPr>
                <w:color w:val="FF0000"/>
              </w:rPr>
              <w:t xml:space="preserve">Answers will vary. </w:t>
            </w:r>
          </w:p>
          <w:p w14:paraId="45DA25DD" w14:textId="77777777" w:rsidR="009A7118" w:rsidRDefault="009A7118" w:rsidP="003F3B43">
            <w:pPr>
              <w:pStyle w:val="FFABody"/>
            </w:pPr>
          </w:p>
        </w:tc>
        <w:tc>
          <w:tcPr>
            <w:tcW w:w="2267" w:type="dxa"/>
          </w:tcPr>
          <w:p w14:paraId="5CEB7C74" w14:textId="77777777" w:rsidR="009A7118" w:rsidRPr="006F0F87" w:rsidRDefault="009A7118" w:rsidP="00C87558">
            <w:pPr>
              <w:ind w:left="367"/>
              <w:rPr>
                <w:color w:val="FF0000"/>
              </w:rPr>
            </w:pPr>
            <w:r>
              <w:rPr>
                <w:color w:val="FF0000"/>
              </w:rPr>
              <w:t xml:space="preserve">Answers will vary. </w:t>
            </w:r>
          </w:p>
          <w:p w14:paraId="511260EE" w14:textId="77777777" w:rsidR="009A7118" w:rsidRDefault="009A7118" w:rsidP="00C87558">
            <w:pPr>
              <w:ind w:left="367"/>
              <w:rPr>
                <w:color w:val="FF0000"/>
              </w:rPr>
            </w:pPr>
          </w:p>
        </w:tc>
      </w:tr>
      <w:tr w:rsidR="009A7118" w14:paraId="15D0435D" w14:textId="77777777" w:rsidTr="003F3B43">
        <w:tc>
          <w:tcPr>
            <w:tcW w:w="2821" w:type="dxa"/>
          </w:tcPr>
          <w:p w14:paraId="09301D8B" w14:textId="77777777" w:rsidR="009A7118" w:rsidRPr="009C66CC" w:rsidRDefault="009A7118" w:rsidP="003F3B43">
            <w:pPr>
              <w:pStyle w:val="FFABody"/>
              <w:jc w:val="center"/>
              <w:rPr>
                <w:color w:val="FF0000"/>
              </w:rPr>
            </w:pPr>
            <w:r>
              <w:rPr>
                <w:color w:val="FF0000"/>
              </w:rPr>
              <w:t xml:space="preserve">Establish Record-Keeping and Documentation Procedures </w:t>
            </w:r>
          </w:p>
          <w:p w14:paraId="15EA0F07" w14:textId="77777777" w:rsidR="009A7118" w:rsidRPr="009C66CC" w:rsidRDefault="009A7118" w:rsidP="003F3B43">
            <w:pPr>
              <w:pStyle w:val="FFABody"/>
              <w:rPr>
                <w:color w:val="FF0000"/>
              </w:rPr>
            </w:pPr>
          </w:p>
          <w:p w14:paraId="4F4F357E" w14:textId="77777777" w:rsidR="009A7118" w:rsidRPr="009C66CC" w:rsidRDefault="009A7118" w:rsidP="003F3B43">
            <w:pPr>
              <w:pStyle w:val="FFABody"/>
              <w:rPr>
                <w:color w:val="FF0000"/>
              </w:rPr>
            </w:pPr>
          </w:p>
          <w:p w14:paraId="2CC3F439" w14:textId="77777777" w:rsidR="009A7118" w:rsidRPr="009C66CC" w:rsidRDefault="009A7118" w:rsidP="003F3B43">
            <w:pPr>
              <w:pStyle w:val="FFABody"/>
              <w:rPr>
                <w:color w:val="FF0000"/>
              </w:rPr>
            </w:pPr>
          </w:p>
        </w:tc>
        <w:tc>
          <w:tcPr>
            <w:tcW w:w="2851" w:type="dxa"/>
          </w:tcPr>
          <w:p w14:paraId="747CF330" w14:textId="77777777" w:rsidR="009A7118" w:rsidRPr="006F0F87" w:rsidRDefault="009A7118" w:rsidP="003F3B43">
            <w:pPr>
              <w:ind w:left="720"/>
              <w:rPr>
                <w:color w:val="FF0000"/>
              </w:rPr>
            </w:pPr>
            <w:r>
              <w:rPr>
                <w:color w:val="FF0000"/>
              </w:rPr>
              <w:t xml:space="preserve">Answers will vary. </w:t>
            </w:r>
          </w:p>
          <w:p w14:paraId="788A7963" w14:textId="77777777" w:rsidR="009A7118" w:rsidRDefault="009A7118" w:rsidP="003F3B43">
            <w:pPr>
              <w:pStyle w:val="FFABody"/>
            </w:pPr>
          </w:p>
        </w:tc>
        <w:tc>
          <w:tcPr>
            <w:tcW w:w="2851" w:type="dxa"/>
          </w:tcPr>
          <w:p w14:paraId="735FBC07" w14:textId="77777777" w:rsidR="009A7118" w:rsidRPr="006F0F87" w:rsidRDefault="009A7118" w:rsidP="003F3B43">
            <w:pPr>
              <w:ind w:left="720"/>
              <w:rPr>
                <w:color w:val="FF0000"/>
              </w:rPr>
            </w:pPr>
            <w:r>
              <w:rPr>
                <w:color w:val="FF0000"/>
              </w:rPr>
              <w:t xml:space="preserve">Answers will vary. </w:t>
            </w:r>
          </w:p>
          <w:p w14:paraId="3ABD5C7E" w14:textId="77777777" w:rsidR="009A7118" w:rsidRDefault="009A7118" w:rsidP="003F3B43">
            <w:pPr>
              <w:pStyle w:val="FFABody"/>
            </w:pPr>
          </w:p>
        </w:tc>
        <w:tc>
          <w:tcPr>
            <w:tcW w:w="2267" w:type="dxa"/>
          </w:tcPr>
          <w:p w14:paraId="0D9222AC" w14:textId="77777777" w:rsidR="009A7118" w:rsidRPr="006F0F87" w:rsidRDefault="009A7118" w:rsidP="00C87558">
            <w:pPr>
              <w:ind w:left="367"/>
              <w:rPr>
                <w:color w:val="FF0000"/>
              </w:rPr>
            </w:pPr>
            <w:r>
              <w:rPr>
                <w:color w:val="FF0000"/>
              </w:rPr>
              <w:t xml:space="preserve">Answers will vary. </w:t>
            </w:r>
          </w:p>
          <w:p w14:paraId="3A48CC3E" w14:textId="77777777" w:rsidR="009A7118" w:rsidRDefault="009A7118" w:rsidP="00C87558">
            <w:pPr>
              <w:ind w:left="367"/>
              <w:rPr>
                <w:color w:val="FF0000"/>
              </w:rPr>
            </w:pPr>
          </w:p>
        </w:tc>
      </w:tr>
    </w:tbl>
    <w:p w14:paraId="71B4FC48" w14:textId="77777777" w:rsidR="009A7118" w:rsidRDefault="009A7118" w:rsidP="001A2446">
      <w:pPr>
        <w:pStyle w:val="FFABody"/>
      </w:pPr>
    </w:p>
    <w:p w14:paraId="621AAD9A" w14:textId="35073304" w:rsidR="009A7118" w:rsidRDefault="009A7118" w:rsidP="001A2446">
      <w:pPr>
        <w:pStyle w:val="FFABody"/>
      </w:pPr>
      <w:r>
        <w:t xml:space="preserve">Discussion Questions: </w:t>
      </w:r>
    </w:p>
    <w:p w14:paraId="3482CC41" w14:textId="6D9769B6" w:rsidR="009A7118" w:rsidRDefault="009A7118" w:rsidP="001A2446">
      <w:pPr>
        <w:pStyle w:val="FFABody"/>
        <w:numPr>
          <w:ilvl w:val="0"/>
          <w:numId w:val="28"/>
        </w:numPr>
      </w:pPr>
      <w:r w:rsidRPr="00F55832">
        <w:t>After completing the activity, which principle of HACCP do you think is the most critical for ensuring food safety</w:t>
      </w:r>
      <w:r>
        <w:t>?</w:t>
      </w:r>
      <w:r w:rsidRPr="00F55832">
        <w:t xml:space="preserve"> </w:t>
      </w:r>
      <w:r>
        <w:t>W</w:t>
      </w:r>
      <w:r w:rsidRPr="00F55832">
        <w:t>hy?</w:t>
      </w:r>
    </w:p>
    <w:p w14:paraId="18E2B541" w14:textId="77777777" w:rsidR="009A7118" w:rsidRPr="00426D3A" w:rsidRDefault="009A7118" w:rsidP="001A2446">
      <w:pPr>
        <w:pStyle w:val="ListParagraph"/>
        <w:ind w:left="1080"/>
        <w:rPr>
          <w:rFonts w:ascii="Montserrat" w:hAnsi="Montserrat"/>
          <w:color w:val="FF0000"/>
          <w:sz w:val="18"/>
          <w:szCs w:val="18"/>
        </w:rPr>
      </w:pPr>
    </w:p>
    <w:p w14:paraId="4C5037B5" w14:textId="77777777" w:rsidR="009A7118" w:rsidRPr="00426D3A" w:rsidRDefault="009A7118" w:rsidP="001A2446">
      <w:pPr>
        <w:pStyle w:val="ListParagraph"/>
        <w:ind w:left="1080"/>
        <w:rPr>
          <w:rFonts w:ascii="Montserrat" w:hAnsi="Montserrat"/>
          <w:color w:val="FF0000"/>
          <w:sz w:val="18"/>
          <w:szCs w:val="18"/>
        </w:rPr>
      </w:pPr>
      <w:r w:rsidRPr="00426D3A">
        <w:rPr>
          <w:rFonts w:ascii="Montserrat" w:hAnsi="Montserrat"/>
          <w:color w:val="FF0000"/>
          <w:sz w:val="18"/>
          <w:szCs w:val="18"/>
        </w:rPr>
        <w:t xml:space="preserve">Answers will vary. </w:t>
      </w:r>
    </w:p>
    <w:p w14:paraId="3C760454" w14:textId="77777777" w:rsidR="009A7118" w:rsidRPr="00656F2C" w:rsidRDefault="009A7118" w:rsidP="001A2446">
      <w:pPr>
        <w:pStyle w:val="FFABody"/>
        <w:rPr>
          <w:szCs w:val="18"/>
        </w:rPr>
      </w:pPr>
    </w:p>
    <w:p w14:paraId="1690E1BC" w14:textId="77777777" w:rsidR="009A7118" w:rsidRDefault="009A7118" w:rsidP="001A2446">
      <w:pPr>
        <w:pStyle w:val="FFABody"/>
        <w:numPr>
          <w:ilvl w:val="0"/>
          <w:numId w:val="28"/>
        </w:numPr>
      </w:pPr>
      <w:r w:rsidRPr="00701002">
        <w:t xml:space="preserve">Imagine you are responsible for developing a HACCP plan </w:t>
      </w:r>
      <w:r>
        <w:t>for the Culver’s</w:t>
      </w:r>
      <w:r w:rsidRPr="00701002">
        <w:t xml:space="preserve"> processing facility. Which principle would you find most challenging to implement, and how would you address it?</w:t>
      </w:r>
    </w:p>
    <w:p w14:paraId="4F30AD42" w14:textId="77777777" w:rsidR="009A7118" w:rsidRPr="00656F2C" w:rsidRDefault="009A7118" w:rsidP="001A2446">
      <w:pPr>
        <w:pStyle w:val="FFABody"/>
        <w:rPr>
          <w:szCs w:val="18"/>
        </w:rPr>
      </w:pPr>
    </w:p>
    <w:p w14:paraId="19738D27" w14:textId="77777777" w:rsidR="009A7118" w:rsidRPr="00426D3A" w:rsidRDefault="009A7118" w:rsidP="001A2446">
      <w:pPr>
        <w:ind w:left="720" w:firstLine="360"/>
        <w:rPr>
          <w:rFonts w:ascii="Montserrat" w:hAnsi="Montserrat"/>
          <w:color w:val="FF0000"/>
          <w:sz w:val="18"/>
          <w:szCs w:val="18"/>
        </w:rPr>
      </w:pPr>
      <w:r w:rsidRPr="00426D3A">
        <w:rPr>
          <w:rFonts w:ascii="Montserrat" w:hAnsi="Montserrat"/>
          <w:color w:val="FF0000"/>
          <w:sz w:val="18"/>
          <w:szCs w:val="18"/>
        </w:rPr>
        <w:t xml:space="preserve">Answers will vary. </w:t>
      </w:r>
    </w:p>
    <w:p w14:paraId="3161E814" w14:textId="77777777" w:rsidR="009A7118" w:rsidRDefault="009A7118" w:rsidP="001A2446">
      <w:pPr>
        <w:pStyle w:val="FFABody"/>
      </w:pPr>
    </w:p>
    <w:p w14:paraId="14110B88" w14:textId="77777777" w:rsidR="009A7118" w:rsidRDefault="009A7118" w:rsidP="001A2446">
      <w:pPr>
        <w:pStyle w:val="FFABody"/>
        <w:numPr>
          <w:ilvl w:val="0"/>
          <w:numId w:val="28"/>
        </w:numPr>
      </w:pPr>
      <w:r>
        <w:t>How can you apply what you learned about HACCP to the food you prepare and eat in your everyday life?</w:t>
      </w:r>
      <w:r>
        <w:tab/>
        <w:t xml:space="preserve"> </w:t>
      </w:r>
    </w:p>
    <w:p w14:paraId="6CF40B3A" w14:textId="77777777" w:rsidR="009A7118" w:rsidRPr="00656F2C" w:rsidRDefault="009A7118" w:rsidP="001A2446">
      <w:pPr>
        <w:pStyle w:val="FFABody"/>
        <w:rPr>
          <w:szCs w:val="18"/>
        </w:rPr>
      </w:pPr>
    </w:p>
    <w:p w14:paraId="695F95B5" w14:textId="77777777" w:rsidR="009A7118" w:rsidRPr="00426D3A" w:rsidRDefault="009A7118" w:rsidP="001A2446">
      <w:pPr>
        <w:ind w:left="720" w:firstLine="360"/>
        <w:rPr>
          <w:rFonts w:ascii="Montserrat" w:hAnsi="Montserrat"/>
          <w:color w:val="FF0000"/>
          <w:sz w:val="18"/>
          <w:szCs w:val="18"/>
        </w:rPr>
      </w:pPr>
      <w:r w:rsidRPr="00426D3A">
        <w:rPr>
          <w:rFonts w:ascii="Montserrat" w:hAnsi="Montserrat"/>
          <w:color w:val="FF0000"/>
          <w:sz w:val="18"/>
          <w:szCs w:val="18"/>
        </w:rPr>
        <w:t xml:space="preserve">Answers will vary. </w:t>
      </w:r>
    </w:p>
    <w:p w14:paraId="7A579DD7" w14:textId="77777777" w:rsidR="009A7118" w:rsidRPr="002A7980" w:rsidRDefault="009A7118" w:rsidP="001A2446">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4</w:t>
      </w:r>
    </w:p>
    <w:p w14:paraId="0E4F2A88" w14:textId="77777777" w:rsidR="009A7118" w:rsidRDefault="009A7118" w:rsidP="001A2446">
      <w:pPr>
        <w:pStyle w:val="LPSectionTitles"/>
      </w:pPr>
      <w:r w:rsidRPr="00D420C8">
        <w:rPr>
          <w:sz w:val="20"/>
          <w:szCs w:val="18"/>
        </w:rPr>
        <w:t>Directions:</w:t>
      </w:r>
      <w:r>
        <w:rPr>
          <w:sz w:val="20"/>
          <w:szCs w:val="18"/>
        </w:rPr>
        <w:t xml:space="preserve"> </w:t>
      </w:r>
      <w:r w:rsidRPr="00C22676">
        <w:rPr>
          <w:rStyle w:val="FFABodyChar"/>
          <w:color w:val="auto"/>
        </w:rPr>
        <w:t xml:space="preserve">Using the </w:t>
      </w:r>
      <w:r>
        <w:rPr>
          <w:rStyle w:val="FFABodyChar"/>
          <w:color w:val="auto"/>
        </w:rPr>
        <w:t>custard you made prior to watching the virtual field trip</w:t>
      </w:r>
      <w:r w:rsidRPr="00C22676">
        <w:rPr>
          <w:rStyle w:val="FFABodyChar"/>
          <w:color w:val="auto"/>
        </w:rPr>
        <w:t xml:space="preserve">, list the product name and </w:t>
      </w:r>
      <w:r>
        <w:rPr>
          <w:rStyle w:val="FFABodyChar"/>
          <w:color w:val="auto"/>
        </w:rPr>
        <w:t>ingredients</w:t>
      </w:r>
      <w:r w:rsidRPr="00C22676">
        <w:rPr>
          <w:rStyle w:val="FFABodyChar"/>
          <w:color w:val="auto"/>
        </w:rPr>
        <w:t xml:space="preserve"> below.</w:t>
      </w:r>
    </w:p>
    <w:p w14:paraId="0E1F6CC4" w14:textId="77777777" w:rsidR="009A7118" w:rsidRPr="00D56BF8" w:rsidRDefault="009A7118" w:rsidP="001A2446">
      <w:pPr>
        <w:pStyle w:val="DocumentTitle"/>
        <w:rPr>
          <w:color w:val="E1251B"/>
        </w:rPr>
      </w:pPr>
      <w:r w:rsidRPr="00564885">
        <w:rPr>
          <w:noProof/>
          <w:color w:val="E1251B"/>
        </w:rPr>
        <mc:AlternateContent>
          <mc:Choice Requires="wps">
            <w:drawing>
              <wp:anchor distT="45720" distB="45720" distL="114300" distR="114300" simplePos="0" relativeHeight="251663360" behindDoc="0" locked="0" layoutInCell="1" allowOverlap="1" wp14:anchorId="44FF218A" wp14:editId="0AB69203">
                <wp:simplePos x="0" y="0"/>
                <wp:positionH relativeFrom="margin">
                  <wp:posOffset>1341857</wp:posOffset>
                </wp:positionH>
                <wp:positionV relativeFrom="paragraph">
                  <wp:posOffset>701980</wp:posOffset>
                </wp:positionV>
                <wp:extent cx="2360930" cy="1404620"/>
                <wp:effectExtent l="0" t="0" r="0" b="8255"/>
                <wp:wrapNone/>
                <wp:docPr id="1536126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2A5DFF1"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Custard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4FF218A" id="Text Box 2" o:spid="_x0000_s1029" type="#_x0000_t202" style="position:absolute;margin-left:105.65pt;margin-top:55.25pt;width:185.9pt;height:110.6pt;z-index:25166336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eYEgIAAP4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" stroked="f">
                <v:textbox style="mso-fit-shape-to-text:t">
                  <w:txbxContent>
                    <w:p w14:paraId="02A5DFF1"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Custard</w:t>
                      </w:r>
                    </w:p>
                  </w:txbxContent>
                </v:textbox>
                <w10:wrap anchorx="margin"/>
              </v:shape>
            </w:pict>
          </mc:Fallback>
        </mc:AlternateContent>
      </w:r>
      <w:r w:rsidRPr="00564885">
        <w:rPr>
          <w:noProof/>
          <w:color w:val="E1251B"/>
        </w:rPr>
        <mc:AlternateContent>
          <mc:Choice Requires="wps">
            <w:drawing>
              <wp:anchor distT="45720" distB="45720" distL="114300" distR="114300" simplePos="0" relativeHeight="251662336" behindDoc="0" locked="0" layoutInCell="1" allowOverlap="1" wp14:anchorId="190C3FA1" wp14:editId="05F1C25B">
                <wp:simplePos x="0" y="0"/>
                <wp:positionH relativeFrom="margin">
                  <wp:align>center</wp:align>
                </wp:positionH>
                <wp:positionV relativeFrom="paragraph">
                  <wp:posOffset>1433779</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08CE2F0" w14:textId="77777777" w:rsidR="009A7118" w:rsidRPr="00426D3A" w:rsidRDefault="009A7118" w:rsidP="001A2446">
                            <w:pPr>
                              <w:ind w:left="720"/>
                              <w:rPr>
                                <w:rFonts w:ascii="Montserrat" w:hAnsi="Montserrat"/>
                                <w:color w:val="FF0000"/>
                                <w:sz w:val="18"/>
                                <w:szCs w:val="18"/>
                              </w:rPr>
                            </w:pPr>
                            <w:r w:rsidRPr="00426D3A">
                              <w:rPr>
                                <w:rFonts w:ascii="Montserrat" w:hAnsi="Montserrat"/>
                                <w:color w:val="FF0000"/>
                                <w:sz w:val="18"/>
                                <w:szCs w:val="18"/>
                              </w:rPr>
                              <w:t xml:space="preserve">Answers will vary. </w:t>
                            </w:r>
                          </w:p>
                          <w:p w14:paraId="27EAE87C" w14:textId="77777777" w:rsidR="009A7118" w:rsidRDefault="009A7118" w:rsidP="001A2446"/>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90C3FA1" id="_x0000_s1030" type="#_x0000_t202" style="position:absolute;margin-left:0;margin-top:112.9pt;width:185.9pt;height:110.6pt;z-index:251662336;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H02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" stroked="f">
                <v:textbox style="mso-fit-shape-to-text:t">
                  <w:txbxContent>
                    <w:p w14:paraId="308CE2F0" w14:textId="77777777" w:rsidR="009A7118" w:rsidRPr="00426D3A" w:rsidRDefault="009A7118" w:rsidP="001A2446">
                      <w:pPr>
                        <w:ind w:left="720"/>
                        <w:rPr>
                          <w:rFonts w:ascii="Montserrat" w:hAnsi="Montserrat"/>
                          <w:color w:val="FF0000"/>
                          <w:sz w:val="18"/>
                          <w:szCs w:val="18"/>
                        </w:rPr>
                      </w:pPr>
                      <w:r w:rsidRPr="00426D3A">
                        <w:rPr>
                          <w:rFonts w:ascii="Montserrat" w:hAnsi="Montserrat"/>
                          <w:color w:val="FF0000"/>
                          <w:sz w:val="18"/>
                          <w:szCs w:val="18"/>
                        </w:rPr>
                        <w:t xml:space="preserve">Answers will vary. </w:t>
                      </w:r>
                    </w:p>
                    <w:p w14:paraId="27EAE87C" w14:textId="77777777" w:rsidR="009A7118" w:rsidRDefault="009A7118" w:rsidP="001A2446"/>
                  </w:txbxContent>
                </v:textbox>
                <w10:wrap anchorx="margin"/>
              </v:shape>
            </w:pict>
          </mc:Fallback>
        </mc:AlternateContent>
      </w:r>
      <w:r>
        <w:rPr>
          <w:noProof/>
        </w:rPr>
        <w:drawing>
          <wp:inline distT="0" distB="0" distL="0" distR="0" wp14:anchorId="26B9DFBF" wp14:editId="43C96F30">
            <wp:extent cx="6765405" cy="8022866"/>
            <wp:effectExtent l="0" t="0" r="0" b="0"/>
            <wp:docPr id="303981262" name="Picture 30398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769694" cy="8027952"/>
                    </a:xfrm>
                    <a:prstGeom prst="rect">
                      <a:avLst/>
                    </a:prstGeom>
                    <a:noFill/>
                    <a:ln>
                      <a:noFill/>
                    </a:ln>
                  </pic:spPr>
                </pic:pic>
              </a:graphicData>
            </a:graphic>
          </wp:inline>
        </w:drawing>
      </w:r>
    </w:p>
    <w:p w14:paraId="669C4802" w14:textId="77777777" w:rsidR="009A7118" w:rsidRDefault="009A7118" w:rsidP="001A2446">
      <w:pPr>
        <w:pStyle w:val="LPSectionTitles"/>
        <w:rPr>
          <w:color w:val="auto"/>
          <w:sz w:val="20"/>
          <w:szCs w:val="20"/>
        </w:rPr>
      </w:pPr>
      <w:r w:rsidRPr="00D420C8">
        <w:rPr>
          <w:sz w:val="20"/>
          <w:szCs w:val="18"/>
        </w:rPr>
        <w:lastRenderedPageBreak/>
        <w:t>Directions:</w:t>
      </w:r>
      <w:r>
        <w:rPr>
          <w:sz w:val="20"/>
          <w:szCs w:val="18"/>
        </w:rPr>
        <w:t xml:space="preserve"> </w:t>
      </w:r>
      <w:r w:rsidRPr="00C22676">
        <w:rPr>
          <w:rStyle w:val="FFABodyChar"/>
          <w:color w:val="auto"/>
        </w:rPr>
        <w:t xml:space="preserve">Using the </w:t>
      </w:r>
      <w:r>
        <w:rPr>
          <w:rStyle w:val="FFABodyChar"/>
          <w:color w:val="auto"/>
        </w:rPr>
        <w:t>custard you created prior to the virtual field trip</w:t>
      </w:r>
      <w:r w:rsidRPr="00C22676">
        <w:rPr>
          <w:rStyle w:val="FFABodyChar"/>
          <w:color w:val="auto"/>
        </w:rPr>
        <w:t>, create a process flow diagram for your item. Assume you receive the m</w:t>
      </w:r>
      <w:r>
        <w:rPr>
          <w:rStyle w:val="FFABodyChar"/>
          <w:color w:val="auto"/>
        </w:rPr>
        <w:t>ilk</w:t>
      </w:r>
      <w:r w:rsidRPr="00C22676">
        <w:rPr>
          <w:rStyle w:val="FFABodyChar"/>
          <w:color w:val="auto"/>
        </w:rPr>
        <w:t xml:space="preserve"> in bulk shipment (raw)</w:t>
      </w:r>
      <w:r>
        <w:rPr>
          <w:rStyle w:val="FFABodyChar"/>
          <w:color w:val="auto"/>
        </w:rPr>
        <w:t xml:space="preserve">. An example is shown below to help you. </w:t>
      </w:r>
    </w:p>
    <w:p w14:paraId="14836665" w14:textId="77777777" w:rsidR="009A7118" w:rsidRDefault="009A7118" w:rsidP="001A2446">
      <w:pPr>
        <w:pStyle w:val="FFABody"/>
      </w:pPr>
    </w:p>
    <w:p w14:paraId="0FFBF93A" w14:textId="77777777" w:rsidR="009A7118" w:rsidRDefault="009A7118" w:rsidP="001A2446">
      <w:pPr>
        <w:pStyle w:val="FFABody"/>
      </w:pPr>
      <w:r>
        <w:t xml:space="preserve">Example flow diagram: </w:t>
      </w:r>
    </w:p>
    <w:p w14:paraId="5094D2F4" w14:textId="77777777" w:rsidR="009A7118" w:rsidRPr="000D05B0" w:rsidRDefault="009A7118" w:rsidP="001A2446">
      <w:pPr>
        <w:pStyle w:val="FFABody"/>
      </w:pPr>
      <w:r>
        <w:rPr>
          <w:noProof/>
        </w:rPr>
        <w:drawing>
          <wp:inline distT="0" distB="0" distL="0" distR="0" wp14:anchorId="21BB653F" wp14:editId="2D27EF70">
            <wp:extent cx="3686810" cy="4974590"/>
            <wp:effectExtent l="0" t="0" r="8890" b="0"/>
            <wp:docPr id="1642674386"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674386" name="Picture 1" descr="A screen shot of a ch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86810" cy="4974590"/>
                    </a:xfrm>
                    <a:prstGeom prst="rect">
                      <a:avLst/>
                    </a:prstGeom>
                    <a:noFill/>
                    <a:ln>
                      <a:noFill/>
                    </a:ln>
                  </pic:spPr>
                </pic:pic>
              </a:graphicData>
            </a:graphic>
          </wp:inline>
        </w:drawing>
      </w:r>
    </w:p>
    <w:p w14:paraId="786DACE9" w14:textId="77777777" w:rsidR="009A7118" w:rsidRDefault="009A7118" w:rsidP="001A2446">
      <w:pPr>
        <w:pStyle w:val="DocumentTitle"/>
        <w:rPr>
          <w:color w:val="E1251B"/>
        </w:rPr>
      </w:pPr>
      <w:r w:rsidRPr="00564885">
        <w:rPr>
          <w:noProof/>
          <w:color w:val="E1251B"/>
        </w:rPr>
        <w:lastRenderedPageBreak/>
        <mc:AlternateContent>
          <mc:Choice Requires="wps">
            <w:drawing>
              <wp:anchor distT="45720" distB="45720" distL="114300" distR="114300" simplePos="0" relativeHeight="251665408" behindDoc="0" locked="0" layoutInCell="1" allowOverlap="1" wp14:anchorId="70197573" wp14:editId="1BBBADD9">
                <wp:simplePos x="0" y="0"/>
                <wp:positionH relativeFrom="margin">
                  <wp:posOffset>873684</wp:posOffset>
                </wp:positionH>
                <wp:positionV relativeFrom="paragraph">
                  <wp:posOffset>1665961</wp:posOffset>
                </wp:positionV>
                <wp:extent cx="2360930" cy="1404620"/>
                <wp:effectExtent l="0" t="0" r="0" b="8255"/>
                <wp:wrapNone/>
                <wp:docPr id="356786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9E5989D"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 xml:space="preserve">Answers will vary.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0197573" id="_x0000_s1031" type="#_x0000_t202" style="position:absolute;margin-left:68.8pt;margin-top:131.2pt;width:185.9pt;height:110.6pt;z-index:2516654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xPA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" stroked="f">
                <v:textbox style="mso-fit-shape-to-text:t">
                  <w:txbxContent>
                    <w:p w14:paraId="79E5989D"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 xml:space="preserve">Answers will vary. </w:t>
                      </w:r>
                    </w:p>
                  </w:txbxContent>
                </v:textbox>
                <w10:wrap anchorx="margin"/>
              </v:shape>
            </w:pict>
          </mc:Fallback>
        </mc:AlternateContent>
      </w:r>
      <w:r w:rsidRPr="00564885">
        <w:rPr>
          <w:noProof/>
          <w:color w:val="E1251B"/>
        </w:rPr>
        <mc:AlternateContent>
          <mc:Choice Requires="wps">
            <w:drawing>
              <wp:anchor distT="45720" distB="45720" distL="114300" distR="114300" simplePos="0" relativeHeight="251664384" behindDoc="0" locked="0" layoutInCell="1" allowOverlap="1" wp14:anchorId="0A09150F" wp14:editId="19798EE8">
                <wp:simplePos x="0" y="0"/>
                <wp:positionH relativeFrom="margin">
                  <wp:posOffset>1217498</wp:posOffset>
                </wp:positionH>
                <wp:positionV relativeFrom="paragraph">
                  <wp:posOffset>612572</wp:posOffset>
                </wp:positionV>
                <wp:extent cx="2360930" cy="1404620"/>
                <wp:effectExtent l="0" t="0" r="0" b="8255"/>
                <wp:wrapNone/>
                <wp:docPr id="650789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81CA862"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Custard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A09150F" id="_x0000_s1032" type="#_x0000_t202" style="position:absolute;margin-left:95.85pt;margin-top:48.25pt;width:185.9pt;height:110.6pt;z-index:25166438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dEB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" stroked="f">
                <v:textbox style="mso-fit-shape-to-text:t">
                  <w:txbxContent>
                    <w:p w14:paraId="781CA862"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Custard</w:t>
                      </w:r>
                    </w:p>
                  </w:txbxContent>
                </v:textbox>
                <w10:wrap anchorx="margin"/>
              </v:shape>
            </w:pict>
          </mc:Fallback>
        </mc:AlternateContent>
      </w:r>
      <w:r>
        <w:rPr>
          <w:noProof/>
        </w:rPr>
        <w:drawing>
          <wp:inline distT="0" distB="0" distL="0" distR="0" wp14:anchorId="676C256F" wp14:editId="3AE4F448">
            <wp:extent cx="6382028" cy="7615123"/>
            <wp:effectExtent l="0" t="0" r="0" b="5080"/>
            <wp:docPr id="71843706" name="Picture 71843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97286" cy="7633329"/>
                    </a:xfrm>
                    <a:prstGeom prst="rect">
                      <a:avLst/>
                    </a:prstGeom>
                    <a:noFill/>
                    <a:ln>
                      <a:noFill/>
                    </a:ln>
                  </pic:spPr>
                </pic:pic>
              </a:graphicData>
            </a:graphic>
          </wp:inline>
        </w:drawing>
      </w:r>
    </w:p>
    <w:p w14:paraId="228F516B" w14:textId="77777777" w:rsidR="009A7118" w:rsidRDefault="009A7118" w:rsidP="001A2446">
      <w:pPr>
        <w:pStyle w:val="DocumentTitle"/>
      </w:pPr>
    </w:p>
    <w:p w14:paraId="6F334990" w14:textId="77777777" w:rsidR="009A7118" w:rsidRDefault="009A7118" w:rsidP="001A2446">
      <w:pPr>
        <w:pStyle w:val="LPSectionTitles"/>
        <w:rPr>
          <w:sz w:val="20"/>
          <w:szCs w:val="20"/>
        </w:rPr>
      </w:pPr>
    </w:p>
    <w:p w14:paraId="1D9A1565" w14:textId="77777777" w:rsidR="009A7118" w:rsidRDefault="009A7118" w:rsidP="001A2446">
      <w:pPr>
        <w:pStyle w:val="LPSectionTitles"/>
        <w:rPr>
          <w:sz w:val="20"/>
          <w:szCs w:val="20"/>
        </w:rPr>
      </w:pPr>
    </w:p>
    <w:p w14:paraId="3B3395BD" w14:textId="77777777" w:rsidR="009A7118" w:rsidRPr="000E2873" w:rsidRDefault="009A7118" w:rsidP="001A2446">
      <w:pPr>
        <w:pStyle w:val="LPSectionTitles"/>
        <w:rPr>
          <w:sz w:val="20"/>
          <w:szCs w:val="20"/>
        </w:rPr>
      </w:pPr>
      <w:r w:rsidRPr="000E2873">
        <w:rPr>
          <w:sz w:val="20"/>
          <w:szCs w:val="20"/>
        </w:rPr>
        <w:lastRenderedPageBreak/>
        <w:t xml:space="preserve">Directions: </w:t>
      </w:r>
    </w:p>
    <w:p w14:paraId="45044987" w14:textId="64BF5058" w:rsidR="009A7118" w:rsidRDefault="009A7118" w:rsidP="001A2446">
      <w:pPr>
        <w:pStyle w:val="LPSectionTitles"/>
      </w:pPr>
      <w:r w:rsidRPr="00C22676">
        <w:rPr>
          <w:rStyle w:val="FFABodyChar"/>
          <w:color w:val="auto"/>
        </w:rPr>
        <w:t xml:space="preserve">Using the </w:t>
      </w:r>
      <w:r>
        <w:rPr>
          <w:rStyle w:val="FFABodyChar"/>
          <w:color w:val="auto"/>
        </w:rPr>
        <w:t>custard you made prior to the virtual field trip,</w:t>
      </w:r>
      <w:r w:rsidRPr="00C22676">
        <w:rPr>
          <w:rStyle w:val="FFABodyChar"/>
          <w:color w:val="auto"/>
        </w:rPr>
        <w:t xml:space="preserve"> identify areas in the processing of your product that could be </w:t>
      </w:r>
      <w:r>
        <w:rPr>
          <w:rStyle w:val="FFABodyChar"/>
          <w:color w:val="auto"/>
        </w:rPr>
        <w:t>a</w:t>
      </w:r>
      <w:r w:rsidRPr="00C22676">
        <w:rPr>
          <w:rStyle w:val="FFABodyChar"/>
          <w:color w:val="auto"/>
        </w:rPr>
        <w:t xml:space="preserve"> hazard. Include the step, the hazard associated with the step and how to prevent the hazard from occurring.</w:t>
      </w:r>
      <w:r>
        <w:rPr>
          <w:sz w:val="20"/>
          <w:szCs w:val="20"/>
        </w:rPr>
        <w:t xml:space="preserve"> </w:t>
      </w:r>
      <w:r>
        <w:rPr>
          <w:rStyle w:val="FFABodyChar"/>
          <w:color w:val="auto"/>
        </w:rPr>
        <w:t>When done, answer the conclusion questions.</w:t>
      </w:r>
    </w:p>
    <w:p w14:paraId="5085A007" w14:textId="77777777" w:rsidR="009A7118" w:rsidRDefault="009A7118" w:rsidP="001A2446">
      <w:pPr>
        <w:pStyle w:val="FFABody"/>
      </w:pPr>
    </w:p>
    <w:p w14:paraId="3158FA2B" w14:textId="59265E02" w:rsidR="009A7118" w:rsidRDefault="009A7118" w:rsidP="001A2446">
      <w:pPr>
        <w:pStyle w:val="FFABody"/>
      </w:pPr>
      <w:r>
        <w:t>NOTE: Specify the potential hazard: chemical, biological, physical (refer to Paper Watch Activity for hazard descriptions).</w:t>
      </w:r>
    </w:p>
    <w:p w14:paraId="3D82245B" w14:textId="77777777" w:rsidR="009A7118" w:rsidRDefault="009A7118" w:rsidP="001A2446">
      <w:pPr>
        <w:pStyle w:val="DocumentTitle"/>
        <w:rPr>
          <w:color w:val="E1251B"/>
        </w:rPr>
      </w:pPr>
      <w:r w:rsidRPr="00564885">
        <w:rPr>
          <w:noProof/>
          <w:color w:val="E1251B"/>
        </w:rPr>
        <mc:AlternateContent>
          <mc:Choice Requires="wps">
            <w:drawing>
              <wp:anchor distT="45720" distB="45720" distL="114300" distR="114300" simplePos="0" relativeHeight="251669504" behindDoc="0" locked="0" layoutInCell="1" allowOverlap="1" wp14:anchorId="7C7C49A4" wp14:editId="47221077">
                <wp:simplePos x="0" y="0"/>
                <wp:positionH relativeFrom="margin">
                  <wp:posOffset>4516653</wp:posOffset>
                </wp:positionH>
                <wp:positionV relativeFrom="paragraph">
                  <wp:posOffset>2094687</wp:posOffset>
                </wp:positionV>
                <wp:extent cx="1945843" cy="1404620"/>
                <wp:effectExtent l="0" t="0" r="0" b="8255"/>
                <wp:wrapNone/>
                <wp:docPr id="1889463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843" cy="1404620"/>
                        </a:xfrm>
                        <a:prstGeom prst="rect">
                          <a:avLst/>
                        </a:prstGeom>
                        <a:solidFill>
                          <a:srgbClr val="FFFFFF"/>
                        </a:solidFill>
                        <a:ln w="9525">
                          <a:noFill/>
                          <a:miter lim="800000"/>
                          <a:headEnd/>
                          <a:tailEnd/>
                        </a:ln>
                      </wps:spPr>
                      <wps:txbx>
                        <w:txbxContent>
                          <w:p w14:paraId="7E74A06C"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Answers will vary.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7C49A4" id="_x0000_s1033" type="#_x0000_t202" style="position:absolute;margin-left:355.65pt;margin-top:164.95pt;width:153.2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" stroked="f">
                <v:textbox style="mso-fit-shape-to-text:t">
                  <w:txbxContent>
                    <w:p w14:paraId="7E74A06C"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Answers will vary.</w:t>
                      </w:r>
                    </w:p>
                  </w:txbxContent>
                </v:textbox>
                <w10:wrap anchorx="margin"/>
              </v:shape>
            </w:pict>
          </mc:Fallback>
        </mc:AlternateContent>
      </w:r>
      <w:r w:rsidRPr="00564885">
        <w:rPr>
          <w:noProof/>
          <w:color w:val="E1251B"/>
        </w:rPr>
        <mc:AlternateContent>
          <mc:Choice Requires="wps">
            <w:drawing>
              <wp:anchor distT="45720" distB="45720" distL="114300" distR="114300" simplePos="0" relativeHeight="251668480" behindDoc="0" locked="0" layoutInCell="1" allowOverlap="1" wp14:anchorId="00DE70B0" wp14:editId="7095C00A">
                <wp:simplePos x="0" y="0"/>
                <wp:positionH relativeFrom="margin">
                  <wp:posOffset>2453767</wp:posOffset>
                </wp:positionH>
                <wp:positionV relativeFrom="paragraph">
                  <wp:posOffset>2072741</wp:posOffset>
                </wp:positionV>
                <wp:extent cx="1945843" cy="1404620"/>
                <wp:effectExtent l="0" t="0" r="0" b="8255"/>
                <wp:wrapNone/>
                <wp:docPr id="19076239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843" cy="1404620"/>
                        </a:xfrm>
                        <a:prstGeom prst="rect">
                          <a:avLst/>
                        </a:prstGeom>
                        <a:solidFill>
                          <a:srgbClr val="FFFFFF"/>
                        </a:solidFill>
                        <a:ln w="9525">
                          <a:noFill/>
                          <a:miter lim="800000"/>
                          <a:headEnd/>
                          <a:tailEnd/>
                        </a:ln>
                      </wps:spPr>
                      <wps:txbx>
                        <w:txbxContent>
                          <w:p w14:paraId="5B3B53EE"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Answers will vary.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DE70B0" id="_x0000_s1034" type="#_x0000_t202" style="position:absolute;margin-left:193.2pt;margin-top:163.2pt;width:153.2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" stroked="f">
                <v:textbox style="mso-fit-shape-to-text:t">
                  <w:txbxContent>
                    <w:p w14:paraId="5B3B53EE"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Answers will vary.</w:t>
                      </w:r>
                    </w:p>
                  </w:txbxContent>
                </v:textbox>
                <w10:wrap anchorx="margin"/>
              </v:shape>
            </w:pict>
          </mc:Fallback>
        </mc:AlternateContent>
      </w:r>
      <w:r w:rsidRPr="00564885">
        <w:rPr>
          <w:noProof/>
          <w:color w:val="E1251B"/>
        </w:rPr>
        <mc:AlternateContent>
          <mc:Choice Requires="wps">
            <w:drawing>
              <wp:anchor distT="45720" distB="45720" distL="114300" distR="114300" simplePos="0" relativeHeight="251667456" behindDoc="0" locked="0" layoutInCell="1" allowOverlap="1" wp14:anchorId="3BF53100" wp14:editId="4865ABA2">
                <wp:simplePos x="0" y="0"/>
                <wp:positionH relativeFrom="margin">
                  <wp:posOffset>303581</wp:posOffset>
                </wp:positionH>
                <wp:positionV relativeFrom="paragraph">
                  <wp:posOffset>2073097</wp:posOffset>
                </wp:positionV>
                <wp:extent cx="1945843" cy="1404620"/>
                <wp:effectExtent l="0" t="0" r="0" b="8255"/>
                <wp:wrapNone/>
                <wp:docPr id="1593325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843" cy="1404620"/>
                        </a:xfrm>
                        <a:prstGeom prst="rect">
                          <a:avLst/>
                        </a:prstGeom>
                        <a:solidFill>
                          <a:srgbClr val="FFFFFF"/>
                        </a:solidFill>
                        <a:ln w="9525">
                          <a:noFill/>
                          <a:miter lim="800000"/>
                          <a:headEnd/>
                          <a:tailEnd/>
                        </a:ln>
                      </wps:spPr>
                      <wps:txbx>
                        <w:txbxContent>
                          <w:p w14:paraId="0E0FC5AE"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Answers will vary.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F53100" id="_x0000_s1035" type="#_x0000_t202" style="position:absolute;margin-left:23.9pt;margin-top:163.25pt;width:153.2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" stroked="f">
                <v:textbox style="mso-fit-shape-to-text:t">
                  <w:txbxContent>
                    <w:p w14:paraId="0E0FC5AE"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Answers will vary.</w:t>
                      </w:r>
                    </w:p>
                  </w:txbxContent>
                </v:textbox>
                <w10:wrap anchorx="margin"/>
              </v:shape>
            </w:pict>
          </mc:Fallback>
        </mc:AlternateContent>
      </w:r>
      <w:r w:rsidRPr="00564885">
        <w:rPr>
          <w:noProof/>
          <w:color w:val="E1251B"/>
        </w:rPr>
        <mc:AlternateContent>
          <mc:Choice Requires="wps">
            <w:drawing>
              <wp:anchor distT="45720" distB="45720" distL="114300" distR="114300" simplePos="0" relativeHeight="251666432" behindDoc="0" locked="0" layoutInCell="1" allowOverlap="1" wp14:anchorId="7F764F7F" wp14:editId="78D4BFAF">
                <wp:simplePos x="0" y="0"/>
                <wp:positionH relativeFrom="margin">
                  <wp:posOffset>1875866</wp:posOffset>
                </wp:positionH>
                <wp:positionV relativeFrom="paragraph">
                  <wp:posOffset>690169</wp:posOffset>
                </wp:positionV>
                <wp:extent cx="2360930" cy="1404620"/>
                <wp:effectExtent l="0" t="0" r="0" b="8255"/>
                <wp:wrapNone/>
                <wp:docPr id="114859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E1F4D20"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Custard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F764F7F" id="_x0000_s1036" type="#_x0000_t202" style="position:absolute;margin-left:147.7pt;margin-top:54.35pt;width:185.9pt;height:110.6pt;z-index:25166643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4s8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" stroked="f">
                <v:textbox style="mso-fit-shape-to-text:t">
                  <w:txbxContent>
                    <w:p w14:paraId="0E1F4D20" w14:textId="77777777" w:rsidR="009A7118" w:rsidRPr="00426D3A" w:rsidRDefault="009A7118" w:rsidP="001A2446">
                      <w:pPr>
                        <w:rPr>
                          <w:rFonts w:ascii="Montserrat" w:hAnsi="Montserrat"/>
                          <w:sz w:val="18"/>
                          <w:szCs w:val="18"/>
                        </w:rPr>
                      </w:pPr>
                      <w:r w:rsidRPr="00426D3A">
                        <w:rPr>
                          <w:rFonts w:ascii="Montserrat" w:hAnsi="Montserrat"/>
                          <w:color w:val="FF0000"/>
                          <w:sz w:val="18"/>
                          <w:szCs w:val="18"/>
                        </w:rPr>
                        <w:t>Custard</w:t>
                      </w:r>
                    </w:p>
                  </w:txbxContent>
                </v:textbox>
                <w10:wrap anchorx="margin"/>
              </v:shape>
            </w:pict>
          </mc:Fallback>
        </mc:AlternateContent>
      </w:r>
      <w:r>
        <w:rPr>
          <w:noProof/>
        </w:rPr>
        <w:drawing>
          <wp:inline distT="0" distB="0" distL="0" distR="0" wp14:anchorId="14CA82DB" wp14:editId="380ABCCA">
            <wp:extent cx="6632649" cy="7259061"/>
            <wp:effectExtent l="0" t="0" r="0" b="0"/>
            <wp:docPr id="1391094059" name="Picture 139109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 b="13770"/>
                    <a:stretch/>
                  </pic:blipFill>
                  <pic:spPr bwMode="auto">
                    <a:xfrm>
                      <a:off x="0" y="0"/>
                      <a:ext cx="6632649" cy="7259061"/>
                    </a:xfrm>
                    <a:prstGeom prst="rect">
                      <a:avLst/>
                    </a:prstGeom>
                    <a:noFill/>
                    <a:ln>
                      <a:noFill/>
                    </a:ln>
                    <a:extLst>
                      <a:ext uri="{53640926-AAD7-44D8-BBD7-CCE9431645EC}">
                        <a14:shadowObscured xmlns:a14="http://schemas.microsoft.com/office/drawing/2010/main"/>
                      </a:ext>
                    </a:extLst>
                  </pic:spPr>
                </pic:pic>
              </a:graphicData>
            </a:graphic>
          </wp:inline>
        </w:drawing>
      </w:r>
    </w:p>
    <w:p w14:paraId="44B97DA4" w14:textId="77777777" w:rsidR="009A7118" w:rsidRPr="00F52A76" w:rsidRDefault="009A7118" w:rsidP="001A2446">
      <w:pPr>
        <w:pStyle w:val="DocumentTitle"/>
        <w:rPr>
          <w:rFonts w:ascii="Montserrat" w:hAnsi="Montserrat"/>
          <w:b/>
          <w:bCs w:val="0"/>
          <w:color w:val="auto"/>
          <w:sz w:val="18"/>
          <w:szCs w:val="18"/>
        </w:rPr>
      </w:pPr>
      <w:r w:rsidRPr="00F52A76">
        <w:rPr>
          <w:rFonts w:ascii="Montserrat" w:hAnsi="Montserrat"/>
          <w:color w:val="auto"/>
          <w:sz w:val="18"/>
          <w:szCs w:val="18"/>
        </w:rPr>
        <w:t xml:space="preserve">Conclusion Questions: </w:t>
      </w:r>
    </w:p>
    <w:p w14:paraId="1B15DA77" w14:textId="2FF148F8" w:rsidR="009A7118" w:rsidRPr="00F0424C" w:rsidRDefault="009A7118" w:rsidP="001A2446">
      <w:pPr>
        <w:pStyle w:val="DocumentTitle"/>
        <w:numPr>
          <w:ilvl w:val="0"/>
          <w:numId w:val="29"/>
        </w:numPr>
        <w:spacing w:after="200" w:line="520" w:lineRule="atLeast"/>
        <w:rPr>
          <w:rFonts w:ascii="Montserrat" w:hAnsi="Montserrat"/>
          <w:b/>
          <w:bCs w:val="0"/>
          <w:color w:val="auto"/>
          <w:sz w:val="18"/>
          <w:szCs w:val="18"/>
        </w:rPr>
      </w:pPr>
      <w:r w:rsidRPr="00F0424C">
        <w:rPr>
          <w:rFonts w:ascii="Montserrat" w:hAnsi="Montserrat"/>
          <w:color w:val="auto"/>
          <w:sz w:val="18"/>
          <w:szCs w:val="18"/>
        </w:rPr>
        <w:lastRenderedPageBreak/>
        <w:t xml:space="preserve">What are </w:t>
      </w:r>
      <w:r>
        <w:rPr>
          <w:rFonts w:ascii="Montserrat" w:hAnsi="Montserrat"/>
          <w:color w:val="auto"/>
          <w:sz w:val="18"/>
          <w:szCs w:val="18"/>
        </w:rPr>
        <w:t>two or three</w:t>
      </w:r>
      <w:r w:rsidRPr="00F0424C">
        <w:rPr>
          <w:rFonts w:ascii="Montserrat" w:hAnsi="Montserrat"/>
          <w:color w:val="auto"/>
          <w:sz w:val="18"/>
          <w:szCs w:val="18"/>
        </w:rPr>
        <w:t xml:space="preserve"> potential risks during processing that could make food unsafe to eat?</w:t>
      </w:r>
    </w:p>
    <w:p w14:paraId="306AD190" w14:textId="77777777" w:rsidR="009A7118" w:rsidRPr="00426D3A" w:rsidRDefault="009A7118" w:rsidP="001A2446">
      <w:pPr>
        <w:pStyle w:val="ListParagraph"/>
        <w:ind w:left="1800"/>
        <w:rPr>
          <w:rFonts w:ascii="Montserrat" w:hAnsi="Montserrat"/>
          <w:sz w:val="18"/>
          <w:szCs w:val="18"/>
        </w:rPr>
      </w:pPr>
      <w:r w:rsidRPr="00426D3A">
        <w:rPr>
          <w:rFonts w:ascii="Montserrat" w:hAnsi="Montserrat"/>
          <w:color w:val="FF0000"/>
          <w:sz w:val="18"/>
          <w:szCs w:val="18"/>
        </w:rPr>
        <w:t>Answers will vary.</w:t>
      </w:r>
    </w:p>
    <w:p w14:paraId="0CF63BFC" w14:textId="77777777" w:rsidR="009A7118" w:rsidRPr="00F0424C" w:rsidRDefault="009A7118" w:rsidP="001A2446">
      <w:pPr>
        <w:pStyle w:val="DocumentTitle"/>
        <w:rPr>
          <w:rFonts w:ascii="Montserrat" w:hAnsi="Montserrat"/>
          <w:b/>
          <w:bCs w:val="0"/>
          <w:color w:val="auto"/>
          <w:sz w:val="18"/>
          <w:szCs w:val="18"/>
        </w:rPr>
      </w:pPr>
    </w:p>
    <w:p w14:paraId="5D67EEA3" w14:textId="77777777" w:rsidR="009A7118" w:rsidRPr="00F0424C" w:rsidRDefault="009A7118" w:rsidP="001A2446">
      <w:pPr>
        <w:pStyle w:val="DocumentTitle"/>
        <w:numPr>
          <w:ilvl w:val="0"/>
          <w:numId w:val="29"/>
        </w:numPr>
        <w:spacing w:after="200" w:line="520" w:lineRule="atLeast"/>
        <w:rPr>
          <w:rFonts w:ascii="Montserrat" w:hAnsi="Montserrat"/>
          <w:b/>
          <w:bCs w:val="0"/>
          <w:color w:val="auto"/>
          <w:sz w:val="18"/>
          <w:szCs w:val="18"/>
        </w:rPr>
      </w:pPr>
      <w:r w:rsidRPr="00F0424C">
        <w:rPr>
          <w:rFonts w:ascii="Montserrat" w:hAnsi="Montserrat"/>
          <w:color w:val="auto"/>
          <w:sz w:val="18"/>
          <w:szCs w:val="18"/>
        </w:rPr>
        <w:t>Why is it important to keep records when producing food?</w:t>
      </w:r>
    </w:p>
    <w:p w14:paraId="773AD6FA" w14:textId="77777777" w:rsidR="009A7118" w:rsidRPr="00426D3A" w:rsidRDefault="009A7118" w:rsidP="001A2446">
      <w:pPr>
        <w:pStyle w:val="ListParagraph"/>
        <w:ind w:left="1800"/>
        <w:rPr>
          <w:rFonts w:ascii="Montserrat" w:hAnsi="Montserrat"/>
          <w:sz w:val="18"/>
          <w:szCs w:val="18"/>
        </w:rPr>
      </w:pPr>
      <w:r w:rsidRPr="00426D3A">
        <w:rPr>
          <w:rFonts w:ascii="Montserrat" w:hAnsi="Montserrat"/>
          <w:color w:val="FF0000"/>
          <w:sz w:val="18"/>
          <w:szCs w:val="18"/>
        </w:rPr>
        <w:t>Answers will vary.</w:t>
      </w:r>
    </w:p>
    <w:p w14:paraId="27562703" w14:textId="77777777" w:rsidR="009A7118" w:rsidRPr="00F0424C" w:rsidRDefault="009A7118" w:rsidP="001A2446">
      <w:pPr>
        <w:pStyle w:val="DocumentTitle"/>
        <w:rPr>
          <w:rFonts w:ascii="Montserrat" w:hAnsi="Montserrat"/>
          <w:b/>
          <w:bCs w:val="0"/>
          <w:color w:val="auto"/>
          <w:sz w:val="18"/>
          <w:szCs w:val="18"/>
        </w:rPr>
      </w:pPr>
    </w:p>
    <w:p w14:paraId="2F237109" w14:textId="77777777" w:rsidR="009A7118" w:rsidRPr="00F0424C" w:rsidRDefault="009A7118" w:rsidP="001A2446">
      <w:pPr>
        <w:pStyle w:val="DocumentTitle"/>
        <w:numPr>
          <w:ilvl w:val="0"/>
          <w:numId w:val="29"/>
        </w:numPr>
        <w:spacing w:after="200" w:line="520" w:lineRule="atLeast"/>
        <w:rPr>
          <w:rFonts w:ascii="Montserrat" w:hAnsi="Montserrat"/>
          <w:b/>
          <w:bCs w:val="0"/>
          <w:color w:val="auto"/>
          <w:sz w:val="18"/>
          <w:szCs w:val="18"/>
        </w:rPr>
      </w:pPr>
      <w:r w:rsidRPr="00F0424C">
        <w:rPr>
          <w:rFonts w:ascii="Montserrat" w:hAnsi="Montserrat"/>
          <w:color w:val="auto"/>
          <w:sz w:val="18"/>
          <w:szCs w:val="18"/>
        </w:rPr>
        <w:t xml:space="preserve">Why is it important to learn about how to keep food safe during processing? </w:t>
      </w:r>
    </w:p>
    <w:p w14:paraId="7DB44307" w14:textId="77777777" w:rsidR="009A7118" w:rsidRPr="00426D3A" w:rsidRDefault="009A7118" w:rsidP="001A2446">
      <w:pPr>
        <w:pStyle w:val="ListParagraph"/>
        <w:ind w:left="1800"/>
        <w:rPr>
          <w:rFonts w:ascii="Montserrat" w:hAnsi="Montserrat"/>
          <w:sz w:val="18"/>
          <w:szCs w:val="18"/>
        </w:rPr>
      </w:pPr>
      <w:r w:rsidRPr="00426D3A">
        <w:rPr>
          <w:rFonts w:ascii="Montserrat" w:hAnsi="Montserrat"/>
          <w:color w:val="FF0000"/>
          <w:sz w:val="18"/>
          <w:szCs w:val="18"/>
        </w:rPr>
        <w:t>Answers will vary.</w:t>
      </w:r>
    </w:p>
    <w:p w14:paraId="077C5ECE" w14:textId="77777777" w:rsidR="009A7118" w:rsidRPr="00F0424C" w:rsidRDefault="009A7118" w:rsidP="001A2446">
      <w:pPr>
        <w:pStyle w:val="DocumentTitle"/>
        <w:rPr>
          <w:rFonts w:ascii="Montserrat" w:hAnsi="Montserrat"/>
          <w:b/>
          <w:bCs w:val="0"/>
          <w:color w:val="auto"/>
          <w:sz w:val="18"/>
          <w:szCs w:val="18"/>
        </w:rPr>
      </w:pPr>
    </w:p>
    <w:p w14:paraId="494DB0AB" w14:textId="77777777" w:rsidR="009A7118" w:rsidRPr="00F0424C" w:rsidRDefault="009A7118" w:rsidP="001A2446">
      <w:pPr>
        <w:pStyle w:val="DocumentTitle"/>
        <w:numPr>
          <w:ilvl w:val="0"/>
          <w:numId w:val="29"/>
        </w:numPr>
        <w:spacing w:after="200" w:line="520" w:lineRule="atLeast"/>
        <w:rPr>
          <w:rFonts w:ascii="Montserrat" w:hAnsi="Montserrat"/>
          <w:b/>
          <w:bCs w:val="0"/>
          <w:color w:val="auto"/>
          <w:sz w:val="18"/>
          <w:szCs w:val="18"/>
        </w:rPr>
      </w:pPr>
      <w:r w:rsidRPr="00F0424C">
        <w:rPr>
          <w:rFonts w:ascii="Montserrat" w:hAnsi="Montserrat"/>
          <w:color w:val="auto"/>
          <w:sz w:val="18"/>
          <w:szCs w:val="18"/>
        </w:rPr>
        <w:t>How could you use what you learned today for other types of food?</w:t>
      </w:r>
    </w:p>
    <w:p w14:paraId="447F73ED" w14:textId="77777777" w:rsidR="009A7118" w:rsidRPr="00426D3A" w:rsidRDefault="009A7118" w:rsidP="001A2446">
      <w:pPr>
        <w:pStyle w:val="ListParagraph"/>
        <w:ind w:left="1800"/>
        <w:rPr>
          <w:rFonts w:ascii="Montserrat" w:hAnsi="Montserrat"/>
          <w:sz w:val="18"/>
          <w:szCs w:val="18"/>
        </w:rPr>
      </w:pPr>
      <w:r w:rsidRPr="00426D3A">
        <w:rPr>
          <w:rFonts w:ascii="Montserrat" w:hAnsi="Montserrat"/>
          <w:color w:val="FF0000"/>
          <w:sz w:val="18"/>
          <w:szCs w:val="18"/>
        </w:rPr>
        <w:t>Answers will vary.</w:t>
      </w:r>
    </w:p>
    <w:p w14:paraId="688F22D6" w14:textId="77777777" w:rsidR="009A7118" w:rsidRDefault="009A7118" w:rsidP="001A2446">
      <w:pPr>
        <w:pStyle w:val="main"/>
      </w:pPr>
    </w:p>
    <w:p w14:paraId="5638607B" w14:textId="77777777" w:rsidR="009A7118" w:rsidRPr="001A2446" w:rsidRDefault="009A7118" w:rsidP="001A2446">
      <w:pPr>
        <w:pStyle w:val="FFABody"/>
        <w:rPr>
          <w:rStyle w:val="Strong"/>
        </w:rPr>
      </w:pPr>
    </w:p>
    <w:sectPr w:rsidR="009A7118" w:rsidRPr="001A2446" w:rsidSect="00792FA7">
      <w:headerReference w:type="default" r:id="rId33"/>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DC308" w14:textId="77777777" w:rsidR="005C4626" w:rsidRDefault="005C4626" w:rsidP="008725E0">
      <w:r>
        <w:separator/>
      </w:r>
    </w:p>
  </w:endnote>
  <w:endnote w:type="continuationSeparator" w:id="0">
    <w:p w14:paraId="0E4273E7" w14:textId="77777777" w:rsidR="005C4626" w:rsidRDefault="005C4626" w:rsidP="00872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on">
    <w:panose1 w:val="00000000000000000000"/>
    <w:charset w:val="00"/>
    <w:family w:val="auto"/>
    <w:pitch w:val="variable"/>
    <w:sig w:usb0="A00000FF" w:usb1="4000207B" w:usb2="00000000" w:usb3="00000000" w:csb0="00000193" w:csb1="00000000"/>
  </w:font>
  <w:font w:name="Times New Roman (Body CS)">
    <w:altName w:val="Times New Roman"/>
    <w:panose1 w:val="00000000000000000000"/>
    <w:charset w:val="00"/>
    <w:family w:val="roman"/>
    <w:notTrueType/>
    <w:pitch w:val="default"/>
  </w:font>
  <w:font w:name="DM Serif Text">
    <w:charset w:val="00"/>
    <w:family w:val="auto"/>
    <w:pitch w:val="variable"/>
    <w:sig w:usb0="8000006F" w:usb1="0000004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C65E" w14:textId="77777777" w:rsidR="00C87558" w:rsidRDefault="00C875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DA6FA" w14:textId="77777777" w:rsidR="009A7118" w:rsidRPr="00792FA7" w:rsidRDefault="009A7118" w:rsidP="00792FA7">
    <w:pPr>
      <w:pStyle w:val="Footer"/>
      <w:ind w:left="-360"/>
      <w:rPr>
        <w:rFonts w:ascii="Montserrat" w:hAnsi="Montserrat" w:cs="Arial"/>
        <w:sz w:val="17"/>
        <w:szCs w:val="17"/>
      </w:rPr>
    </w:pPr>
    <w:r w:rsidRPr="00792FA7">
      <w:rPr>
        <w:rFonts w:ascii="Montserrat" w:hAnsi="Montserrat" w:cs="Arial"/>
        <w:sz w:val="17"/>
        <w:szCs w:val="17"/>
      </w:rPr>
      <w:t>©National FFA Organization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42D52" w14:textId="77777777" w:rsidR="00C87558" w:rsidRDefault="00C875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BFDE2" w14:textId="232B78A9" w:rsidR="009A7118" w:rsidRPr="00792FA7" w:rsidRDefault="009A7118">
    <w:pPr>
      <w:pStyle w:val="Footer"/>
      <w:rPr>
        <w:rFonts w:ascii="Montserrat" w:hAnsi="Montserrat"/>
      </w:rPr>
    </w:pPr>
    <w:r w:rsidRPr="00792FA7">
      <w:rPr>
        <w:rFonts w:ascii="Montserrat" w:hAnsi="Montserrat" w:cs="Arial"/>
        <w:sz w:val="17"/>
        <w:szCs w:val="17"/>
      </w:rPr>
      <w:t>©National FFA Organization 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FBC2" w14:textId="77777777" w:rsidR="009A7118" w:rsidRDefault="009A7118">
    <w:pPr>
      <w:pStyle w:val="Footer"/>
      <w:rPr>
        <w:rFonts w:ascii="Verdana" w:hAnsi="Verdana" w:cs="Arial"/>
        <w:sz w:val="17"/>
        <w:szCs w:val="17"/>
      </w:rPr>
    </w:pPr>
    <w:r>
      <w:rPr>
        <w:rFonts w:ascii="Verdana" w:hAnsi="Verdana" w:cs="Arial"/>
        <w:sz w:val="17"/>
        <w:szCs w:val="17"/>
      </w:rPr>
      <w:t>©National FFA Organization 2023</w:t>
    </w:r>
  </w:p>
  <w:p w14:paraId="074DF7BA" w14:textId="77777777" w:rsidR="009A7118" w:rsidRDefault="009A7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B47FA" w14:textId="77777777" w:rsidR="005C4626" w:rsidRDefault="005C4626" w:rsidP="008725E0">
      <w:r>
        <w:separator/>
      </w:r>
    </w:p>
  </w:footnote>
  <w:footnote w:type="continuationSeparator" w:id="0">
    <w:p w14:paraId="2BB9CBED" w14:textId="77777777" w:rsidR="005C4626" w:rsidRDefault="005C4626" w:rsidP="00872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BDCF8" w14:textId="77777777" w:rsidR="00C87558" w:rsidRDefault="00C875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4C739" w14:textId="77777777" w:rsidR="009A7118" w:rsidRDefault="009A7118">
    <w:pPr>
      <w:pStyle w:val="Header"/>
    </w:pPr>
    <w:r>
      <w:rPr>
        <w:noProof/>
      </w:rPr>
      <w:drawing>
        <wp:anchor distT="0" distB="0" distL="114300" distR="114300" simplePos="0" relativeHeight="251660288" behindDoc="0" locked="0" layoutInCell="1" allowOverlap="1" wp14:anchorId="161B5269" wp14:editId="31353BDF">
          <wp:simplePos x="0" y="0"/>
          <wp:positionH relativeFrom="column">
            <wp:posOffset>4391025</wp:posOffset>
          </wp:positionH>
          <wp:positionV relativeFrom="paragraph">
            <wp:posOffset>-190500</wp:posOffset>
          </wp:positionV>
          <wp:extent cx="2171700" cy="993553"/>
          <wp:effectExtent l="0" t="0" r="0" b="0"/>
          <wp:wrapNone/>
          <wp:docPr id="1718380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99355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246968D" wp14:editId="490A966F">
          <wp:simplePos x="0" y="0"/>
          <wp:positionH relativeFrom="page">
            <wp:align>center</wp:align>
          </wp:positionH>
          <wp:positionV relativeFrom="page">
            <wp:align>top</wp:align>
          </wp:positionV>
          <wp:extent cx="7818118" cy="10117565"/>
          <wp:effectExtent l="0" t="0" r="5715"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7818118" cy="101175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A4AFE" w14:textId="77777777" w:rsidR="00C87558" w:rsidRDefault="00C875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57B7D" w14:textId="77777777" w:rsidR="009A7118" w:rsidRDefault="009A7118" w:rsidP="008E62F2">
    <w:pPr>
      <w:pStyle w:val="FFABody"/>
    </w:pPr>
    <w:r>
      <w:t>Name: ____________________________________</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ED07" w14:textId="77777777" w:rsidR="009A7118" w:rsidRDefault="009A7118" w:rsidP="00E50E51">
    <w:pPr>
      <w:pStyle w:val="FFABody"/>
    </w:pPr>
    <w:r>
      <w:t>Name: _______________________________________</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4557" w14:textId="77777777" w:rsidR="002A7980" w:rsidRDefault="002A7980"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7AE"/>
    <w:multiLevelType w:val="hybridMultilevel"/>
    <w:tmpl w:val="F918D1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711FDD"/>
    <w:multiLevelType w:val="hybridMultilevel"/>
    <w:tmpl w:val="3F7A9BE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14ED6C1D"/>
    <w:multiLevelType w:val="hybridMultilevel"/>
    <w:tmpl w:val="58785F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2E06AE"/>
    <w:multiLevelType w:val="hybridMultilevel"/>
    <w:tmpl w:val="99B8C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62F8F"/>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5C0562"/>
    <w:multiLevelType w:val="hybridMultilevel"/>
    <w:tmpl w:val="31F86516"/>
    <w:lvl w:ilvl="0" w:tplc="54E897D4">
      <w:start w:val="1"/>
      <w:numFmt w:val="decimal"/>
      <w:pStyle w:val="FFAListNumber1-Montserrat"/>
      <w:lvlText w:val="%1."/>
      <w:lvlJc w:val="left"/>
      <w:pPr>
        <w:ind w:left="720" w:hanging="360"/>
      </w:pPr>
      <w:rPr>
        <w:rFonts w:ascii="Montserrat" w:hAnsi="Montserrat" w:hint="default"/>
        <w:b w:val="0"/>
        <w:bCs w:val="0"/>
        <w:i w:val="0"/>
        <w:iCs w:val="0"/>
        <w:color w:val="00102C"/>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E3B15"/>
    <w:multiLevelType w:val="hybridMultilevel"/>
    <w:tmpl w:val="60FC3DC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A08F5"/>
    <w:multiLevelType w:val="hybridMultilevel"/>
    <w:tmpl w:val="AE686F6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051DE1"/>
    <w:multiLevelType w:val="hybridMultilevel"/>
    <w:tmpl w:val="FA5EA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5A7679"/>
    <w:multiLevelType w:val="hybridMultilevel"/>
    <w:tmpl w:val="AE686F62"/>
    <w:lvl w:ilvl="0" w:tplc="ADAAC6B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07FD2"/>
    <w:multiLevelType w:val="hybridMultilevel"/>
    <w:tmpl w:val="CF102B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5610BF9"/>
    <w:multiLevelType w:val="hybridMultilevel"/>
    <w:tmpl w:val="504E29B6"/>
    <w:lvl w:ilvl="0" w:tplc="B81C92CE">
      <w:start w:val="1"/>
      <w:numFmt w:val="bullet"/>
      <w:pStyle w:val="FFAListBullet2-Montserrat"/>
      <w:lvlText w:val="o"/>
      <w:lvlJc w:val="left"/>
      <w:pPr>
        <w:ind w:left="1440" w:hanging="360"/>
      </w:pPr>
      <w:rPr>
        <w:rFonts w:ascii="Courier New" w:hAnsi="Courier New" w:hint="default"/>
        <w:color w:val="D9292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E943B9"/>
    <w:multiLevelType w:val="hybridMultilevel"/>
    <w:tmpl w:val="1946E8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EA6084"/>
    <w:multiLevelType w:val="hybridMultilevel"/>
    <w:tmpl w:val="0834EF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0A05F0"/>
    <w:multiLevelType w:val="hybridMultilevel"/>
    <w:tmpl w:val="4254E404"/>
    <w:lvl w:ilvl="0" w:tplc="1B8C4C26">
      <w:start w:val="1"/>
      <w:numFmt w:val="decimal"/>
      <w:lvlText w:val="%1."/>
      <w:lvlJc w:val="left"/>
      <w:pPr>
        <w:ind w:left="180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FB224BF"/>
    <w:multiLevelType w:val="hybridMultilevel"/>
    <w:tmpl w:val="93EAE25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92C313A"/>
    <w:multiLevelType w:val="hybridMultilevel"/>
    <w:tmpl w:val="81C6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2743EE"/>
    <w:multiLevelType w:val="hybridMultilevel"/>
    <w:tmpl w:val="8E92DE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2E7064"/>
    <w:multiLevelType w:val="hybridMultilevel"/>
    <w:tmpl w:val="67BABFE6"/>
    <w:lvl w:ilvl="0" w:tplc="89DAE23C">
      <w:start w:val="1"/>
      <w:numFmt w:val="decimal"/>
      <w:lvlText w:val="%1."/>
      <w:lvlJc w:val="left"/>
      <w:pPr>
        <w:ind w:left="1800" w:hanging="360"/>
      </w:pPr>
      <w:rPr>
        <w:rFonts w:hint="default"/>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5F6154FA"/>
    <w:multiLevelType w:val="hybridMultilevel"/>
    <w:tmpl w:val="8E92D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DD7D9E"/>
    <w:multiLevelType w:val="hybridMultilevel"/>
    <w:tmpl w:val="C4884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A60932"/>
    <w:multiLevelType w:val="hybridMultilevel"/>
    <w:tmpl w:val="F020B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2FD4404"/>
    <w:multiLevelType w:val="hybridMultilevel"/>
    <w:tmpl w:val="E586F190"/>
    <w:lvl w:ilvl="0" w:tplc="C52CAEC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2538BF"/>
    <w:multiLevelType w:val="hybridMultilevel"/>
    <w:tmpl w:val="BC4647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0C3A2A"/>
    <w:multiLevelType w:val="hybridMultilevel"/>
    <w:tmpl w:val="911A1272"/>
    <w:lvl w:ilvl="0" w:tplc="E7B80B4C">
      <w:start w:val="1"/>
      <w:numFmt w:val="bullet"/>
      <w:pStyle w:val="ListBullet"/>
      <w:lvlText w:val=""/>
      <w:lvlJc w:val="left"/>
      <w:pPr>
        <w:ind w:left="540" w:hanging="360"/>
      </w:pPr>
      <w:rPr>
        <w:rFonts w:ascii="Symbol" w:hAnsi="Symbol" w:hint="default"/>
        <w:color w:val="00A3D1"/>
        <w:sz w:val="20"/>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744E3142"/>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4396318">
    <w:abstractNumId w:val="28"/>
  </w:num>
  <w:num w:numId="2" w16cid:durableId="1549414684">
    <w:abstractNumId w:val="12"/>
  </w:num>
  <w:num w:numId="3" w16cid:durableId="852770728">
    <w:abstractNumId w:val="5"/>
  </w:num>
  <w:num w:numId="4" w16cid:durableId="564753808">
    <w:abstractNumId w:val="20"/>
  </w:num>
  <w:num w:numId="5" w16cid:durableId="2030792462">
    <w:abstractNumId w:val="19"/>
  </w:num>
  <w:num w:numId="6" w16cid:durableId="1597594656">
    <w:abstractNumId w:val="13"/>
  </w:num>
  <w:num w:numId="7" w16cid:durableId="3945781">
    <w:abstractNumId w:val="11"/>
  </w:num>
  <w:num w:numId="8" w16cid:durableId="1393769426">
    <w:abstractNumId w:val="2"/>
  </w:num>
  <w:num w:numId="9" w16cid:durableId="792484017">
    <w:abstractNumId w:val="15"/>
  </w:num>
  <w:num w:numId="10" w16cid:durableId="944121743">
    <w:abstractNumId w:val="25"/>
  </w:num>
  <w:num w:numId="11" w16cid:durableId="692996849">
    <w:abstractNumId w:val="16"/>
  </w:num>
  <w:num w:numId="12" w16cid:durableId="1239827349">
    <w:abstractNumId w:val="24"/>
  </w:num>
  <w:num w:numId="13" w16cid:durableId="1301576543">
    <w:abstractNumId w:val="0"/>
  </w:num>
  <w:num w:numId="14" w16cid:durableId="2064787762">
    <w:abstractNumId w:val="29"/>
  </w:num>
  <w:num w:numId="15" w16cid:durableId="1023165180">
    <w:abstractNumId w:val="4"/>
  </w:num>
  <w:num w:numId="16" w16cid:durableId="1084911535">
    <w:abstractNumId w:val="27"/>
  </w:num>
  <w:num w:numId="17" w16cid:durableId="1423529992">
    <w:abstractNumId w:val="9"/>
  </w:num>
  <w:num w:numId="18" w16cid:durableId="691537674">
    <w:abstractNumId w:val="26"/>
  </w:num>
  <w:num w:numId="19" w16cid:durableId="1997150138">
    <w:abstractNumId w:val="7"/>
  </w:num>
  <w:num w:numId="20" w16cid:durableId="1349600322">
    <w:abstractNumId w:val="14"/>
  </w:num>
  <w:num w:numId="21" w16cid:durableId="1186288330">
    <w:abstractNumId w:val="17"/>
  </w:num>
  <w:num w:numId="22" w16cid:durableId="316350896">
    <w:abstractNumId w:val="1"/>
  </w:num>
  <w:num w:numId="23" w16cid:durableId="1023676727">
    <w:abstractNumId w:val="6"/>
  </w:num>
  <w:num w:numId="24" w16cid:durableId="298609162">
    <w:abstractNumId w:val="23"/>
  </w:num>
  <w:num w:numId="25" w16cid:durableId="335309915">
    <w:abstractNumId w:val="10"/>
  </w:num>
  <w:num w:numId="26" w16cid:durableId="736049721">
    <w:abstractNumId w:val="18"/>
  </w:num>
  <w:num w:numId="27" w16cid:durableId="1076904079">
    <w:abstractNumId w:val="21"/>
  </w:num>
  <w:num w:numId="28" w16cid:durableId="1636528125">
    <w:abstractNumId w:val="8"/>
  </w:num>
  <w:num w:numId="29" w16cid:durableId="1771313171">
    <w:abstractNumId w:val="22"/>
  </w:num>
  <w:num w:numId="30" w16cid:durableId="1963879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E3"/>
    <w:rsid w:val="0002040A"/>
    <w:rsid w:val="000209E7"/>
    <w:rsid w:val="00024724"/>
    <w:rsid w:val="00087424"/>
    <w:rsid w:val="000A1C7F"/>
    <w:rsid w:val="000C595D"/>
    <w:rsid w:val="0010543A"/>
    <w:rsid w:val="00135DC0"/>
    <w:rsid w:val="0015598C"/>
    <w:rsid w:val="00160E16"/>
    <w:rsid w:val="0018643D"/>
    <w:rsid w:val="001C4A15"/>
    <w:rsid w:val="001E34E9"/>
    <w:rsid w:val="001F61BD"/>
    <w:rsid w:val="002323C2"/>
    <w:rsid w:val="002528EB"/>
    <w:rsid w:val="002547AB"/>
    <w:rsid w:val="00273F34"/>
    <w:rsid w:val="00295F5A"/>
    <w:rsid w:val="002A4652"/>
    <w:rsid w:val="002A665F"/>
    <w:rsid w:val="002A7980"/>
    <w:rsid w:val="002D6E18"/>
    <w:rsid w:val="002F5FF1"/>
    <w:rsid w:val="002F6795"/>
    <w:rsid w:val="003357D9"/>
    <w:rsid w:val="003360E5"/>
    <w:rsid w:val="00351406"/>
    <w:rsid w:val="00351C3B"/>
    <w:rsid w:val="003547F0"/>
    <w:rsid w:val="00366BBD"/>
    <w:rsid w:val="003775FD"/>
    <w:rsid w:val="00380711"/>
    <w:rsid w:val="00397A3C"/>
    <w:rsid w:val="003D1E1F"/>
    <w:rsid w:val="003E0818"/>
    <w:rsid w:val="003F2103"/>
    <w:rsid w:val="0041084B"/>
    <w:rsid w:val="00415472"/>
    <w:rsid w:val="00426D3A"/>
    <w:rsid w:val="00437208"/>
    <w:rsid w:val="00445D0A"/>
    <w:rsid w:val="00456336"/>
    <w:rsid w:val="004C6F48"/>
    <w:rsid w:val="004C7B54"/>
    <w:rsid w:val="004D7465"/>
    <w:rsid w:val="004F5A17"/>
    <w:rsid w:val="00515278"/>
    <w:rsid w:val="00532972"/>
    <w:rsid w:val="00555169"/>
    <w:rsid w:val="00560B3F"/>
    <w:rsid w:val="00566AC7"/>
    <w:rsid w:val="00570756"/>
    <w:rsid w:val="005A59E9"/>
    <w:rsid w:val="005C0617"/>
    <w:rsid w:val="005C4626"/>
    <w:rsid w:val="005F1DC9"/>
    <w:rsid w:val="0064039B"/>
    <w:rsid w:val="00641F49"/>
    <w:rsid w:val="0064494D"/>
    <w:rsid w:val="006558A1"/>
    <w:rsid w:val="00656F2C"/>
    <w:rsid w:val="006705EC"/>
    <w:rsid w:val="00681B36"/>
    <w:rsid w:val="006834D6"/>
    <w:rsid w:val="00685FB8"/>
    <w:rsid w:val="00695945"/>
    <w:rsid w:val="0069634E"/>
    <w:rsid w:val="006B44AF"/>
    <w:rsid w:val="006B5620"/>
    <w:rsid w:val="006B5DD5"/>
    <w:rsid w:val="00741DB1"/>
    <w:rsid w:val="00792FA7"/>
    <w:rsid w:val="007A29B0"/>
    <w:rsid w:val="007A2A4B"/>
    <w:rsid w:val="007D03FF"/>
    <w:rsid w:val="00827F7A"/>
    <w:rsid w:val="00844BFF"/>
    <w:rsid w:val="00846505"/>
    <w:rsid w:val="008535C2"/>
    <w:rsid w:val="008725E0"/>
    <w:rsid w:val="008C07DC"/>
    <w:rsid w:val="008E34E0"/>
    <w:rsid w:val="008E6A95"/>
    <w:rsid w:val="0092231B"/>
    <w:rsid w:val="009305B4"/>
    <w:rsid w:val="00951F2F"/>
    <w:rsid w:val="009715EB"/>
    <w:rsid w:val="00983C34"/>
    <w:rsid w:val="009A51A6"/>
    <w:rsid w:val="009A7118"/>
    <w:rsid w:val="00A11927"/>
    <w:rsid w:val="00A3480F"/>
    <w:rsid w:val="00A3481C"/>
    <w:rsid w:val="00A650DC"/>
    <w:rsid w:val="00A75E15"/>
    <w:rsid w:val="00AB788E"/>
    <w:rsid w:val="00AD713D"/>
    <w:rsid w:val="00AE1EEB"/>
    <w:rsid w:val="00B1274E"/>
    <w:rsid w:val="00B41A1F"/>
    <w:rsid w:val="00B5155B"/>
    <w:rsid w:val="00B53B13"/>
    <w:rsid w:val="00B62A8C"/>
    <w:rsid w:val="00B664E3"/>
    <w:rsid w:val="00B70CBE"/>
    <w:rsid w:val="00BD3B5D"/>
    <w:rsid w:val="00C2052A"/>
    <w:rsid w:val="00C33C2E"/>
    <w:rsid w:val="00C41C63"/>
    <w:rsid w:val="00C4291D"/>
    <w:rsid w:val="00C60672"/>
    <w:rsid w:val="00C87558"/>
    <w:rsid w:val="00C93FDC"/>
    <w:rsid w:val="00CA0D73"/>
    <w:rsid w:val="00CC6953"/>
    <w:rsid w:val="00D10D98"/>
    <w:rsid w:val="00D335BC"/>
    <w:rsid w:val="00D44D8B"/>
    <w:rsid w:val="00D47FFC"/>
    <w:rsid w:val="00D71449"/>
    <w:rsid w:val="00D8025E"/>
    <w:rsid w:val="00D81DD3"/>
    <w:rsid w:val="00DA6884"/>
    <w:rsid w:val="00DB63DB"/>
    <w:rsid w:val="00DC44D5"/>
    <w:rsid w:val="00DF041B"/>
    <w:rsid w:val="00E64C3A"/>
    <w:rsid w:val="00EA0883"/>
    <w:rsid w:val="00EB6826"/>
    <w:rsid w:val="00EC1A4F"/>
    <w:rsid w:val="00EC6571"/>
    <w:rsid w:val="00ED50A4"/>
    <w:rsid w:val="00EE6736"/>
    <w:rsid w:val="00F0424C"/>
    <w:rsid w:val="00F13187"/>
    <w:rsid w:val="00F26E5D"/>
    <w:rsid w:val="00F92679"/>
    <w:rsid w:val="00FC2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22449"/>
  <w15:chartTrackingRefBased/>
  <w15:docId w15:val="{6F8368AB-FD1F-42BF-8161-0EF2746D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A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5E0"/>
    <w:pPr>
      <w:tabs>
        <w:tab w:val="center" w:pos="4680"/>
        <w:tab w:val="right" w:pos="9360"/>
      </w:tabs>
    </w:pPr>
  </w:style>
  <w:style w:type="character" w:customStyle="1" w:styleId="HeaderChar">
    <w:name w:val="Header Char"/>
    <w:basedOn w:val="DefaultParagraphFont"/>
    <w:link w:val="Header"/>
    <w:uiPriority w:val="99"/>
    <w:rsid w:val="008725E0"/>
  </w:style>
  <w:style w:type="paragraph" w:styleId="Footer">
    <w:name w:val="footer"/>
    <w:basedOn w:val="Normal"/>
    <w:link w:val="FooterChar"/>
    <w:uiPriority w:val="99"/>
    <w:unhideWhenUsed/>
    <w:rsid w:val="008725E0"/>
    <w:pPr>
      <w:tabs>
        <w:tab w:val="center" w:pos="4680"/>
        <w:tab w:val="right" w:pos="9360"/>
      </w:tabs>
    </w:pPr>
  </w:style>
  <w:style w:type="character" w:customStyle="1" w:styleId="FooterChar">
    <w:name w:val="Footer Char"/>
    <w:basedOn w:val="DefaultParagraphFont"/>
    <w:link w:val="Footer"/>
    <w:uiPriority w:val="99"/>
    <w:rsid w:val="008725E0"/>
  </w:style>
  <w:style w:type="paragraph" w:styleId="NormalWeb">
    <w:name w:val="Normal (Web)"/>
    <w:basedOn w:val="Normal"/>
    <w:uiPriority w:val="99"/>
    <w:semiHidden/>
    <w:unhideWhenUsed/>
    <w:rsid w:val="00087424"/>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10"/>
    <w:unhideWhenUsed/>
    <w:qFormat/>
    <w:rsid w:val="008C07DC"/>
    <w:pPr>
      <w:spacing w:before="40" w:after="160" w:line="168" w:lineRule="atLeast"/>
    </w:pPr>
    <w:rPr>
      <w:iCs/>
      <w:color w:val="44546A" w:themeColor="text2"/>
      <w:sz w:val="14"/>
      <w:szCs w:val="18"/>
      <w:lang w:val="en-GB"/>
    </w:rPr>
  </w:style>
  <w:style w:type="paragraph" w:styleId="ListBullet">
    <w:name w:val="List Bullet"/>
    <w:basedOn w:val="Normal"/>
    <w:uiPriority w:val="6"/>
    <w:unhideWhenUsed/>
    <w:qFormat/>
    <w:rsid w:val="008C07DC"/>
    <w:pPr>
      <w:numPr>
        <w:numId w:val="1"/>
      </w:numPr>
      <w:spacing w:after="160" w:line="225" w:lineRule="atLeast"/>
    </w:pPr>
    <w:rPr>
      <w:color w:val="44546A" w:themeColor="text2"/>
      <w:sz w:val="18"/>
      <w:szCs w:val="18"/>
      <w:lang w:val="en-GB"/>
    </w:rPr>
  </w:style>
  <w:style w:type="paragraph" w:customStyle="1" w:styleId="FFASubhead-MontserratBold">
    <w:name w:val="FFA Subhead - Montserrat Bold"/>
    <w:basedOn w:val="Normal"/>
    <w:qFormat/>
    <w:rsid w:val="00685FB8"/>
    <w:rPr>
      <w:rFonts w:ascii="Montserrat" w:hAnsi="Montserrat" w:cs="Arial"/>
      <w:b/>
      <w:bCs/>
      <w:color w:val="2F5496" w:themeColor="accent1" w:themeShade="BF"/>
      <w:szCs w:val="20"/>
      <w:lang w:val="en-GB"/>
    </w:rPr>
  </w:style>
  <w:style w:type="paragraph" w:customStyle="1" w:styleId="FFABodyText-Montserrat">
    <w:name w:val="FFA Body Text - Montserrat"/>
    <w:basedOn w:val="Normal"/>
    <w:qFormat/>
    <w:rsid w:val="00560B3F"/>
    <w:rPr>
      <w:rFonts w:ascii="Montserrat" w:hAnsi="Montserrat" w:cs="Arial"/>
      <w:color w:val="00102C"/>
      <w:sz w:val="20"/>
      <w:szCs w:val="20"/>
      <w:lang w:val="en-GB"/>
    </w:rPr>
  </w:style>
  <w:style w:type="table" w:styleId="PlainTable4">
    <w:name w:val="Plain Table 4"/>
    <w:basedOn w:val="TableNormal"/>
    <w:uiPriority w:val="44"/>
    <w:rsid w:val="008C07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C07DC"/>
    <w:pPr>
      <w:ind w:left="720"/>
      <w:contextualSpacing/>
    </w:pPr>
  </w:style>
  <w:style w:type="paragraph" w:customStyle="1" w:styleId="FFAHeader-Anton">
    <w:name w:val="FFA Header - Anton"/>
    <w:basedOn w:val="Normal"/>
    <w:qFormat/>
    <w:rsid w:val="00685FB8"/>
    <w:rPr>
      <w:rFonts w:ascii="Anton" w:hAnsi="Anton" w:cs="Times New Roman (Body CS)"/>
      <w:color w:val="2F5496" w:themeColor="accent1" w:themeShade="BF"/>
      <w:spacing w:val="20"/>
      <w:sz w:val="44"/>
      <w:szCs w:val="44"/>
      <w:lang w:val="en-GB"/>
    </w:rPr>
  </w:style>
  <w:style w:type="paragraph" w:customStyle="1" w:styleId="FFAListBullet-Montserrat">
    <w:name w:val="FFA List Bullet - Montserrat"/>
    <w:basedOn w:val="ListBullet"/>
    <w:qFormat/>
    <w:rsid w:val="00C4291D"/>
    <w:pPr>
      <w:ind w:left="360" w:hanging="180"/>
    </w:pPr>
    <w:rPr>
      <w:rFonts w:ascii="Montserrat" w:hAnsi="Montserrat" w:cs="Arial"/>
      <w:color w:val="000000" w:themeColor="text1"/>
      <w:sz w:val="20"/>
      <w:szCs w:val="20"/>
    </w:rPr>
  </w:style>
  <w:style w:type="paragraph" w:customStyle="1" w:styleId="FFAListBullet2-Montserrat">
    <w:name w:val="FFA List Bullet 2 - Montserrat"/>
    <w:basedOn w:val="ListBullet"/>
    <w:qFormat/>
    <w:rsid w:val="00C4291D"/>
    <w:pPr>
      <w:numPr>
        <w:numId w:val="2"/>
      </w:numPr>
      <w:ind w:left="630" w:hanging="270"/>
    </w:pPr>
    <w:rPr>
      <w:rFonts w:ascii="Montserrat" w:hAnsi="Montserrat" w:cs="Arial"/>
      <w:color w:val="000000" w:themeColor="text1"/>
      <w:sz w:val="20"/>
      <w:szCs w:val="20"/>
    </w:rPr>
  </w:style>
  <w:style w:type="paragraph" w:customStyle="1" w:styleId="FFAListNumber1-Montserrat">
    <w:name w:val="FFA List Number 1 - Montserrat"/>
    <w:basedOn w:val="ListParagraph"/>
    <w:qFormat/>
    <w:rsid w:val="00C4291D"/>
    <w:pPr>
      <w:numPr>
        <w:numId w:val="3"/>
      </w:numPr>
    </w:pPr>
    <w:rPr>
      <w:rFonts w:ascii="Montserrat" w:hAnsi="Montserrat" w:cs="Arial"/>
      <w:color w:val="000000" w:themeColor="text1"/>
      <w:sz w:val="20"/>
      <w:szCs w:val="20"/>
      <w:lang w:val="en-GB"/>
    </w:rPr>
  </w:style>
  <w:style w:type="paragraph" w:customStyle="1" w:styleId="FFAChartType-Bold">
    <w:name w:val="FFA Chart Type - Bold"/>
    <w:basedOn w:val="Normal"/>
    <w:qFormat/>
    <w:rsid w:val="00685FB8"/>
    <w:pPr>
      <w:ind w:left="144"/>
    </w:pPr>
    <w:rPr>
      <w:rFonts w:ascii="Montserrat" w:hAnsi="Montserrat"/>
      <w:b/>
      <w:bCs/>
      <w:color w:val="2F5496" w:themeColor="accent1" w:themeShade="BF"/>
      <w:sz w:val="20"/>
      <w:szCs w:val="20"/>
    </w:rPr>
  </w:style>
  <w:style w:type="paragraph" w:customStyle="1" w:styleId="FFAChartType-Regular">
    <w:name w:val="FFA Chart Type - Regular"/>
    <w:basedOn w:val="Normal"/>
    <w:qFormat/>
    <w:rsid w:val="00685FB8"/>
    <w:pPr>
      <w:ind w:left="144"/>
    </w:pPr>
    <w:rPr>
      <w:rFonts w:ascii="Montserrat" w:hAnsi="Montserrat"/>
      <w:sz w:val="18"/>
      <w:szCs w:val="18"/>
    </w:rPr>
  </w:style>
  <w:style w:type="paragraph" w:customStyle="1" w:styleId="FFAChartHeader">
    <w:name w:val="FFA Chart Header"/>
    <w:basedOn w:val="Normal"/>
    <w:qFormat/>
    <w:rsid w:val="00685FB8"/>
    <w:pPr>
      <w:jc w:val="center"/>
    </w:pPr>
    <w:rPr>
      <w:rFonts w:ascii="Montserrat" w:hAnsi="Montserrat"/>
      <w:color w:val="FFFFFF" w:themeColor="background1"/>
      <w:sz w:val="20"/>
      <w:szCs w:val="20"/>
    </w:rPr>
  </w:style>
  <w:style w:type="character" w:styleId="Strong">
    <w:name w:val="Strong"/>
    <w:basedOn w:val="DefaultParagraphFont"/>
    <w:uiPriority w:val="22"/>
    <w:qFormat/>
    <w:rsid w:val="00B664E3"/>
    <w:rPr>
      <w:b/>
      <w:bCs/>
    </w:rPr>
  </w:style>
  <w:style w:type="paragraph" w:customStyle="1" w:styleId="FFABody">
    <w:name w:val="FFA Body"/>
    <w:basedOn w:val="NoSpacing"/>
    <w:link w:val="FFABodyChar"/>
    <w:qFormat/>
    <w:rsid w:val="00C41C63"/>
    <w:pPr>
      <w:spacing w:line="225" w:lineRule="atLeast"/>
    </w:pPr>
    <w:rPr>
      <w:rFonts w:ascii="Montserrat" w:hAnsi="Montserrat"/>
      <w:sz w:val="18"/>
      <w:szCs w:val="22"/>
    </w:rPr>
  </w:style>
  <w:style w:type="character" w:customStyle="1" w:styleId="FFABodyChar">
    <w:name w:val="FFA Body Char"/>
    <w:basedOn w:val="DefaultParagraphFont"/>
    <w:link w:val="FFABody"/>
    <w:rsid w:val="00C41C63"/>
    <w:rPr>
      <w:rFonts w:ascii="Montserrat" w:hAnsi="Montserrat"/>
      <w:sz w:val="18"/>
      <w:szCs w:val="22"/>
    </w:rPr>
  </w:style>
  <w:style w:type="paragraph" w:styleId="NoSpacing">
    <w:name w:val="No Spacing"/>
    <w:uiPriority w:val="1"/>
    <w:qFormat/>
    <w:rsid w:val="00C41C63"/>
  </w:style>
  <w:style w:type="table" w:styleId="TableGrid">
    <w:name w:val="Table Grid"/>
    <w:basedOn w:val="TableNormal"/>
    <w:uiPriority w:val="39"/>
    <w:rsid w:val="00C41C63"/>
    <w:rPr>
      <w:rFonts w:ascii="Montserrat" w:hAnsi="Montserrat"/>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s">
    <w:name w:val="Sub Headings"/>
    <w:basedOn w:val="FFABody"/>
    <w:next w:val="FFABody"/>
    <w:link w:val="SubHeadingsChar"/>
    <w:qFormat/>
    <w:rsid w:val="00C41C63"/>
    <w:pPr>
      <w:spacing w:before="40" w:line="0" w:lineRule="atLeast"/>
    </w:pPr>
    <w:rPr>
      <w:rFonts w:ascii="DM Serif Text" w:hAnsi="DM Serif Text"/>
      <w:color w:val="16274A"/>
      <w:sz w:val="20"/>
    </w:rPr>
  </w:style>
  <w:style w:type="character" w:customStyle="1" w:styleId="SubHeadingsChar">
    <w:name w:val="Sub Headings Char"/>
    <w:basedOn w:val="FFABodyChar"/>
    <w:link w:val="SubHeadings"/>
    <w:rsid w:val="00C41C63"/>
    <w:rPr>
      <w:rFonts w:ascii="DM Serif Text" w:hAnsi="DM Serif Text"/>
      <w:color w:val="16274A"/>
      <w:sz w:val="20"/>
      <w:szCs w:val="22"/>
    </w:rPr>
  </w:style>
  <w:style w:type="paragraph" w:customStyle="1" w:styleId="DocumentTitle">
    <w:name w:val="Document Title"/>
    <w:basedOn w:val="Normal"/>
    <w:autoRedefine/>
    <w:qFormat/>
    <w:rsid w:val="002547AB"/>
    <w:pPr>
      <w:widowControl w:val="0"/>
      <w:suppressAutoHyphens/>
      <w:autoSpaceDE w:val="0"/>
      <w:autoSpaceDN w:val="0"/>
      <w:adjustRightInd w:val="0"/>
      <w:textAlignment w:val="center"/>
    </w:pPr>
    <w:rPr>
      <w:rFonts w:ascii="Anton" w:eastAsiaTheme="minorEastAsia" w:hAnsi="Anton" w:cs="MinionPro-Regular"/>
      <w:bCs/>
      <w:color w:val="004C97"/>
      <w:sz w:val="52"/>
      <w:szCs w:val="58"/>
      <w:lang w:eastAsia="ja-JP"/>
    </w:rPr>
  </w:style>
  <w:style w:type="paragraph" w:customStyle="1" w:styleId="LPSectionTitles">
    <w:name w:val="LP Section Titles"/>
    <w:basedOn w:val="FFABody"/>
    <w:next w:val="FFABody"/>
    <w:link w:val="LPSectionTitlesChar"/>
    <w:qFormat/>
    <w:rsid w:val="00792FA7"/>
    <w:pPr>
      <w:spacing w:line="288" w:lineRule="atLeast"/>
    </w:pPr>
    <w:rPr>
      <w:rFonts w:ascii="Anton" w:hAnsi="Anton"/>
      <w:color w:val="E1251B"/>
      <w:sz w:val="24"/>
    </w:rPr>
  </w:style>
  <w:style w:type="character" w:customStyle="1" w:styleId="LPSectionTitlesChar">
    <w:name w:val="LP Section Titles Char"/>
    <w:basedOn w:val="DefaultParagraphFont"/>
    <w:link w:val="LPSectionTitles"/>
    <w:rsid w:val="00792FA7"/>
    <w:rPr>
      <w:rFonts w:ascii="Anton" w:hAnsi="Anton"/>
      <w:color w:val="E1251B"/>
      <w:szCs w:val="22"/>
    </w:rPr>
  </w:style>
  <w:style w:type="paragraph" w:customStyle="1" w:styleId="main">
    <w:name w:val="main"/>
    <w:basedOn w:val="Normal"/>
    <w:link w:val="mainChar"/>
    <w:qFormat/>
    <w:rsid w:val="00792FA7"/>
    <w:pPr>
      <w:widowControl w:val="0"/>
      <w:suppressAutoHyphens/>
      <w:autoSpaceDE w:val="0"/>
      <w:autoSpaceDN w:val="0"/>
      <w:adjustRightInd w:val="0"/>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792FA7"/>
    <w:rPr>
      <w:rFonts w:ascii="Montserrat" w:eastAsiaTheme="minorEastAsia" w:hAnsi="Montserrat" w:cs="Lasiver-Regular"/>
      <w:color w:val="070909"/>
      <w:sz w:val="18"/>
      <w:szCs w:val="17"/>
      <w:lang w:eastAsia="ja-JP"/>
    </w:rPr>
  </w:style>
  <w:style w:type="paragraph" w:customStyle="1" w:styleId="FFASummaryHeading2">
    <w:name w:val="FFA Summary (Heading 2)"/>
    <w:basedOn w:val="Normal"/>
    <w:link w:val="FFASummaryHeading2Char"/>
    <w:qFormat/>
    <w:rsid w:val="00EC1A4F"/>
    <w:pPr>
      <w:spacing w:before="40" w:line="336" w:lineRule="atLeast"/>
    </w:pPr>
    <w:rPr>
      <w:rFonts w:ascii="Anton" w:hAnsi="Anton"/>
      <w:color w:val="4D4D4D"/>
      <w:sz w:val="28"/>
      <w:szCs w:val="22"/>
    </w:rPr>
  </w:style>
  <w:style w:type="character" w:customStyle="1" w:styleId="FFASummaryHeading2Char">
    <w:name w:val="FFA Summary (Heading 2) Char"/>
    <w:basedOn w:val="DefaultParagraphFont"/>
    <w:link w:val="FFASummaryHeading2"/>
    <w:rsid w:val="00EC1A4F"/>
    <w:rPr>
      <w:rFonts w:ascii="Anton" w:hAnsi="Anton"/>
      <w:color w:val="4D4D4D"/>
      <w:sz w:val="28"/>
      <w:szCs w:val="22"/>
    </w:rPr>
  </w:style>
  <w:style w:type="character" w:styleId="Hyperlink">
    <w:name w:val="Hyperlink"/>
    <w:basedOn w:val="DefaultParagraphFont"/>
    <w:uiPriority w:val="99"/>
    <w:unhideWhenUsed/>
    <w:rsid w:val="00EC1A4F"/>
    <w:rPr>
      <w:color w:val="0563C1" w:themeColor="hyperlink"/>
      <w:u w:val="single"/>
    </w:rPr>
  </w:style>
  <w:style w:type="paragraph" w:styleId="Revision">
    <w:name w:val="Revision"/>
    <w:hidden/>
    <w:uiPriority w:val="99"/>
    <w:semiHidden/>
    <w:rsid w:val="00681B36"/>
  </w:style>
  <w:style w:type="character" w:styleId="CommentReference">
    <w:name w:val="annotation reference"/>
    <w:basedOn w:val="DefaultParagraphFont"/>
    <w:uiPriority w:val="99"/>
    <w:semiHidden/>
    <w:unhideWhenUsed/>
    <w:rsid w:val="00695945"/>
    <w:rPr>
      <w:sz w:val="16"/>
      <w:szCs w:val="16"/>
    </w:rPr>
  </w:style>
  <w:style w:type="paragraph" w:styleId="CommentText">
    <w:name w:val="annotation text"/>
    <w:basedOn w:val="Normal"/>
    <w:link w:val="CommentTextChar"/>
    <w:uiPriority w:val="99"/>
    <w:unhideWhenUsed/>
    <w:rsid w:val="00695945"/>
    <w:rPr>
      <w:sz w:val="20"/>
      <w:szCs w:val="20"/>
    </w:rPr>
  </w:style>
  <w:style w:type="character" w:customStyle="1" w:styleId="CommentTextChar">
    <w:name w:val="Comment Text Char"/>
    <w:basedOn w:val="DefaultParagraphFont"/>
    <w:link w:val="CommentText"/>
    <w:uiPriority w:val="99"/>
    <w:rsid w:val="00695945"/>
    <w:rPr>
      <w:sz w:val="20"/>
      <w:szCs w:val="20"/>
    </w:rPr>
  </w:style>
  <w:style w:type="paragraph" w:styleId="CommentSubject">
    <w:name w:val="annotation subject"/>
    <w:basedOn w:val="CommentText"/>
    <w:next w:val="CommentText"/>
    <w:link w:val="CommentSubjectChar"/>
    <w:uiPriority w:val="99"/>
    <w:semiHidden/>
    <w:unhideWhenUsed/>
    <w:rsid w:val="00695945"/>
    <w:rPr>
      <w:b/>
      <w:bCs/>
    </w:rPr>
  </w:style>
  <w:style w:type="character" w:customStyle="1" w:styleId="CommentSubjectChar">
    <w:name w:val="Comment Subject Char"/>
    <w:basedOn w:val="CommentTextChar"/>
    <w:link w:val="CommentSubject"/>
    <w:uiPriority w:val="99"/>
    <w:semiHidden/>
    <w:rsid w:val="00695945"/>
    <w:rPr>
      <w:b/>
      <w:bCs/>
      <w:sz w:val="20"/>
      <w:szCs w:val="20"/>
    </w:rPr>
  </w:style>
  <w:style w:type="character" w:styleId="FollowedHyperlink">
    <w:name w:val="FollowedHyperlink"/>
    <w:basedOn w:val="DefaultParagraphFont"/>
    <w:uiPriority w:val="99"/>
    <w:semiHidden/>
    <w:unhideWhenUsed/>
    <w:rsid w:val="00FC258B"/>
    <w:rPr>
      <w:color w:val="954F72" w:themeColor="followedHyperlink"/>
      <w:u w:val="single"/>
    </w:rPr>
  </w:style>
  <w:style w:type="character" w:styleId="UnresolvedMention">
    <w:name w:val="Unresolved Mention"/>
    <w:basedOn w:val="DefaultParagraphFont"/>
    <w:uiPriority w:val="99"/>
    <w:semiHidden/>
    <w:unhideWhenUsed/>
    <w:rsid w:val="00DF0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fa.box.com/s/61wuajld62eo7s4g46ohwc5nqgj0pbqg" TargetMode="Externa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fa.box.com/s/yaa7emr612sfgg9o6vxc416yrastoau3" TargetMode="External"/><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ffa.box.com/v/culvers-whats-the-scoop" TargetMode="External"/><Relationship Id="rId20" Type="http://schemas.openxmlformats.org/officeDocument/2006/relationships/footer" Target="footer2.xm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fa.box.com/s/7jxux2m1v31tgxnmemrgkssvhac2gng5" TargetMode="External"/><Relationship Id="rId24" Type="http://schemas.openxmlformats.org/officeDocument/2006/relationships/footer" Target="footer4.xml"/><Relationship Id="rId32" Type="http://schemas.openxmlformats.org/officeDocument/2006/relationships/hyperlink" Target="https://www.fda.gov/food/resources-you-food/raw-milk" TargetMode="External"/><Relationship Id="rId5" Type="http://schemas.openxmlformats.org/officeDocument/2006/relationships/webSettings" Target="webSettings.xml"/><Relationship Id="rId15" Type="http://schemas.openxmlformats.org/officeDocument/2006/relationships/hyperlink" Target="https://agexplorer.ffa.org/virtual-field-trips/fresh-frozen-custard-careers-from-dairy-to-dish/" TargetMode="External"/><Relationship Id="rId23" Type="http://schemas.openxmlformats.org/officeDocument/2006/relationships/header" Target="header4.xml"/><Relationship Id="rId28" Type="http://schemas.openxmlformats.org/officeDocument/2006/relationships/image" Target="media/image3.emf"/><Relationship Id="rId10" Type="http://schemas.openxmlformats.org/officeDocument/2006/relationships/hyperlink" Target="https://www.fda.gov/food/hazard-analysis-critical-control-point-haccp/haccp-principles-application-guidelines" TargetMode="External"/><Relationship Id="rId19" Type="http://schemas.openxmlformats.org/officeDocument/2006/relationships/footer" Target="footer1.xml"/><Relationship Id="rId31"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yperlink" Target="https://www.fda.gov/food/resources-you-food/raw-milk" TargetMode="External"/><Relationship Id="rId14" Type="http://schemas.openxmlformats.org/officeDocument/2006/relationships/hyperlink" Target="https://docs.google.com/document/d/1UN2UGq66qs-MCf6Pd5ZoqPGSvUJRfrBddMJEexIP2vg/copy" TargetMode="External"/><Relationship Id="rId22" Type="http://schemas.openxmlformats.org/officeDocument/2006/relationships/footer" Target="footer3.xml"/><Relationship Id="rId27" Type="http://schemas.openxmlformats.org/officeDocument/2006/relationships/hyperlink" Target="https://www.fda.gov/food/resources-you-food/raw-milk" TargetMode="External"/><Relationship Id="rId30" Type="http://schemas.openxmlformats.org/officeDocument/2006/relationships/image" Target="media/image5.png"/><Relationship Id="rId35" Type="http://schemas.openxmlformats.org/officeDocument/2006/relationships/theme" Target="theme/theme1.xml"/><Relationship Id="rId8" Type="http://schemas.openxmlformats.org/officeDocument/2006/relationships/hyperlink" Target="https://AgExplorer.FFA.org/virtual-field-trips/fresh-frozen-custard-careers-from-dairy-to-dish/"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oveah\Downloads\FFA%20Word%20Template%20-%20AgExplor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BDB7B-9AB6-A541-B628-33ACA32A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Word Template - AgExplorer</Template>
  <TotalTime>1664</TotalTime>
  <Pages>21</Pages>
  <Words>4528</Words>
  <Characters>22732</Characters>
  <Application>Microsoft Office Word</Application>
  <DocSecurity>0</DocSecurity>
  <Lines>1033</Lines>
  <Paragraphs>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Govea, Isaiah</dc:creator>
  <cp:keywords/>
  <dc:description/>
  <cp:lastModifiedBy>Govea, Isaiah</cp:lastModifiedBy>
  <cp:revision>45</cp:revision>
  <dcterms:created xsi:type="dcterms:W3CDTF">2024-12-10T00:30:00Z</dcterms:created>
  <dcterms:modified xsi:type="dcterms:W3CDTF">2025-04-01T15:33:00Z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823e4dab0a4409e78365dbfddd67e8f2b86db8f08efceef8162e15cfe082f78e</vt:lpwstr>
  </property>
</Properties>
</file>