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2B78E3" w14:textId="77777777" w:rsidR="00EC509F" w:rsidRPr="00B664E3" w:rsidRDefault="00EC509F" w:rsidP="00E30E56">
      <w:pPr>
        <w:pStyle w:val="DocumentTitle"/>
        <w:ind w:left="450" w:right="360"/>
        <w:rPr>
          <w:szCs w:val="48"/>
        </w:rPr>
      </w:pPr>
      <w:r>
        <w:t>RESTAURANT CAREERS</w:t>
      </w:r>
    </w:p>
    <w:p w14:paraId="21C99746" w14:textId="77777777" w:rsidR="00EC509F" w:rsidRPr="00B664E3" w:rsidRDefault="00EC509F" w:rsidP="00E30E56">
      <w:pPr>
        <w:pStyle w:val="FFASubhead-MontserratBold"/>
        <w:ind w:left="450" w:right="360"/>
        <w:rPr>
          <w:rFonts w:ascii="Anton" w:hAnsi="Anton"/>
          <w:b w:val="0"/>
          <w:bCs w:val="0"/>
          <w:i/>
          <w:iCs/>
          <w:sz w:val="28"/>
          <w:szCs w:val="28"/>
        </w:rPr>
      </w:pPr>
      <w:r w:rsidRPr="00B664E3">
        <w:rPr>
          <w:rFonts w:ascii="Anton" w:hAnsi="Anton"/>
          <w:b w:val="0"/>
          <w:bCs w:val="0"/>
          <w:i/>
          <w:iCs/>
          <w:color w:val="auto"/>
          <w:sz w:val="28"/>
          <w:szCs w:val="28"/>
        </w:rPr>
        <w:t xml:space="preserve">Description of </w:t>
      </w:r>
      <w:r>
        <w:rPr>
          <w:rFonts w:ascii="Anton" w:hAnsi="Anton"/>
          <w:b w:val="0"/>
          <w:bCs w:val="0"/>
          <w:i/>
          <w:iCs/>
          <w:color w:val="auto"/>
          <w:sz w:val="28"/>
          <w:szCs w:val="28"/>
        </w:rPr>
        <w:t>Activity</w:t>
      </w:r>
      <w:r w:rsidRPr="00B664E3">
        <w:rPr>
          <w:rFonts w:ascii="Anton" w:hAnsi="Anton"/>
          <w:b w:val="0"/>
          <w:bCs w:val="0"/>
          <w:i/>
          <w:iCs/>
          <w:color w:val="auto"/>
          <w:sz w:val="28"/>
          <w:szCs w:val="28"/>
        </w:rPr>
        <w:t xml:space="preserve">: </w:t>
      </w:r>
      <w:r>
        <w:rPr>
          <w:rFonts w:ascii="Anton" w:hAnsi="Anton"/>
          <w:b w:val="0"/>
          <w:bCs w:val="0"/>
          <w:i/>
          <w:iCs/>
          <w:color w:val="auto"/>
          <w:sz w:val="28"/>
          <w:szCs w:val="28"/>
        </w:rPr>
        <w:t>Students will compare job postings for different careers at Culver’s. They will also reflect on how their own skills fit into those careers as well as identify agricultural careers that have direct connections with the food service industry.</w:t>
      </w:r>
    </w:p>
    <w:p w14:paraId="4DBD271B" w14:textId="77777777" w:rsidR="00EC509F" w:rsidRDefault="00EC509F" w:rsidP="00E30E56">
      <w:pPr>
        <w:ind w:left="450" w:right="360"/>
        <w:rPr>
          <w:rFonts w:ascii="Montserrat" w:hAnsi="Montserrat" w:cs="Arial"/>
          <w:b/>
          <w:bCs/>
          <w:color w:val="004D8C"/>
          <w:sz w:val="20"/>
          <w:szCs w:val="20"/>
          <w:lang w:val="en-GB"/>
        </w:rPr>
      </w:pPr>
    </w:p>
    <w:p w14:paraId="6C920601" w14:textId="77777777" w:rsidR="00EC509F" w:rsidRDefault="00EC509F" w:rsidP="00E30E56">
      <w:pPr>
        <w:pStyle w:val="FFASubhead-MontserratBold"/>
        <w:ind w:left="450" w:right="360"/>
        <w:rPr>
          <w:rStyle w:val="Strong"/>
          <w:b/>
          <w:bCs/>
        </w:rPr>
      </w:pPr>
      <w:r>
        <w:rPr>
          <w:rStyle w:val="Strong"/>
          <w:b/>
          <w:bCs/>
        </w:rPr>
        <w:t>STUDENT LEARNING OBJECTIVES:</w:t>
      </w:r>
    </w:p>
    <w:p w14:paraId="38FD5457" w14:textId="77777777" w:rsidR="00EC509F" w:rsidRPr="00ED50A4" w:rsidRDefault="00EC509F" w:rsidP="00E30E56">
      <w:pPr>
        <w:pStyle w:val="FFABody"/>
        <w:ind w:left="450" w:right="360"/>
      </w:pPr>
      <w:r w:rsidRPr="00ED50A4">
        <w:t>After completing these activities, students will …</w:t>
      </w:r>
    </w:p>
    <w:p w14:paraId="699970BC" w14:textId="77777777" w:rsidR="00EC509F" w:rsidRDefault="00EC509F" w:rsidP="00E30E56">
      <w:pPr>
        <w:pStyle w:val="FFASubhead-MontserratBold"/>
        <w:numPr>
          <w:ilvl w:val="0"/>
          <w:numId w:val="19"/>
        </w:numPr>
        <w:ind w:left="1170" w:right="360"/>
        <w:rPr>
          <w:rFonts w:cstheme="minorBidi"/>
          <w:b w:val="0"/>
          <w:bCs w:val="0"/>
          <w:color w:val="auto"/>
          <w:sz w:val="18"/>
          <w:szCs w:val="22"/>
          <w:lang w:val="en-US"/>
        </w:rPr>
      </w:pPr>
      <w:r w:rsidRPr="009F3344">
        <w:rPr>
          <w:rFonts w:cstheme="minorBidi"/>
          <w:b w:val="0"/>
          <w:bCs w:val="0"/>
          <w:color w:val="auto"/>
          <w:sz w:val="18"/>
          <w:szCs w:val="22"/>
          <w:lang w:val="en-US"/>
        </w:rPr>
        <w:t>Identify the variety of roles within a restaurant.</w:t>
      </w:r>
    </w:p>
    <w:p w14:paraId="3E86C20D" w14:textId="77777777" w:rsidR="00EC509F" w:rsidRDefault="00EC509F" w:rsidP="00E30E56">
      <w:pPr>
        <w:pStyle w:val="FFASubhead-MontserratBold"/>
        <w:numPr>
          <w:ilvl w:val="0"/>
          <w:numId w:val="19"/>
        </w:numPr>
        <w:ind w:left="1170" w:right="360"/>
        <w:rPr>
          <w:rFonts w:cstheme="minorBidi"/>
          <w:b w:val="0"/>
          <w:bCs w:val="0"/>
          <w:color w:val="auto"/>
          <w:sz w:val="18"/>
          <w:szCs w:val="22"/>
          <w:lang w:val="en-US"/>
        </w:rPr>
      </w:pPr>
      <w:r w:rsidRPr="009F3344">
        <w:rPr>
          <w:rFonts w:cstheme="minorBidi"/>
          <w:b w:val="0"/>
          <w:bCs w:val="0"/>
          <w:color w:val="auto"/>
          <w:sz w:val="18"/>
          <w:szCs w:val="22"/>
          <w:lang w:val="en-US"/>
        </w:rPr>
        <w:t>Analyze and compare different job postings.</w:t>
      </w:r>
    </w:p>
    <w:p w14:paraId="52CF39D3" w14:textId="77777777" w:rsidR="00EC509F" w:rsidRDefault="00EC509F" w:rsidP="00E30E56">
      <w:pPr>
        <w:pStyle w:val="FFASubhead-MontserratBold"/>
        <w:numPr>
          <w:ilvl w:val="0"/>
          <w:numId w:val="19"/>
        </w:numPr>
        <w:ind w:left="1170" w:right="360"/>
        <w:rPr>
          <w:rFonts w:cstheme="minorBidi"/>
          <w:b w:val="0"/>
          <w:bCs w:val="0"/>
          <w:color w:val="auto"/>
          <w:sz w:val="18"/>
          <w:szCs w:val="22"/>
          <w:lang w:val="en-US"/>
        </w:rPr>
      </w:pPr>
      <w:r w:rsidRPr="009F3344">
        <w:rPr>
          <w:rFonts w:cstheme="minorBidi"/>
          <w:b w:val="0"/>
          <w:bCs w:val="0"/>
          <w:color w:val="auto"/>
          <w:sz w:val="18"/>
          <w:szCs w:val="22"/>
          <w:lang w:val="en-US"/>
        </w:rPr>
        <w:t>Reflect on skills and qualifications required for success in the food service industry.</w:t>
      </w:r>
    </w:p>
    <w:p w14:paraId="72EA29F8" w14:textId="77777777" w:rsidR="00EC509F" w:rsidRPr="009F3344" w:rsidRDefault="00EC509F" w:rsidP="00E30E56">
      <w:pPr>
        <w:pStyle w:val="FFASubhead-MontserratBold"/>
        <w:ind w:left="450" w:right="360"/>
        <w:rPr>
          <w:rStyle w:val="Strong"/>
          <w:rFonts w:cstheme="minorBidi"/>
          <w:color w:val="auto"/>
          <w:sz w:val="18"/>
          <w:szCs w:val="22"/>
          <w:lang w:val="en-US"/>
        </w:rPr>
      </w:pPr>
    </w:p>
    <w:p w14:paraId="1C58F287" w14:textId="77777777" w:rsidR="00EC509F" w:rsidRPr="00C41C63" w:rsidRDefault="00EC509F" w:rsidP="00E30E56">
      <w:pPr>
        <w:pStyle w:val="FFASubhead-MontserratBold"/>
        <w:ind w:left="450" w:right="360"/>
        <w:rPr>
          <w:rStyle w:val="Strong"/>
          <w:color w:val="auto"/>
          <w:sz w:val="18"/>
          <w:szCs w:val="18"/>
        </w:rPr>
      </w:pPr>
      <w:r>
        <w:rPr>
          <w:rStyle w:val="Strong"/>
          <w:b/>
          <w:bCs/>
        </w:rPr>
        <w:t xml:space="preserve">SUGGESTED TIME: </w:t>
      </w:r>
      <w:r>
        <w:rPr>
          <w:rStyle w:val="Strong"/>
          <w:b/>
          <w:bCs/>
        </w:rPr>
        <w:br/>
      </w:r>
      <w:r>
        <w:rPr>
          <w:rStyle w:val="Strong"/>
          <w:color w:val="auto"/>
          <w:sz w:val="18"/>
          <w:szCs w:val="18"/>
        </w:rPr>
        <w:t>60</w:t>
      </w:r>
      <w:r w:rsidRPr="00C41C63">
        <w:rPr>
          <w:rStyle w:val="Strong"/>
          <w:color w:val="auto"/>
          <w:sz w:val="18"/>
          <w:szCs w:val="18"/>
        </w:rPr>
        <w:t xml:space="preserve"> minutes (*Time requirements may vary based upon student understanding and class schedule.)</w:t>
      </w:r>
    </w:p>
    <w:p w14:paraId="1B5CDA05" w14:textId="77777777" w:rsidR="00EC509F" w:rsidRDefault="00EC509F" w:rsidP="00E30E56">
      <w:pPr>
        <w:pStyle w:val="FFASubhead-MontserratBold"/>
        <w:ind w:left="450" w:right="360"/>
        <w:rPr>
          <w:rStyle w:val="Strong"/>
          <w:b/>
          <w:bCs/>
        </w:rPr>
      </w:pPr>
    </w:p>
    <w:p w14:paraId="5424B567" w14:textId="77777777" w:rsidR="00EC509F" w:rsidRDefault="00EC509F" w:rsidP="00E30E56">
      <w:pPr>
        <w:pStyle w:val="FFASubhead-MontserratBold"/>
        <w:ind w:left="450" w:right="360"/>
        <w:rPr>
          <w:rStyle w:val="Strong"/>
          <w:b/>
          <w:bCs/>
        </w:rPr>
      </w:pPr>
      <w:r>
        <w:rPr>
          <w:rStyle w:val="Strong"/>
          <w:b/>
          <w:bCs/>
        </w:rPr>
        <w:t>RESOURCES/REFERENCES:</w:t>
      </w:r>
    </w:p>
    <w:p w14:paraId="06770A33" w14:textId="18381DD0" w:rsidR="003A5784" w:rsidRPr="003A5784" w:rsidRDefault="003A5784" w:rsidP="003A5784">
      <w:pPr>
        <w:pStyle w:val="FFASubhead-MontserratBold"/>
        <w:numPr>
          <w:ilvl w:val="0"/>
          <w:numId w:val="12"/>
        </w:numPr>
        <w:ind w:left="1170" w:right="360"/>
        <w:rPr>
          <w:b w:val="0"/>
          <w:bCs w:val="0"/>
          <w:color w:val="auto"/>
          <w:sz w:val="18"/>
          <w:szCs w:val="18"/>
        </w:rPr>
      </w:pPr>
      <w:r w:rsidRPr="003A5784">
        <w:rPr>
          <w:b w:val="0"/>
          <w:bCs w:val="0"/>
          <w:color w:val="auto"/>
          <w:sz w:val="18"/>
          <w:szCs w:val="18"/>
        </w:rPr>
        <w:t>Culver’s Virtual Field</w:t>
      </w:r>
      <w:r>
        <w:rPr>
          <w:b w:val="0"/>
          <w:bCs w:val="0"/>
          <w:color w:val="auto"/>
          <w:sz w:val="18"/>
          <w:szCs w:val="18"/>
        </w:rPr>
        <w:t xml:space="preserve"> T</w:t>
      </w:r>
      <w:r w:rsidRPr="003A5784">
        <w:rPr>
          <w:b w:val="0"/>
          <w:bCs w:val="0"/>
          <w:color w:val="auto"/>
          <w:sz w:val="18"/>
          <w:szCs w:val="18"/>
        </w:rPr>
        <w:t xml:space="preserve">rip Video, </w:t>
      </w:r>
      <w:hyperlink r:id="rId8" w:history="1">
        <w:r w:rsidRPr="0089374C">
          <w:rPr>
            <w:rStyle w:val="Hyperlink"/>
            <w:b w:val="0"/>
            <w:bCs w:val="0"/>
            <w:sz w:val="18"/>
            <w:szCs w:val="18"/>
          </w:rPr>
          <w:t>https://AgExplorer.FFA.org/virtual-field-trips/fresh-frozen-custard-careers-from-dairy-to-dish/</w:t>
        </w:r>
      </w:hyperlink>
    </w:p>
    <w:p w14:paraId="1F50041D" w14:textId="3CE5545A" w:rsidR="00EC509F" w:rsidRDefault="00EC509F" w:rsidP="00E30E56">
      <w:pPr>
        <w:pStyle w:val="FFASubhead-MontserratBold"/>
        <w:numPr>
          <w:ilvl w:val="0"/>
          <w:numId w:val="12"/>
        </w:numPr>
        <w:ind w:left="1170" w:right="360"/>
        <w:rPr>
          <w:rStyle w:val="Strong"/>
          <w:color w:val="auto"/>
          <w:sz w:val="18"/>
          <w:szCs w:val="18"/>
        </w:rPr>
      </w:pPr>
      <w:r w:rsidRPr="007B6619">
        <w:rPr>
          <w:rStyle w:val="Strong"/>
          <w:color w:val="auto"/>
          <w:sz w:val="18"/>
          <w:szCs w:val="18"/>
        </w:rPr>
        <w:t>Website: Culver’s Careers</w:t>
      </w:r>
      <w:r>
        <w:rPr>
          <w:rStyle w:val="Strong"/>
          <w:color w:val="auto"/>
          <w:sz w:val="18"/>
          <w:szCs w:val="18"/>
        </w:rPr>
        <w:t xml:space="preserve">, </w:t>
      </w:r>
      <w:hyperlink r:id="rId9" w:history="1">
        <w:r w:rsidRPr="007B6619">
          <w:rPr>
            <w:rStyle w:val="Hyperlink"/>
            <w:b w:val="0"/>
            <w:bCs w:val="0"/>
            <w:sz w:val="18"/>
            <w:szCs w:val="18"/>
          </w:rPr>
          <w:t>https://web.culvers.com/careers</w:t>
        </w:r>
      </w:hyperlink>
      <w:r>
        <w:rPr>
          <w:rStyle w:val="Strong"/>
          <w:color w:val="auto"/>
          <w:sz w:val="18"/>
          <w:szCs w:val="18"/>
        </w:rPr>
        <w:t xml:space="preserve"> </w:t>
      </w:r>
    </w:p>
    <w:p w14:paraId="5BBAA240" w14:textId="18DA2899" w:rsidR="00EC509F" w:rsidRDefault="00EC509F" w:rsidP="00E30E56">
      <w:pPr>
        <w:pStyle w:val="FFASubhead-MontserratBold"/>
        <w:numPr>
          <w:ilvl w:val="0"/>
          <w:numId w:val="12"/>
        </w:numPr>
        <w:ind w:left="1170" w:right="360"/>
        <w:rPr>
          <w:rStyle w:val="Strong"/>
          <w:b/>
          <w:bCs/>
          <w:color w:val="auto"/>
          <w:sz w:val="18"/>
          <w:szCs w:val="18"/>
        </w:rPr>
      </w:pPr>
      <w:r>
        <w:rPr>
          <w:rStyle w:val="Strong"/>
          <w:color w:val="auto"/>
          <w:sz w:val="18"/>
          <w:szCs w:val="18"/>
        </w:rPr>
        <w:t xml:space="preserve">Website: AgExplorer, </w:t>
      </w:r>
      <w:hyperlink r:id="rId10" w:history="1">
        <w:r w:rsidRPr="0056241E">
          <w:rPr>
            <w:rStyle w:val="Hyperlink"/>
            <w:b w:val="0"/>
            <w:bCs w:val="0"/>
            <w:sz w:val="18"/>
            <w:szCs w:val="18"/>
          </w:rPr>
          <w:t>AgExplorer.FFA.org</w:t>
        </w:r>
      </w:hyperlink>
      <w:r w:rsidRPr="0056241E">
        <w:rPr>
          <w:rStyle w:val="Strong"/>
          <w:b/>
          <w:bCs/>
          <w:color w:val="auto"/>
          <w:sz w:val="18"/>
          <w:szCs w:val="18"/>
        </w:rPr>
        <w:t xml:space="preserve"> </w:t>
      </w:r>
    </w:p>
    <w:p w14:paraId="5B59FE00" w14:textId="57CA597C" w:rsidR="00801D76" w:rsidRPr="00801D76" w:rsidRDefault="00801D76" w:rsidP="00E30E56">
      <w:pPr>
        <w:pStyle w:val="FFASubhead-MontserratBold"/>
        <w:numPr>
          <w:ilvl w:val="0"/>
          <w:numId w:val="12"/>
        </w:numPr>
        <w:ind w:left="1170" w:right="360"/>
        <w:rPr>
          <w:rStyle w:val="Strong"/>
          <w:color w:val="auto"/>
          <w:sz w:val="18"/>
          <w:szCs w:val="18"/>
        </w:rPr>
      </w:pPr>
      <w:r w:rsidRPr="00801D76">
        <w:rPr>
          <w:rStyle w:val="Strong"/>
          <w:color w:val="auto"/>
          <w:sz w:val="18"/>
          <w:szCs w:val="18"/>
        </w:rPr>
        <w:t>Website:</w:t>
      </w:r>
      <w:r>
        <w:rPr>
          <w:rStyle w:val="Strong"/>
          <w:color w:val="auto"/>
          <w:sz w:val="18"/>
          <w:szCs w:val="18"/>
        </w:rPr>
        <w:t xml:space="preserve"> FFA and Culver's, </w:t>
      </w:r>
      <w:hyperlink r:id="rId11" w:history="1">
        <w:r w:rsidRPr="00801D76">
          <w:rPr>
            <w:rStyle w:val="Hyperlink"/>
            <w:b w:val="0"/>
            <w:bCs w:val="0"/>
            <w:sz w:val="18"/>
            <w:szCs w:val="14"/>
          </w:rPr>
          <w:t>https://www.culvers.com/ffa-and-culvers</w:t>
        </w:r>
      </w:hyperlink>
    </w:p>
    <w:p w14:paraId="21EF69A9" w14:textId="77777777" w:rsidR="00EC509F" w:rsidRDefault="00EC509F" w:rsidP="00E30E56">
      <w:pPr>
        <w:pStyle w:val="FFASubhead-MontserratBold"/>
        <w:ind w:left="450" w:right="360"/>
        <w:rPr>
          <w:rStyle w:val="Strong"/>
          <w:b/>
          <w:bCs/>
        </w:rPr>
      </w:pPr>
      <w:r>
        <w:rPr>
          <w:rStyle w:val="Strong"/>
          <w:b/>
          <w:bCs/>
        </w:rPr>
        <w:br/>
        <w:t>EQUIPMENT AND SUPPLIES NEEDED:</w:t>
      </w:r>
    </w:p>
    <w:p w14:paraId="78B54E42" w14:textId="7AB8F371" w:rsidR="00EC509F" w:rsidRDefault="00EC509F" w:rsidP="00E30E56">
      <w:pPr>
        <w:pStyle w:val="FFASubhead-MontserratBold"/>
        <w:numPr>
          <w:ilvl w:val="0"/>
          <w:numId w:val="14"/>
        </w:numPr>
        <w:ind w:left="1170" w:right="360"/>
        <w:rPr>
          <w:rStyle w:val="Strong"/>
          <w:color w:val="auto"/>
          <w:sz w:val="18"/>
          <w:szCs w:val="18"/>
        </w:rPr>
      </w:pPr>
      <w:r>
        <w:rPr>
          <w:rStyle w:val="Strong"/>
          <w:color w:val="auto"/>
          <w:sz w:val="18"/>
          <w:szCs w:val="18"/>
        </w:rPr>
        <w:t>A copy of the “Careers With Culver’s” worksheet for each student</w:t>
      </w:r>
    </w:p>
    <w:p w14:paraId="5E884052" w14:textId="77777777" w:rsidR="00EC509F" w:rsidRDefault="00EC509F" w:rsidP="00E30E56">
      <w:pPr>
        <w:pStyle w:val="FFASubhead-MontserratBold"/>
        <w:numPr>
          <w:ilvl w:val="0"/>
          <w:numId w:val="14"/>
        </w:numPr>
        <w:ind w:left="1170" w:right="360"/>
        <w:rPr>
          <w:rStyle w:val="Strong"/>
          <w:color w:val="auto"/>
          <w:sz w:val="18"/>
          <w:szCs w:val="18"/>
        </w:rPr>
      </w:pPr>
      <w:r>
        <w:rPr>
          <w:rStyle w:val="Strong"/>
          <w:color w:val="auto"/>
          <w:sz w:val="18"/>
          <w:szCs w:val="18"/>
        </w:rPr>
        <w:t xml:space="preserve">Copies of “Appendix 1: </w:t>
      </w:r>
      <w:r w:rsidRPr="0056241E">
        <w:rPr>
          <w:rStyle w:val="Strong"/>
          <w:color w:val="auto"/>
          <w:sz w:val="18"/>
          <w:szCs w:val="18"/>
        </w:rPr>
        <w:t>Sample True Blue Crew Member Job Posting</w:t>
      </w:r>
      <w:r>
        <w:rPr>
          <w:rStyle w:val="Strong"/>
          <w:color w:val="auto"/>
          <w:sz w:val="18"/>
          <w:szCs w:val="18"/>
        </w:rPr>
        <w:t>” available for students or posted to your school’s learning management system</w:t>
      </w:r>
    </w:p>
    <w:p w14:paraId="2C187DDB" w14:textId="77777777" w:rsidR="00EC509F" w:rsidRDefault="00EC509F" w:rsidP="00E30E56">
      <w:pPr>
        <w:pStyle w:val="FFASubhead-MontserratBold"/>
        <w:numPr>
          <w:ilvl w:val="0"/>
          <w:numId w:val="14"/>
        </w:numPr>
        <w:ind w:left="1170" w:right="360"/>
        <w:rPr>
          <w:rStyle w:val="Strong"/>
          <w:color w:val="auto"/>
          <w:sz w:val="18"/>
          <w:szCs w:val="18"/>
        </w:rPr>
      </w:pPr>
      <w:r>
        <w:rPr>
          <w:rStyle w:val="Strong"/>
          <w:color w:val="auto"/>
          <w:sz w:val="18"/>
          <w:szCs w:val="18"/>
        </w:rPr>
        <w:t xml:space="preserve">Copies of “Appendix 2: </w:t>
      </w:r>
      <w:r w:rsidRPr="0056241E">
        <w:rPr>
          <w:rStyle w:val="Strong"/>
          <w:color w:val="auto"/>
          <w:sz w:val="18"/>
          <w:szCs w:val="18"/>
        </w:rPr>
        <w:t xml:space="preserve">Sample </w:t>
      </w:r>
      <w:r>
        <w:rPr>
          <w:rStyle w:val="Strong"/>
          <w:color w:val="auto"/>
          <w:sz w:val="18"/>
          <w:szCs w:val="18"/>
        </w:rPr>
        <w:t>Culver’s Assistant</w:t>
      </w:r>
      <w:r w:rsidRPr="0056241E">
        <w:rPr>
          <w:rStyle w:val="Strong"/>
          <w:color w:val="auto"/>
          <w:sz w:val="18"/>
          <w:szCs w:val="18"/>
        </w:rPr>
        <w:t xml:space="preserve"> Job Posting</w:t>
      </w:r>
      <w:r>
        <w:rPr>
          <w:rStyle w:val="Strong"/>
          <w:color w:val="auto"/>
          <w:sz w:val="18"/>
          <w:szCs w:val="18"/>
        </w:rPr>
        <w:t>” available for students or posted to your school’s learning management system</w:t>
      </w:r>
    </w:p>
    <w:p w14:paraId="42A0FBE5" w14:textId="77777777" w:rsidR="00EC509F" w:rsidRDefault="00EC509F" w:rsidP="00E30E56">
      <w:pPr>
        <w:pStyle w:val="FFASubhead-MontserratBold"/>
        <w:numPr>
          <w:ilvl w:val="0"/>
          <w:numId w:val="14"/>
        </w:numPr>
        <w:ind w:left="1170" w:right="360"/>
        <w:rPr>
          <w:rStyle w:val="Strong"/>
          <w:color w:val="auto"/>
          <w:sz w:val="18"/>
          <w:szCs w:val="18"/>
        </w:rPr>
      </w:pPr>
      <w:r>
        <w:rPr>
          <w:rStyle w:val="Strong"/>
          <w:color w:val="auto"/>
          <w:sz w:val="18"/>
          <w:szCs w:val="18"/>
        </w:rPr>
        <w:t xml:space="preserve">Copies of “Appendix 3: </w:t>
      </w:r>
      <w:r w:rsidRPr="0056241E">
        <w:rPr>
          <w:rStyle w:val="Strong"/>
          <w:color w:val="auto"/>
          <w:sz w:val="18"/>
          <w:szCs w:val="18"/>
        </w:rPr>
        <w:t xml:space="preserve">Sample </w:t>
      </w:r>
      <w:r>
        <w:rPr>
          <w:rStyle w:val="Strong"/>
          <w:color w:val="auto"/>
          <w:sz w:val="18"/>
          <w:szCs w:val="18"/>
        </w:rPr>
        <w:t>Culver’s General Manager</w:t>
      </w:r>
      <w:r w:rsidRPr="0056241E">
        <w:rPr>
          <w:rStyle w:val="Strong"/>
          <w:color w:val="auto"/>
          <w:sz w:val="18"/>
          <w:szCs w:val="18"/>
        </w:rPr>
        <w:t xml:space="preserve"> Job Posting</w:t>
      </w:r>
      <w:r>
        <w:rPr>
          <w:rStyle w:val="Strong"/>
          <w:color w:val="auto"/>
          <w:sz w:val="18"/>
          <w:szCs w:val="18"/>
        </w:rPr>
        <w:t>” available for students or posted to your school’s learning management system</w:t>
      </w:r>
    </w:p>
    <w:p w14:paraId="34EC6904" w14:textId="77777777" w:rsidR="00EC509F" w:rsidRPr="00C41C63" w:rsidRDefault="00EC509F" w:rsidP="00E30E56">
      <w:pPr>
        <w:pStyle w:val="FFASubhead-MontserratBold"/>
        <w:numPr>
          <w:ilvl w:val="0"/>
          <w:numId w:val="14"/>
        </w:numPr>
        <w:ind w:left="1170" w:right="360"/>
        <w:rPr>
          <w:rStyle w:val="Strong"/>
          <w:color w:val="auto"/>
          <w:sz w:val="18"/>
          <w:szCs w:val="18"/>
        </w:rPr>
      </w:pPr>
      <w:bookmarkStart w:id="0" w:name="_Hlk188422527"/>
      <w:r>
        <w:rPr>
          <w:rStyle w:val="Strong"/>
          <w:color w:val="auto"/>
          <w:sz w:val="18"/>
          <w:szCs w:val="18"/>
        </w:rPr>
        <w:t>Internet access to play the videos in real time or embed them in a PowerPoint ahead of time</w:t>
      </w:r>
      <w:bookmarkEnd w:id="0"/>
      <w:r>
        <w:rPr>
          <w:rStyle w:val="Strong"/>
          <w:color w:val="auto"/>
          <w:sz w:val="18"/>
          <w:szCs w:val="18"/>
        </w:rPr>
        <w:br/>
      </w:r>
    </w:p>
    <w:p w14:paraId="6C859CB6" w14:textId="77777777" w:rsidR="00EC509F" w:rsidRDefault="00EC509F" w:rsidP="00E30E56">
      <w:pPr>
        <w:pStyle w:val="FFASubhead-MontserratBold"/>
        <w:ind w:left="450" w:right="360"/>
        <w:rPr>
          <w:rStyle w:val="Strong"/>
          <w:b/>
          <w:bCs/>
        </w:rPr>
      </w:pPr>
      <w:r>
        <w:rPr>
          <w:rStyle w:val="Strong"/>
          <w:b/>
          <w:bCs/>
        </w:rPr>
        <w:t>VOCABULARY:</w:t>
      </w:r>
    </w:p>
    <w:p w14:paraId="5CD9DF49" w14:textId="77777777" w:rsidR="00EC509F" w:rsidRDefault="00EC509F" w:rsidP="00E30E56">
      <w:pPr>
        <w:pStyle w:val="FFASubhead-MontserratBold"/>
        <w:numPr>
          <w:ilvl w:val="0"/>
          <w:numId w:val="15"/>
        </w:numPr>
        <w:ind w:left="1170" w:right="360"/>
        <w:rPr>
          <w:rStyle w:val="Strong"/>
          <w:color w:val="auto"/>
          <w:sz w:val="18"/>
          <w:szCs w:val="18"/>
        </w:rPr>
      </w:pPr>
      <w:r>
        <w:rPr>
          <w:rStyle w:val="Strong"/>
          <w:color w:val="auto"/>
          <w:sz w:val="18"/>
          <w:szCs w:val="18"/>
        </w:rPr>
        <w:t>Compensation</w:t>
      </w:r>
    </w:p>
    <w:p w14:paraId="2D57E663" w14:textId="77777777" w:rsidR="00EC509F" w:rsidRDefault="00EC509F" w:rsidP="00E30E56">
      <w:pPr>
        <w:pStyle w:val="FFASubhead-MontserratBold"/>
        <w:numPr>
          <w:ilvl w:val="0"/>
          <w:numId w:val="15"/>
        </w:numPr>
        <w:ind w:left="1170" w:right="360"/>
        <w:rPr>
          <w:rStyle w:val="Strong"/>
          <w:color w:val="auto"/>
          <w:sz w:val="18"/>
          <w:szCs w:val="18"/>
        </w:rPr>
      </w:pPr>
      <w:r>
        <w:rPr>
          <w:rStyle w:val="Strong"/>
          <w:color w:val="auto"/>
          <w:sz w:val="18"/>
          <w:szCs w:val="18"/>
        </w:rPr>
        <w:t>Experience</w:t>
      </w:r>
    </w:p>
    <w:p w14:paraId="202E28E7" w14:textId="77777777" w:rsidR="00EC509F" w:rsidRDefault="00EC509F" w:rsidP="00E30E56">
      <w:pPr>
        <w:pStyle w:val="FFASubhead-MontserratBold"/>
        <w:numPr>
          <w:ilvl w:val="0"/>
          <w:numId w:val="15"/>
        </w:numPr>
        <w:ind w:left="1170" w:right="360"/>
        <w:rPr>
          <w:rStyle w:val="Strong"/>
          <w:color w:val="auto"/>
          <w:sz w:val="18"/>
          <w:szCs w:val="18"/>
        </w:rPr>
      </w:pPr>
      <w:r>
        <w:rPr>
          <w:rStyle w:val="Strong"/>
          <w:color w:val="auto"/>
          <w:sz w:val="18"/>
          <w:szCs w:val="18"/>
        </w:rPr>
        <w:t>Food-service industry</w:t>
      </w:r>
    </w:p>
    <w:p w14:paraId="25E3DD97" w14:textId="77777777" w:rsidR="00EC509F" w:rsidRDefault="00EC509F" w:rsidP="00E30E56">
      <w:pPr>
        <w:pStyle w:val="FFASubhead-MontserratBold"/>
        <w:numPr>
          <w:ilvl w:val="0"/>
          <w:numId w:val="15"/>
        </w:numPr>
        <w:ind w:left="1170" w:right="360"/>
        <w:rPr>
          <w:rStyle w:val="Strong"/>
          <w:color w:val="auto"/>
          <w:sz w:val="18"/>
          <w:szCs w:val="18"/>
        </w:rPr>
      </w:pPr>
      <w:r>
        <w:rPr>
          <w:rStyle w:val="Strong"/>
          <w:color w:val="auto"/>
          <w:sz w:val="18"/>
          <w:szCs w:val="18"/>
        </w:rPr>
        <w:t>Job posting</w:t>
      </w:r>
    </w:p>
    <w:p w14:paraId="31B8C21F" w14:textId="77777777" w:rsidR="00EC509F" w:rsidRPr="00ED50A4" w:rsidRDefault="00EC509F" w:rsidP="00E30E56">
      <w:pPr>
        <w:pStyle w:val="FFASubhead-MontserratBold"/>
        <w:numPr>
          <w:ilvl w:val="0"/>
          <w:numId w:val="15"/>
        </w:numPr>
        <w:ind w:left="1170" w:right="360"/>
        <w:rPr>
          <w:rStyle w:val="Strong"/>
          <w:color w:val="auto"/>
          <w:sz w:val="18"/>
          <w:szCs w:val="18"/>
        </w:rPr>
      </w:pPr>
      <w:r>
        <w:rPr>
          <w:rStyle w:val="Strong"/>
          <w:color w:val="auto"/>
          <w:sz w:val="18"/>
          <w:szCs w:val="18"/>
        </w:rPr>
        <w:t>Qualifications</w:t>
      </w:r>
      <w:r>
        <w:rPr>
          <w:rStyle w:val="Strong"/>
          <w:color w:val="auto"/>
          <w:sz w:val="18"/>
          <w:szCs w:val="18"/>
        </w:rPr>
        <w:br/>
      </w:r>
    </w:p>
    <w:p w14:paraId="17FBF80E" w14:textId="77777777" w:rsidR="00EC509F" w:rsidRDefault="00EC509F" w:rsidP="00E30E56">
      <w:pPr>
        <w:pStyle w:val="FFASubhead-MontserratBold"/>
        <w:ind w:left="450" w:right="360"/>
        <w:rPr>
          <w:rStyle w:val="Strong"/>
          <w:b/>
          <w:bCs/>
        </w:rPr>
      </w:pPr>
      <w:r>
        <w:rPr>
          <w:rStyle w:val="Strong"/>
          <w:b/>
          <w:bCs/>
        </w:rPr>
        <w:t>STUDENT ACTIVITY SHEETS:</w:t>
      </w:r>
    </w:p>
    <w:p w14:paraId="3867EDEE" w14:textId="77777777" w:rsidR="00EC509F" w:rsidRPr="00C41C63" w:rsidRDefault="00EC509F" w:rsidP="00E30E56">
      <w:pPr>
        <w:pStyle w:val="FFASubhead-MontserratBold"/>
        <w:ind w:left="450" w:right="360"/>
        <w:rPr>
          <w:rStyle w:val="Strong"/>
          <w:color w:val="auto"/>
          <w:sz w:val="18"/>
          <w:szCs w:val="18"/>
        </w:rPr>
      </w:pPr>
      <w:r w:rsidRPr="00C41C63">
        <w:rPr>
          <w:rStyle w:val="Strong"/>
          <w:color w:val="auto"/>
          <w:sz w:val="18"/>
          <w:szCs w:val="18"/>
        </w:rPr>
        <w:t>Direct access to student activity sheets without lesson plan or answer key for easy upload to a learning management system or printing for classwork.</w:t>
      </w:r>
    </w:p>
    <w:p w14:paraId="061F89D3" w14:textId="77777777" w:rsidR="00EC509F" w:rsidRPr="00C41C63" w:rsidRDefault="00EC509F" w:rsidP="00E30E56">
      <w:pPr>
        <w:pStyle w:val="FFASubhead-MontserratBold"/>
        <w:ind w:left="450" w:right="360"/>
        <w:rPr>
          <w:rStyle w:val="Strong"/>
          <w:color w:val="auto"/>
          <w:sz w:val="18"/>
          <w:szCs w:val="18"/>
        </w:rPr>
      </w:pPr>
    </w:p>
    <w:p w14:paraId="02F70646" w14:textId="6008C1F7" w:rsidR="00EC509F" w:rsidRPr="00C41C63" w:rsidRDefault="009C1932" w:rsidP="00E30E56">
      <w:pPr>
        <w:pStyle w:val="FFASubhead-MontserratBold"/>
        <w:ind w:left="450" w:right="360"/>
        <w:rPr>
          <w:rStyle w:val="Strong"/>
          <w:color w:val="auto"/>
          <w:sz w:val="18"/>
          <w:szCs w:val="18"/>
        </w:rPr>
      </w:pPr>
      <w:hyperlink r:id="rId12" w:history="1">
        <w:r w:rsidRPr="009C1932">
          <w:rPr>
            <w:rStyle w:val="Hyperlink"/>
            <w:b w:val="0"/>
            <w:bCs w:val="0"/>
            <w:sz w:val="18"/>
            <w:szCs w:val="18"/>
          </w:rPr>
          <w:t>https://ffa.box.com/s/dlprrdlmnvm29v1kd5n5jbpev2veyjb9</w:t>
        </w:r>
      </w:hyperlink>
      <w:r w:rsidRPr="009C1932">
        <w:rPr>
          <w:rStyle w:val="Strong"/>
          <w:b/>
          <w:bCs/>
          <w:color w:val="auto"/>
          <w:sz w:val="18"/>
          <w:szCs w:val="18"/>
        </w:rPr>
        <w:t xml:space="preserve"> </w:t>
      </w:r>
      <w:r w:rsidR="00EC509F" w:rsidRPr="00C41C63">
        <w:rPr>
          <w:rStyle w:val="Strong"/>
          <w:color w:val="auto"/>
          <w:sz w:val="18"/>
          <w:szCs w:val="18"/>
        </w:rPr>
        <w:t>(Word)</w:t>
      </w:r>
    </w:p>
    <w:p w14:paraId="59B85BC2" w14:textId="0154AD1D" w:rsidR="00EC509F" w:rsidRPr="00C41C63" w:rsidRDefault="009C1932" w:rsidP="00E30E56">
      <w:pPr>
        <w:pStyle w:val="FFASubhead-MontserratBold"/>
        <w:ind w:left="450" w:right="360"/>
        <w:rPr>
          <w:rStyle w:val="Strong"/>
          <w:color w:val="auto"/>
          <w:sz w:val="18"/>
          <w:szCs w:val="18"/>
        </w:rPr>
      </w:pPr>
      <w:hyperlink r:id="rId13" w:history="1">
        <w:r w:rsidRPr="009C1932">
          <w:rPr>
            <w:rStyle w:val="Hyperlink"/>
            <w:b w:val="0"/>
            <w:bCs w:val="0"/>
            <w:sz w:val="18"/>
            <w:szCs w:val="18"/>
          </w:rPr>
          <w:t>https://ffa.box.com/s/ti7ary893i12sxpxsa93g1w54qezrdp2</w:t>
        </w:r>
      </w:hyperlink>
      <w:r w:rsidRPr="009C1932">
        <w:rPr>
          <w:rStyle w:val="Strong"/>
          <w:b/>
          <w:bCs/>
          <w:color w:val="auto"/>
          <w:sz w:val="18"/>
          <w:szCs w:val="18"/>
        </w:rPr>
        <w:t xml:space="preserve"> </w:t>
      </w:r>
      <w:r w:rsidR="00EC509F" w:rsidRPr="00C41C63">
        <w:rPr>
          <w:rStyle w:val="Strong"/>
          <w:color w:val="auto"/>
          <w:sz w:val="18"/>
          <w:szCs w:val="18"/>
        </w:rPr>
        <w:t>(PDF)</w:t>
      </w:r>
    </w:p>
    <w:p w14:paraId="10A50164" w14:textId="2EEA98B7" w:rsidR="00EC509F" w:rsidRDefault="009C1932" w:rsidP="00E30E56">
      <w:pPr>
        <w:pStyle w:val="FFASubhead-MontserratBold"/>
        <w:ind w:left="450" w:right="360"/>
        <w:rPr>
          <w:rStyle w:val="Strong"/>
          <w:color w:val="auto"/>
          <w:sz w:val="18"/>
          <w:szCs w:val="18"/>
        </w:rPr>
      </w:pPr>
      <w:hyperlink r:id="rId14" w:history="1">
        <w:r w:rsidRPr="009C1932">
          <w:rPr>
            <w:rStyle w:val="Hyperlink"/>
            <w:b w:val="0"/>
            <w:bCs w:val="0"/>
            <w:sz w:val="18"/>
            <w:szCs w:val="18"/>
          </w:rPr>
          <w:t>https://docs.google.com/document/d/1mARsALIy6De8Gaoo9LC21IWR2c4mI6ZFjA5PldW0WE0/</w:t>
        </w:r>
        <w:r w:rsidRPr="009C1932">
          <w:rPr>
            <w:rStyle w:val="Hyperlink"/>
            <w:b w:val="0"/>
            <w:bCs w:val="0"/>
            <w:sz w:val="18"/>
            <w:szCs w:val="18"/>
          </w:rPr>
          <w:t>copy</w:t>
        </w:r>
      </w:hyperlink>
      <w:r w:rsidRPr="009C1932">
        <w:rPr>
          <w:rStyle w:val="Strong"/>
          <w:b/>
          <w:bCs/>
          <w:color w:val="auto"/>
          <w:sz w:val="18"/>
          <w:szCs w:val="18"/>
        </w:rPr>
        <w:t xml:space="preserve"> </w:t>
      </w:r>
      <w:r w:rsidR="00EC509F" w:rsidRPr="00C41C63">
        <w:rPr>
          <w:rStyle w:val="Strong"/>
          <w:color w:val="auto"/>
          <w:sz w:val="18"/>
          <w:szCs w:val="18"/>
        </w:rPr>
        <w:t>(Google)</w:t>
      </w:r>
    </w:p>
    <w:p w14:paraId="253310A1" w14:textId="77777777" w:rsidR="00EC509F" w:rsidRDefault="00EC509F" w:rsidP="00E30E56">
      <w:pPr>
        <w:pStyle w:val="FFASubhead-MontserratBold"/>
        <w:ind w:left="450" w:right="360"/>
        <w:rPr>
          <w:rStyle w:val="Strong"/>
          <w:color w:val="auto"/>
          <w:sz w:val="18"/>
          <w:szCs w:val="18"/>
        </w:rPr>
      </w:pPr>
    </w:p>
    <w:p w14:paraId="3311A5EA" w14:textId="77777777" w:rsidR="00EC509F" w:rsidRDefault="00EC509F" w:rsidP="00E30E56">
      <w:pPr>
        <w:pStyle w:val="FFASubhead-MontserratBold"/>
        <w:ind w:left="450" w:right="360"/>
        <w:rPr>
          <w:rStyle w:val="Strong"/>
          <w:color w:val="auto"/>
          <w:sz w:val="18"/>
          <w:szCs w:val="18"/>
        </w:rPr>
      </w:pPr>
    </w:p>
    <w:p w14:paraId="2BF38CB3" w14:textId="77777777" w:rsidR="00EC509F" w:rsidRDefault="00EC509F" w:rsidP="00E30E56">
      <w:pPr>
        <w:pStyle w:val="FFASubhead-MontserratBold"/>
        <w:ind w:left="450"/>
        <w:rPr>
          <w:rStyle w:val="Strong"/>
          <w:color w:val="auto"/>
          <w:sz w:val="18"/>
          <w:szCs w:val="18"/>
        </w:rPr>
      </w:pPr>
    </w:p>
    <w:p w14:paraId="39696BF2" w14:textId="77777777" w:rsidR="00EC509F" w:rsidRDefault="00EC509F" w:rsidP="00E30E56">
      <w:pPr>
        <w:pStyle w:val="FFASubhead-MontserratBold"/>
        <w:ind w:left="450" w:right="450"/>
        <w:rPr>
          <w:rStyle w:val="Strong"/>
          <w:b/>
          <w:bCs/>
        </w:rPr>
      </w:pPr>
      <w:r>
        <w:rPr>
          <w:rStyle w:val="Strong"/>
          <w:b/>
          <w:bCs/>
        </w:rPr>
        <w:t>LESSON PLAN:</w:t>
      </w:r>
    </w:p>
    <w:p w14:paraId="1C5EF03E" w14:textId="77777777" w:rsidR="00EC509F" w:rsidRDefault="00EC509F" w:rsidP="00E30E56">
      <w:pPr>
        <w:pStyle w:val="FFABody"/>
        <w:ind w:left="450" w:right="450"/>
        <w:rPr>
          <w:rStyle w:val="Strong"/>
          <w:b w:val="0"/>
          <w:bCs w:val="0"/>
        </w:rPr>
      </w:pPr>
    </w:p>
    <w:p w14:paraId="01333F63" w14:textId="77777777" w:rsidR="00EC509F" w:rsidRPr="00437208" w:rsidRDefault="00EC509F" w:rsidP="00E30E56">
      <w:pPr>
        <w:pStyle w:val="FFABody"/>
        <w:numPr>
          <w:ilvl w:val="0"/>
          <w:numId w:val="18"/>
        </w:numPr>
        <w:ind w:left="1170" w:right="450"/>
        <w:rPr>
          <w:rStyle w:val="Strong"/>
          <w:b w:val="0"/>
          <w:bCs w:val="0"/>
        </w:rPr>
      </w:pPr>
      <w:r w:rsidRPr="00ED50A4">
        <w:rPr>
          <w:rStyle w:val="Strong"/>
        </w:rPr>
        <w:t>Bell Ringer:</w:t>
      </w:r>
      <w:r w:rsidRPr="00437208">
        <w:rPr>
          <w:rStyle w:val="Strong"/>
          <w:b w:val="0"/>
          <w:bCs w:val="0"/>
        </w:rPr>
        <w:t xml:space="preserve"> </w:t>
      </w:r>
      <w:r w:rsidRPr="009F3344">
        <w:rPr>
          <w:rStyle w:val="Strong"/>
          <w:b w:val="0"/>
          <w:bCs w:val="0"/>
        </w:rPr>
        <w:t>Think about the last time you went to a restaurant. List as many roles/jobs as you can that help the restaurant run successfully.</w:t>
      </w:r>
    </w:p>
    <w:p w14:paraId="261369AC" w14:textId="77777777" w:rsidR="00EC509F" w:rsidRDefault="00EC509F" w:rsidP="00E30E56">
      <w:pPr>
        <w:pStyle w:val="FFABody"/>
        <w:ind w:left="1170" w:right="450"/>
        <w:rPr>
          <w:rStyle w:val="Strong"/>
          <w:b w:val="0"/>
          <w:bCs w:val="0"/>
        </w:rPr>
      </w:pPr>
    </w:p>
    <w:p w14:paraId="51C9A182" w14:textId="3B8142C2" w:rsidR="00EC509F" w:rsidRPr="007B6619" w:rsidRDefault="00EC509F" w:rsidP="00E30E56">
      <w:pPr>
        <w:pStyle w:val="FFABody"/>
        <w:numPr>
          <w:ilvl w:val="0"/>
          <w:numId w:val="18"/>
        </w:numPr>
        <w:ind w:left="1170" w:right="450"/>
        <w:rPr>
          <w:rStyle w:val="Strong"/>
          <w:b w:val="0"/>
          <w:bCs w:val="0"/>
        </w:rPr>
      </w:pPr>
      <w:r w:rsidRPr="00ED50A4">
        <w:rPr>
          <w:rStyle w:val="Strong"/>
        </w:rPr>
        <w:t>Introduction:</w:t>
      </w:r>
      <w:r>
        <w:rPr>
          <w:rStyle w:val="Strong"/>
          <w:b w:val="0"/>
          <w:bCs w:val="0"/>
        </w:rPr>
        <w:t xml:space="preserve"> Play the Restaurant segment from the </w:t>
      </w:r>
      <w:hyperlink r:id="rId15" w:history="1">
        <w:r w:rsidRPr="003A5784">
          <w:rPr>
            <w:rStyle w:val="Hyperlink"/>
          </w:rPr>
          <w:t>Culver’s Virtual Field Trip on AgExplorer</w:t>
        </w:r>
      </w:hyperlink>
      <w:r>
        <w:rPr>
          <w:rStyle w:val="Strong"/>
          <w:b w:val="0"/>
          <w:bCs w:val="0"/>
        </w:rPr>
        <w:t>. Have students complete the questions on the Restaurant section of the Culver’s Virtual Field Trip Student Guide.</w:t>
      </w:r>
    </w:p>
    <w:p w14:paraId="3F45DC25" w14:textId="77777777" w:rsidR="00EC509F" w:rsidRDefault="00EC509F" w:rsidP="00E30E56">
      <w:pPr>
        <w:pStyle w:val="FFABody"/>
        <w:ind w:left="1170" w:right="450"/>
        <w:rPr>
          <w:rStyle w:val="Strong"/>
          <w:b w:val="0"/>
          <w:bCs w:val="0"/>
        </w:rPr>
      </w:pPr>
    </w:p>
    <w:p w14:paraId="761B466A" w14:textId="24603F65" w:rsidR="00EC509F" w:rsidRPr="007B6619" w:rsidRDefault="00EC509F" w:rsidP="00E30E56">
      <w:pPr>
        <w:pStyle w:val="FFABody"/>
        <w:numPr>
          <w:ilvl w:val="0"/>
          <w:numId w:val="18"/>
        </w:numPr>
        <w:ind w:left="1170" w:right="450"/>
        <w:rPr>
          <w:rStyle w:val="Strong"/>
          <w:b w:val="0"/>
          <w:bCs w:val="0"/>
        </w:rPr>
      </w:pPr>
      <w:r w:rsidRPr="00ED50A4">
        <w:rPr>
          <w:rStyle w:val="Strong"/>
        </w:rPr>
        <w:t>Activity:</w:t>
      </w:r>
      <w:r w:rsidRPr="00437208">
        <w:rPr>
          <w:rStyle w:val="Strong"/>
          <w:b w:val="0"/>
          <w:bCs w:val="0"/>
        </w:rPr>
        <w:t xml:space="preserve"> </w:t>
      </w:r>
      <w:r>
        <w:rPr>
          <w:rStyle w:val="Strong"/>
          <w:b w:val="0"/>
          <w:bCs w:val="0"/>
        </w:rPr>
        <w:t>Each student needs a copy of the “Careers With Culver’s” worksheet.</w:t>
      </w:r>
    </w:p>
    <w:p w14:paraId="0F693B95" w14:textId="77777777" w:rsidR="00EC509F" w:rsidRDefault="00EC509F" w:rsidP="00E30E56">
      <w:pPr>
        <w:pStyle w:val="ListParagraph"/>
        <w:ind w:left="1170" w:right="450"/>
        <w:rPr>
          <w:rStyle w:val="Strong"/>
          <w:b w:val="0"/>
          <w:bCs w:val="0"/>
        </w:rPr>
      </w:pPr>
    </w:p>
    <w:p w14:paraId="531F8C55" w14:textId="77777777" w:rsidR="00EC509F" w:rsidRDefault="00EC509F" w:rsidP="00E30E56">
      <w:pPr>
        <w:pStyle w:val="FFABody"/>
        <w:numPr>
          <w:ilvl w:val="1"/>
          <w:numId w:val="18"/>
        </w:numPr>
        <w:ind w:left="1890" w:right="450"/>
        <w:rPr>
          <w:rStyle w:val="Strong"/>
          <w:b w:val="0"/>
          <w:bCs w:val="0"/>
        </w:rPr>
      </w:pPr>
      <w:r w:rsidRPr="007B6619">
        <w:rPr>
          <w:rStyle w:val="Strong"/>
        </w:rPr>
        <w:t xml:space="preserve">Part 1: </w:t>
      </w:r>
      <w:r>
        <w:rPr>
          <w:rStyle w:val="Strong"/>
          <w:b w:val="0"/>
          <w:bCs w:val="0"/>
        </w:rPr>
        <w:t xml:space="preserve">Provide students with access to each of the job postings (Appendix 1: True Blue Crew Member, Appendix 2: Assistant Manager and Appendix 3: General Manager). Students will look over the three job postings and answer the questions on the worksheet. They will then reflect on their own skills and qualifications and how they would fit into a career in the restaurant industry. </w:t>
      </w:r>
      <w:r>
        <w:rPr>
          <w:rStyle w:val="Strong"/>
          <w:b w:val="0"/>
          <w:bCs w:val="0"/>
        </w:rPr>
        <w:br/>
      </w:r>
    </w:p>
    <w:p w14:paraId="7C578479" w14:textId="77777777" w:rsidR="00EC509F" w:rsidRPr="00437208" w:rsidRDefault="00EC509F" w:rsidP="00E30E56">
      <w:pPr>
        <w:pStyle w:val="FFABody"/>
        <w:numPr>
          <w:ilvl w:val="1"/>
          <w:numId w:val="18"/>
        </w:numPr>
        <w:ind w:left="1890" w:right="450"/>
        <w:rPr>
          <w:rStyle w:val="Strong"/>
          <w:b w:val="0"/>
          <w:bCs w:val="0"/>
        </w:rPr>
      </w:pPr>
      <w:r w:rsidRPr="007B6619">
        <w:rPr>
          <w:rStyle w:val="Strong"/>
        </w:rPr>
        <w:t>Part 2:</w:t>
      </w:r>
      <w:r>
        <w:rPr>
          <w:rStyle w:val="Strong"/>
          <w:b w:val="0"/>
          <w:bCs w:val="0"/>
        </w:rPr>
        <w:t xml:space="preserve"> Students will draw connections between the food service industry and agriculture by identifying three agricultural careers that are essential to restaurant operations.</w:t>
      </w:r>
      <w:r w:rsidRPr="00437208">
        <w:rPr>
          <w:rStyle w:val="Strong"/>
          <w:b w:val="0"/>
          <w:bCs w:val="0"/>
        </w:rPr>
        <w:br/>
      </w:r>
    </w:p>
    <w:p w14:paraId="44820FDE" w14:textId="3A7D7971" w:rsidR="00EC509F" w:rsidRDefault="00EC509F" w:rsidP="00E30E56">
      <w:pPr>
        <w:pStyle w:val="FFABody"/>
        <w:numPr>
          <w:ilvl w:val="0"/>
          <w:numId w:val="18"/>
        </w:numPr>
        <w:ind w:left="1170" w:right="450"/>
        <w:rPr>
          <w:rStyle w:val="Strong"/>
          <w:b w:val="0"/>
          <w:bCs w:val="0"/>
        </w:rPr>
      </w:pPr>
      <w:r w:rsidRPr="00ED50A4">
        <w:rPr>
          <w:rStyle w:val="Strong"/>
        </w:rPr>
        <w:t>Follow-</w:t>
      </w:r>
      <w:r>
        <w:rPr>
          <w:rStyle w:val="Strong"/>
        </w:rPr>
        <w:t>u</w:t>
      </w:r>
      <w:r w:rsidRPr="00ED50A4">
        <w:rPr>
          <w:rStyle w:val="Strong"/>
        </w:rPr>
        <w:t>p:</w:t>
      </w:r>
      <w:r w:rsidRPr="00437208">
        <w:rPr>
          <w:rStyle w:val="Strong"/>
          <w:b w:val="0"/>
          <w:bCs w:val="0"/>
        </w:rPr>
        <w:t xml:space="preserve"> </w:t>
      </w:r>
      <w:r>
        <w:rPr>
          <w:rStyle w:val="Strong"/>
          <w:b w:val="0"/>
          <w:bCs w:val="0"/>
        </w:rPr>
        <w:t>Hold a brief class discussion using the reflection questions from Part 2.</w:t>
      </w:r>
      <w:r>
        <w:rPr>
          <w:rStyle w:val="Strong"/>
          <w:b w:val="0"/>
          <w:bCs w:val="0"/>
        </w:rPr>
        <w:br/>
      </w:r>
    </w:p>
    <w:p w14:paraId="4CA77F81" w14:textId="7AA8B57F" w:rsidR="00EC509F" w:rsidRPr="00344F3D" w:rsidRDefault="00EC509F" w:rsidP="00E30E56">
      <w:pPr>
        <w:pStyle w:val="FFABody"/>
        <w:numPr>
          <w:ilvl w:val="1"/>
          <w:numId w:val="18"/>
        </w:numPr>
        <w:ind w:left="1890" w:right="450"/>
        <w:rPr>
          <w:rStyle w:val="Strong"/>
          <w:b w:val="0"/>
          <w:bCs w:val="0"/>
        </w:rPr>
      </w:pPr>
      <w:r w:rsidRPr="00344F3D">
        <w:rPr>
          <w:rStyle w:val="Strong"/>
          <w:b w:val="0"/>
          <w:bCs w:val="0"/>
        </w:rPr>
        <w:t>Explain why it is important for a food company like Culver’s to acknowledge and understand the agricultur</w:t>
      </w:r>
      <w:r>
        <w:rPr>
          <w:rStyle w:val="Strong"/>
          <w:b w:val="0"/>
          <w:bCs w:val="0"/>
        </w:rPr>
        <w:t>e</w:t>
      </w:r>
      <w:r w:rsidRPr="00344F3D">
        <w:rPr>
          <w:rStyle w:val="Strong"/>
          <w:b w:val="0"/>
          <w:bCs w:val="0"/>
        </w:rPr>
        <w:t xml:space="preserve"> industry.</w:t>
      </w:r>
    </w:p>
    <w:p w14:paraId="50D3591F" w14:textId="77777777" w:rsidR="00EC509F" w:rsidRPr="00344F3D" w:rsidRDefault="00EC509F" w:rsidP="00E30E56">
      <w:pPr>
        <w:pStyle w:val="FFABody"/>
        <w:numPr>
          <w:ilvl w:val="1"/>
          <w:numId w:val="18"/>
        </w:numPr>
        <w:ind w:left="1890" w:right="450"/>
        <w:rPr>
          <w:rStyle w:val="Strong"/>
          <w:b w:val="0"/>
          <w:bCs w:val="0"/>
        </w:rPr>
      </w:pPr>
      <w:r w:rsidRPr="00344F3D">
        <w:rPr>
          <w:rStyle w:val="Strong"/>
          <w:b w:val="0"/>
          <w:bCs w:val="0"/>
        </w:rPr>
        <w:t xml:space="preserve">If you were employed at a food service company or restaurant, how would you advocate for agriculture? </w:t>
      </w:r>
      <w:r w:rsidRPr="00344F3D">
        <w:rPr>
          <w:rStyle w:val="Strong"/>
          <w:b w:val="0"/>
          <w:bCs w:val="0"/>
        </w:rPr>
        <w:br/>
      </w:r>
    </w:p>
    <w:p w14:paraId="570ECB42" w14:textId="3547B3FC" w:rsidR="00EC509F" w:rsidRPr="00437208" w:rsidRDefault="00EC509F" w:rsidP="00E30E56">
      <w:pPr>
        <w:pStyle w:val="FFABody"/>
        <w:numPr>
          <w:ilvl w:val="0"/>
          <w:numId w:val="18"/>
        </w:numPr>
        <w:ind w:left="1170" w:right="450"/>
        <w:rPr>
          <w:rStyle w:val="Strong"/>
          <w:b w:val="0"/>
          <w:bCs w:val="0"/>
        </w:rPr>
      </w:pPr>
      <w:r w:rsidRPr="00ED50A4">
        <w:rPr>
          <w:rStyle w:val="Strong"/>
        </w:rPr>
        <w:t>Optional – Extended Learning Opportunities (Not factored into time requirement):</w:t>
      </w:r>
      <w:r w:rsidRPr="00437208">
        <w:rPr>
          <w:rStyle w:val="Strong"/>
          <w:b w:val="0"/>
          <w:bCs w:val="0"/>
        </w:rPr>
        <w:t xml:space="preserve"> </w:t>
      </w:r>
      <w:r>
        <w:rPr>
          <w:rStyle w:val="Strong"/>
          <w:b w:val="0"/>
          <w:bCs w:val="0"/>
        </w:rPr>
        <w:br/>
      </w:r>
      <w:r w:rsidRPr="008010F0">
        <w:rPr>
          <w:rStyle w:val="Strong"/>
          <w:b w:val="0"/>
          <w:bCs w:val="0"/>
        </w:rPr>
        <w:t xml:space="preserve">Invite a guest speaker from </w:t>
      </w:r>
      <w:r>
        <w:rPr>
          <w:rStyle w:val="Strong"/>
          <w:b w:val="0"/>
          <w:bCs w:val="0"/>
        </w:rPr>
        <w:t>your local Culver’s (or another local</w:t>
      </w:r>
      <w:r w:rsidRPr="008010F0">
        <w:rPr>
          <w:rStyle w:val="Strong"/>
          <w:b w:val="0"/>
          <w:bCs w:val="0"/>
        </w:rPr>
        <w:t xml:space="preserve"> restaurant</w:t>
      </w:r>
      <w:r>
        <w:rPr>
          <w:rStyle w:val="Strong"/>
          <w:b w:val="0"/>
          <w:bCs w:val="0"/>
        </w:rPr>
        <w:t>)</w:t>
      </w:r>
      <w:r w:rsidRPr="008010F0">
        <w:rPr>
          <w:rStyle w:val="Strong"/>
          <w:b w:val="0"/>
          <w:bCs w:val="0"/>
        </w:rPr>
        <w:t xml:space="preserve"> to discuss their career journey.</w:t>
      </w:r>
      <w:r w:rsidRPr="00437208">
        <w:rPr>
          <w:rStyle w:val="Strong"/>
          <w:b w:val="0"/>
          <w:bCs w:val="0"/>
        </w:rPr>
        <w:br/>
      </w:r>
    </w:p>
    <w:p w14:paraId="6D988A60" w14:textId="2D2CAC4B" w:rsidR="00EC509F" w:rsidRDefault="00EC509F" w:rsidP="00E30E56">
      <w:pPr>
        <w:pStyle w:val="FFABody"/>
        <w:numPr>
          <w:ilvl w:val="0"/>
          <w:numId w:val="18"/>
        </w:numPr>
        <w:ind w:left="1170" w:right="450"/>
        <w:sectPr w:rsidR="00EC509F" w:rsidSect="00EC509F">
          <w:headerReference w:type="default" r:id="rId16"/>
          <w:footerReference w:type="default" r:id="rId17"/>
          <w:headerReference w:type="first" r:id="rId18"/>
          <w:footerReference w:type="first" r:id="rId19"/>
          <w:pgSz w:w="12240" w:h="15840"/>
          <w:pgMar w:top="2610" w:right="720" w:bottom="1166" w:left="720" w:header="720" w:footer="720" w:gutter="0"/>
          <w:cols w:space="720"/>
          <w:docGrid w:linePitch="360"/>
        </w:sectPr>
      </w:pPr>
      <w:r w:rsidRPr="00ED50A4">
        <w:rPr>
          <w:rStyle w:val="Strong"/>
        </w:rPr>
        <w:t>Exit Ticke</w:t>
      </w:r>
      <w:r>
        <w:rPr>
          <w:rStyle w:val="Strong"/>
        </w:rPr>
        <w:t>t:</w:t>
      </w:r>
      <w:r w:rsidRPr="003066FB">
        <w:rPr>
          <w:rStyle w:val="Strong"/>
          <w:b w:val="0"/>
          <w:bCs w:val="0"/>
        </w:rPr>
        <w:t xml:space="preserve"> Which role do you think you would enjoy the most in a restaurant</w:t>
      </w:r>
      <w:r>
        <w:rPr>
          <w:rStyle w:val="Strong"/>
          <w:b w:val="0"/>
          <w:bCs w:val="0"/>
        </w:rPr>
        <w:t>?</w:t>
      </w:r>
      <w:r w:rsidRPr="003066FB">
        <w:rPr>
          <w:rStyle w:val="Strong"/>
          <w:b w:val="0"/>
          <w:bCs w:val="0"/>
        </w:rPr>
        <w:t xml:space="preserve"> </w:t>
      </w:r>
      <w:r>
        <w:rPr>
          <w:rStyle w:val="Strong"/>
          <w:b w:val="0"/>
          <w:bCs w:val="0"/>
        </w:rPr>
        <w:t>W</w:t>
      </w:r>
      <w:r w:rsidRPr="003066FB">
        <w:rPr>
          <w:rStyle w:val="Strong"/>
          <w:b w:val="0"/>
          <w:bCs w:val="0"/>
        </w:rPr>
        <w:t>hy? What skills or qualifications would you need to develop to succeed in that role</w:t>
      </w:r>
      <w:r>
        <w:rPr>
          <w:rStyle w:val="Strong"/>
          <w:b w:val="0"/>
          <w:bCs w:val="0"/>
        </w:rPr>
        <w:t>?</w:t>
      </w:r>
    </w:p>
    <w:p w14:paraId="10017831" w14:textId="25DA8BF8" w:rsidR="00EC509F" w:rsidRPr="002547AB" w:rsidRDefault="00EC509F" w:rsidP="00E30E56">
      <w:pPr>
        <w:pStyle w:val="DocumentTitle"/>
      </w:pPr>
      <w:r>
        <w:rPr>
          <w:noProof/>
        </w:rPr>
        <w:lastRenderedPageBreak/>
        <mc:AlternateContent>
          <mc:Choice Requires="wps">
            <w:drawing>
              <wp:anchor distT="0" distB="0" distL="114300" distR="114300" simplePos="0" relativeHeight="251659264" behindDoc="0" locked="0" layoutInCell="1" allowOverlap="1" wp14:anchorId="0F279D29" wp14:editId="7DC4EE68">
                <wp:simplePos x="0" y="0"/>
                <wp:positionH relativeFrom="margin">
                  <wp:posOffset>4928871</wp:posOffset>
                </wp:positionH>
                <wp:positionV relativeFrom="paragraph">
                  <wp:posOffset>-329731</wp:posOffset>
                </wp:positionV>
                <wp:extent cx="3808426" cy="564542"/>
                <wp:effectExtent l="0" t="0" r="20955" b="26035"/>
                <wp:wrapNone/>
                <wp:docPr id="8" name="Rectangle 8"/>
                <wp:cNvGraphicFramePr/>
                <a:graphic xmlns:a="http://schemas.openxmlformats.org/drawingml/2006/main">
                  <a:graphicData uri="http://schemas.microsoft.com/office/word/2010/wordprocessingShape">
                    <wps:wsp>
                      <wps:cNvSpPr/>
                      <wps:spPr>
                        <a:xfrm>
                          <a:off x="0" y="0"/>
                          <a:ext cx="3808426" cy="564542"/>
                        </a:xfrm>
                        <a:prstGeom prst="rect">
                          <a:avLst/>
                        </a:prstGeom>
                      </wps:spPr>
                      <wps:style>
                        <a:lnRef idx="2">
                          <a:schemeClr val="dk1"/>
                        </a:lnRef>
                        <a:fillRef idx="1">
                          <a:schemeClr val="lt1"/>
                        </a:fillRef>
                        <a:effectRef idx="0">
                          <a:schemeClr val="dk1"/>
                        </a:effectRef>
                        <a:fontRef idx="minor">
                          <a:schemeClr val="dk1"/>
                        </a:fontRef>
                      </wps:style>
                      <wps:txbx>
                        <w:txbxContent>
                          <w:p w14:paraId="732E7024" w14:textId="77777777" w:rsidR="00EC509F" w:rsidRPr="00B06C5C" w:rsidRDefault="00EC509F" w:rsidP="00E30E56">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FFA.CS-M;</w:t>
                            </w:r>
                            <w:r w:rsidRPr="00C218B3">
                              <w:rPr>
                                <w:sz w:val="14"/>
                                <w:szCs w:val="14"/>
                              </w:rPr>
                              <w:t xml:space="preserve"> CCSS.ELA.</w:t>
                            </w:r>
                            <w:r>
                              <w:rPr>
                                <w:sz w:val="14"/>
                                <w:szCs w:val="14"/>
                              </w:rPr>
                              <w:t>RST</w:t>
                            </w:r>
                            <w:r w:rsidRPr="00C218B3">
                              <w:rPr>
                                <w:sz w:val="14"/>
                                <w:szCs w:val="14"/>
                              </w:rPr>
                              <w:t>.9-10.</w:t>
                            </w:r>
                            <w:r>
                              <w:rPr>
                                <w:sz w:val="14"/>
                                <w:szCs w:val="14"/>
                              </w:rPr>
                              <w:t>9</w:t>
                            </w:r>
                            <w:r w:rsidRPr="00C218B3">
                              <w:rPr>
                                <w:sz w:val="14"/>
                                <w:szCs w:val="14"/>
                              </w:rPr>
                              <w:t>;</w:t>
                            </w:r>
                            <w:r>
                              <w:rPr>
                                <w:sz w:val="14"/>
                                <w:szCs w:val="14"/>
                              </w:rPr>
                              <w:t xml:space="preserve"> </w:t>
                            </w:r>
                            <w:r w:rsidRPr="00C218B3">
                              <w:rPr>
                                <w:sz w:val="14"/>
                                <w:szCs w:val="14"/>
                              </w:rPr>
                              <w:t>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279D29" id="Rectangle 8" o:spid="_x0000_s1026" style="position:absolute;margin-left:388.1pt;margin-top:-25.95pt;width:299.9pt;height:44.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" fillcolor="white [3201]" strokecolor="black [3200]" strokeweight="1pt">
                <v:textbox>
                  <w:txbxContent>
                    <w:p w14:paraId="732E7024" w14:textId="77777777" w:rsidR="00EC509F" w:rsidRPr="00B06C5C" w:rsidRDefault="00EC509F" w:rsidP="00E30E56">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FFA.CS-M;</w:t>
                      </w:r>
                      <w:r w:rsidRPr="00C218B3">
                        <w:rPr>
                          <w:sz w:val="14"/>
                          <w:szCs w:val="14"/>
                        </w:rPr>
                        <w:t xml:space="preserve"> CCSS.ELA.</w:t>
                      </w:r>
                      <w:r>
                        <w:rPr>
                          <w:sz w:val="14"/>
                          <w:szCs w:val="14"/>
                        </w:rPr>
                        <w:t>RST</w:t>
                      </w:r>
                      <w:r w:rsidRPr="00C218B3">
                        <w:rPr>
                          <w:sz w:val="14"/>
                          <w:szCs w:val="14"/>
                        </w:rPr>
                        <w:t>.9-10.</w:t>
                      </w:r>
                      <w:r>
                        <w:rPr>
                          <w:sz w:val="14"/>
                          <w:szCs w:val="14"/>
                        </w:rPr>
                        <w:t>9</w:t>
                      </w:r>
                      <w:r w:rsidRPr="00C218B3">
                        <w:rPr>
                          <w:sz w:val="14"/>
                          <w:szCs w:val="14"/>
                        </w:rPr>
                        <w:t>;</w:t>
                      </w:r>
                      <w:r>
                        <w:rPr>
                          <w:sz w:val="14"/>
                          <w:szCs w:val="14"/>
                        </w:rPr>
                        <w:t xml:space="preserve"> </w:t>
                      </w:r>
                      <w:r w:rsidRPr="00C218B3">
                        <w:rPr>
                          <w:sz w:val="14"/>
                          <w:szCs w:val="14"/>
                        </w:rPr>
                        <w:t>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txbxContent>
                </v:textbox>
                <w10:wrap anchorx="margin"/>
              </v:rect>
            </w:pict>
          </mc:Fallback>
        </mc:AlternateContent>
      </w:r>
      <w:r>
        <w:t>Careers With Culver’s</w:t>
      </w:r>
    </w:p>
    <w:p w14:paraId="236CB842" w14:textId="77777777" w:rsidR="00EC509F" w:rsidRPr="002A7980" w:rsidRDefault="00EC509F" w:rsidP="00E30E56">
      <w:pPr>
        <w:pStyle w:val="FFAChartType-Bold"/>
        <w:ind w:left="0"/>
        <w:rPr>
          <w:sz w:val="24"/>
          <w:szCs w:val="24"/>
        </w:rPr>
      </w:pPr>
      <w:r w:rsidRPr="002A7980">
        <w:rPr>
          <w:sz w:val="24"/>
          <w:szCs w:val="24"/>
        </w:rPr>
        <w:t>P</w:t>
      </w:r>
      <w:r>
        <w:rPr>
          <w:sz w:val="24"/>
          <w:szCs w:val="24"/>
        </w:rPr>
        <w:t>ART</w:t>
      </w:r>
      <w:r w:rsidRPr="002A7980">
        <w:rPr>
          <w:sz w:val="24"/>
          <w:szCs w:val="24"/>
        </w:rPr>
        <w:t xml:space="preserve"> 1</w:t>
      </w:r>
    </w:p>
    <w:p w14:paraId="1CE58842" w14:textId="77777777" w:rsidR="00EC509F" w:rsidRPr="00216FB5" w:rsidRDefault="00EC509F" w:rsidP="00E30E56">
      <w:pPr>
        <w:pStyle w:val="LPSectionTitles"/>
        <w:rPr>
          <w:rStyle w:val="FFABodyChar"/>
          <w:sz w:val="20"/>
          <w:szCs w:val="20"/>
        </w:rPr>
      </w:pPr>
      <w:r w:rsidRPr="00216FB5">
        <w:rPr>
          <w:sz w:val="20"/>
          <w:szCs w:val="20"/>
        </w:rPr>
        <w:t xml:space="preserve">Directions: </w:t>
      </w:r>
    </w:p>
    <w:p w14:paraId="2CA8FC02" w14:textId="77777777" w:rsidR="00EC509F" w:rsidRDefault="00EC509F" w:rsidP="00E30E56">
      <w:pPr>
        <w:pStyle w:val="main"/>
      </w:pPr>
      <w:r>
        <w:t>Review the three Culver’s job descriptions provided by your teacher and compare the jobs using the table below.</w:t>
      </w:r>
    </w:p>
    <w:p w14:paraId="69D89CC2" w14:textId="77777777" w:rsidR="00EC509F" w:rsidRDefault="00EC509F" w:rsidP="00E30E56">
      <w:pPr>
        <w:pStyle w:val="main"/>
      </w:pPr>
    </w:p>
    <w:tbl>
      <w:tblPr>
        <w:tblStyle w:val="TableGrid"/>
        <w:tblW w:w="13585" w:type="dxa"/>
        <w:tblInd w:w="-90" w:type="dxa"/>
        <w:tblLook w:val="04A0" w:firstRow="1" w:lastRow="0" w:firstColumn="1" w:lastColumn="0" w:noHBand="0" w:noVBand="1"/>
      </w:tblPr>
      <w:tblGrid>
        <w:gridCol w:w="2785"/>
        <w:gridCol w:w="3600"/>
        <w:gridCol w:w="3600"/>
        <w:gridCol w:w="3600"/>
      </w:tblGrid>
      <w:tr w:rsidR="00EC509F" w14:paraId="616BB378" w14:textId="77777777" w:rsidTr="00022B23">
        <w:tc>
          <w:tcPr>
            <w:tcW w:w="2785" w:type="dxa"/>
            <w:tcBorders>
              <w:top w:val="nil"/>
              <w:left w:val="nil"/>
              <w:bottom w:val="single" w:sz="4" w:space="0" w:color="auto"/>
              <w:right w:val="single" w:sz="4" w:space="0" w:color="auto"/>
            </w:tcBorders>
          </w:tcPr>
          <w:p w14:paraId="3602BBFB" w14:textId="77777777" w:rsidR="00EC509F" w:rsidRPr="003066FB" w:rsidRDefault="00EC509F" w:rsidP="00022B23">
            <w:pPr>
              <w:pStyle w:val="main"/>
              <w:rPr>
                <w:b/>
                <w:bCs/>
              </w:rPr>
            </w:pPr>
          </w:p>
        </w:tc>
        <w:tc>
          <w:tcPr>
            <w:tcW w:w="3600" w:type="dxa"/>
            <w:tcBorders>
              <w:left w:val="single" w:sz="4" w:space="0" w:color="auto"/>
            </w:tcBorders>
          </w:tcPr>
          <w:p w14:paraId="21F26F8A" w14:textId="77777777" w:rsidR="00EC509F" w:rsidRPr="003066FB" w:rsidRDefault="00EC509F" w:rsidP="00022B23">
            <w:pPr>
              <w:pStyle w:val="main"/>
              <w:jc w:val="center"/>
              <w:rPr>
                <w:b/>
                <w:bCs/>
              </w:rPr>
            </w:pPr>
            <w:r w:rsidRPr="003066FB">
              <w:rPr>
                <w:b/>
                <w:bCs/>
              </w:rPr>
              <w:t>True Blue Crew Member</w:t>
            </w:r>
          </w:p>
        </w:tc>
        <w:tc>
          <w:tcPr>
            <w:tcW w:w="3600" w:type="dxa"/>
          </w:tcPr>
          <w:p w14:paraId="6CADD56D" w14:textId="77777777" w:rsidR="00EC509F" w:rsidRPr="003066FB" w:rsidRDefault="00EC509F" w:rsidP="00022B23">
            <w:pPr>
              <w:pStyle w:val="main"/>
              <w:jc w:val="center"/>
              <w:rPr>
                <w:b/>
                <w:bCs/>
              </w:rPr>
            </w:pPr>
            <w:r w:rsidRPr="003066FB">
              <w:rPr>
                <w:b/>
                <w:bCs/>
              </w:rPr>
              <w:t>Assistant Manager</w:t>
            </w:r>
          </w:p>
        </w:tc>
        <w:tc>
          <w:tcPr>
            <w:tcW w:w="3600" w:type="dxa"/>
          </w:tcPr>
          <w:p w14:paraId="63E19DB2" w14:textId="77777777" w:rsidR="00EC509F" w:rsidRPr="003066FB" w:rsidRDefault="00EC509F" w:rsidP="00022B23">
            <w:pPr>
              <w:pStyle w:val="main"/>
              <w:jc w:val="center"/>
              <w:rPr>
                <w:b/>
                <w:bCs/>
              </w:rPr>
            </w:pPr>
            <w:r w:rsidRPr="003066FB">
              <w:rPr>
                <w:b/>
                <w:bCs/>
              </w:rPr>
              <w:t>General Manager</w:t>
            </w:r>
          </w:p>
        </w:tc>
      </w:tr>
      <w:tr w:rsidR="00EC509F" w14:paraId="47F6632C" w14:textId="77777777" w:rsidTr="00022B23">
        <w:trPr>
          <w:trHeight w:val="2249"/>
        </w:trPr>
        <w:tc>
          <w:tcPr>
            <w:tcW w:w="2785" w:type="dxa"/>
            <w:tcBorders>
              <w:top w:val="single" w:sz="4" w:space="0" w:color="auto"/>
            </w:tcBorders>
            <w:vAlign w:val="center"/>
          </w:tcPr>
          <w:p w14:paraId="7BD0DB75" w14:textId="4C3870F3" w:rsidR="00EC509F" w:rsidRDefault="00EC509F" w:rsidP="00022B23">
            <w:pPr>
              <w:pStyle w:val="main"/>
            </w:pPr>
            <w:r>
              <w:t>Highlight Five Primary Job Responsibilities.</w:t>
            </w:r>
          </w:p>
        </w:tc>
        <w:tc>
          <w:tcPr>
            <w:tcW w:w="3600" w:type="dxa"/>
            <w:vAlign w:val="center"/>
          </w:tcPr>
          <w:p w14:paraId="168001AE" w14:textId="77777777" w:rsidR="00EC509F" w:rsidRDefault="00EC509F" w:rsidP="00022B23">
            <w:pPr>
              <w:pStyle w:val="main"/>
              <w:numPr>
                <w:ilvl w:val="0"/>
                <w:numId w:val="30"/>
              </w:numPr>
              <w:ind w:left="426"/>
            </w:pPr>
            <w:r>
              <w:t xml:space="preserve"> </w:t>
            </w:r>
            <w:r>
              <w:br/>
              <w:t xml:space="preserve"> </w:t>
            </w:r>
          </w:p>
          <w:p w14:paraId="47CD3286" w14:textId="77777777" w:rsidR="00EC509F" w:rsidRDefault="00EC509F" w:rsidP="00022B23">
            <w:pPr>
              <w:pStyle w:val="main"/>
              <w:numPr>
                <w:ilvl w:val="0"/>
                <w:numId w:val="30"/>
              </w:numPr>
              <w:ind w:left="426"/>
            </w:pPr>
            <w:r>
              <w:br/>
              <w:t xml:space="preserve"> </w:t>
            </w:r>
          </w:p>
          <w:p w14:paraId="26180F01" w14:textId="77777777" w:rsidR="00EC509F" w:rsidRDefault="00EC509F" w:rsidP="00022B23">
            <w:pPr>
              <w:pStyle w:val="main"/>
              <w:numPr>
                <w:ilvl w:val="0"/>
                <w:numId w:val="30"/>
              </w:numPr>
              <w:ind w:left="426"/>
            </w:pPr>
            <w:r>
              <w:br/>
              <w:t xml:space="preserve"> </w:t>
            </w:r>
          </w:p>
          <w:p w14:paraId="0404686B" w14:textId="77777777" w:rsidR="00EC509F" w:rsidRDefault="00EC509F" w:rsidP="00022B23">
            <w:pPr>
              <w:pStyle w:val="main"/>
              <w:numPr>
                <w:ilvl w:val="0"/>
                <w:numId w:val="30"/>
              </w:numPr>
              <w:ind w:left="426"/>
            </w:pPr>
            <w:r>
              <w:br/>
              <w:t xml:space="preserve"> </w:t>
            </w:r>
          </w:p>
          <w:p w14:paraId="38267630" w14:textId="77777777" w:rsidR="00EC509F" w:rsidRDefault="00EC509F" w:rsidP="00022B23">
            <w:pPr>
              <w:pStyle w:val="main"/>
              <w:numPr>
                <w:ilvl w:val="0"/>
                <w:numId w:val="30"/>
              </w:numPr>
              <w:ind w:left="426"/>
            </w:pPr>
            <w:r>
              <w:t xml:space="preserve"> </w:t>
            </w:r>
          </w:p>
        </w:tc>
        <w:tc>
          <w:tcPr>
            <w:tcW w:w="3600" w:type="dxa"/>
            <w:vAlign w:val="center"/>
          </w:tcPr>
          <w:p w14:paraId="3690D473" w14:textId="77777777" w:rsidR="00EC509F" w:rsidRDefault="00EC509F" w:rsidP="00022B23">
            <w:pPr>
              <w:pStyle w:val="main"/>
              <w:numPr>
                <w:ilvl w:val="0"/>
                <w:numId w:val="31"/>
              </w:numPr>
              <w:ind w:left="462"/>
            </w:pPr>
            <w:r>
              <w:t xml:space="preserve"> </w:t>
            </w:r>
            <w:r>
              <w:br/>
            </w:r>
          </w:p>
          <w:p w14:paraId="6D32FE6A" w14:textId="77777777" w:rsidR="00EC509F" w:rsidRDefault="00EC509F" w:rsidP="00022B23">
            <w:pPr>
              <w:pStyle w:val="main"/>
              <w:numPr>
                <w:ilvl w:val="0"/>
                <w:numId w:val="31"/>
              </w:numPr>
              <w:ind w:left="462"/>
            </w:pPr>
            <w:r>
              <w:br/>
              <w:t xml:space="preserve"> </w:t>
            </w:r>
          </w:p>
          <w:p w14:paraId="58572304" w14:textId="77777777" w:rsidR="00EC509F" w:rsidRDefault="00EC509F" w:rsidP="00022B23">
            <w:pPr>
              <w:pStyle w:val="main"/>
              <w:numPr>
                <w:ilvl w:val="0"/>
                <w:numId w:val="31"/>
              </w:numPr>
              <w:ind w:left="462"/>
            </w:pPr>
            <w:r>
              <w:br/>
              <w:t xml:space="preserve"> </w:t>
            </w:r>
          </w:p>
          <w:p w14:paraId="21E729B2" w14:textId="77777777" w:rsidR="00EC509F" w:rsidRDefault="00EC509F" w:rsidP="00022B23">
            <w:pPr>
              <w:pStyle w:val="main"/>
              <w:numPr>
                <w:ilvl w:val="0"/>
                <w:numId w:val="31"/>
              </w:numPr>
              <w:ind w:left="462"/>
            </w:pPr>
            <w:r>
              <w:br/>
              <w:t xml:space="preserve"> </w:t>
            </w:r>
          </w:p>
          <w:p w14:paraId="3C3751F4" w14:textId="77777777" w:rsidR="00EC509F" w:rsidRDefault="00EC509F" w:rsidP="00022B23">
            <w:pPr>
              <w:pStyle w:val="main"/>
              <w:numPr>
                <w:ilvl w:val="0"/>
                <w:numId w:val="31"/>
              </w:numPr>
              <w:ind w:left="462"/>
            </w:pPr>
            <w:r>
              <w:t xml:space="preserve">  </w:t>
            </w:r>
          </w:p>
        </w:tc>
        <w:tc>
          <w:tcPr>
            <w:tcW w:w="3600" w:type="dxa"/>
            <w:vAlign w:val="center"/>
          </w:tcPr>
          <w:p w14:paraId="314FD1A3" w14:textId="77777777" w:rsidR="00EC509F" w:rsidRDefault="00EC509F" w:rsidP="00022B23">
            <w:pPr>
              <w:pStyle w:val="main"/>
              <w:numPr>
                <w:ilvl w:val="0"/>
                <w:numId w:val="32"/>
              </w:numPr>
              <w:ind w:left="498"/>
            </w:pPr>
            <w:r>
              <w:t xml:space="preserve"> </w:t>
            </w:r>
            <w:r>
              <w:br/>
            </w:r>
          </w:p>
          <w:p w14:paraId="5E2A2571" w14:textId="77777777" w:rsidR="00EC509F" w:rsidRDefault="00EC509F" w:rsidP="00022B23">
            <w:pPr>
              <w:pStyle w:val="main"/>
              <w:numPr>
                <w:ilvl w:val="0"/>
                <w:numId w:val="32"/>
              </w:numPr>
              <w:ind w:left="498"/>
            </w:pPr>
            <w:r>
              <w:br/>
              <w:t xml:space="preserve"> </w:t>
            </w:r>
          </w:p>
          <w:p w14:paraId="11EB47FB" w14:textId="77777777" w:rsidR="00EC509F" w:rsidRDefault="00EC509F" w:rsidP="00022B23">
            <w:pPr>
              <w:pStyle w:val="main"/>
              <w:numPr>
                <w:ilvl w:val="0"/>
                <w:numId w:val="32"/>
              </w:numPr>
              <w:ind w:left="498"/>
            </w:pPr>
            <w:r>
              <w:br/>
              <w:t xml:space="preserve"> </w:t>
            </w:r>
          </w:p>
          <w:p w14:paraId="0A351931" w14:textId="77777777" w:rsidR="00EC509F" w:rsidRDefault="00EC509F" w:rsidP="00022B23">
            <w:pPr>
              <w:pStyle w:val="main"/>
              <w:numPr>
                <w:ilvl w:val="0"/>
                <w:numId w:val="32"/>
              </w:numPr>
              <w:ind w:left="498"/>
            </w:pPr>
            <w:r>
              <w:br/>
              <w:t xml:space="preserve"> </w:t>
            </w:r>
          </w:p>
          <w:p w14:paraId="32141856" w14:textId="77777777" w:rsidR="00EC509F" w:rsidRDefault="00EC509F" w:rsidP="00022B23">
            <w:pPr>
              <w:pStyle w:val="main"/>
              <w:numPr>
                <w:ilvl w:val="0"/>
                <w:numId w:val="32"/>
              </w:numPr>
              <w:ind w:left="498"/>
            </w:pPr>
            <w:r>
              <w:t xml:space="preserve"> </w:t>
            </w:r>
          </w:p>
        </w:tc>
      </w:tr>
      <w:tr w:rsidR="00EC509F" w14:paraId="259E9678" w14:textId="77777777" w:rsidTr="00022B23">
        <w:trPr>
          <w:trHeight w:val="1340"/>
        </w:trPr>
        <w:tc>
          <w:tcPr>
            <w:tcW w:w="2785" w:type="dxa"/>
            <w:vAlign w:val="center"/>
          </w:tcPr>
          <w:p w14:paraId="52477735" w14:textId="602B87C4" w:rsidR="00EC509F" w:rsidRDefault="00EC509F" w:rsidP="00022B23">
            <w:pPr>
              <w:pStyle w:val="main"/>
            </w:pPr>
            <w:r>
              <w:t>List Three Qualifications/Skills Required for This Position.</w:t>
            </w:r>
          </w:p>
        </w:tc>
        <w:tc>
          <w:tcPr>
            <w:tcW w:w="3600" w:type="dxa"/>
            <w:vAlign w:val="center"/>
          </w:tcPr>
          <w:p w14:paraId="1AB51F7F" w14:textId="77777777" w:rsidR="00EC509F" w:rsidRDefault="00EC509F" w:rsidP="00022B23">
            <w:pPr>
              <w:pStyle w:val="main"/>
              <w:numPr>
                <w:ilvl w:val="0"/>
                <w:numId w:val="33"/>
              </w:numPr>
              <w:ind w:left="436"/>
            </w:pPr>
            <w:r>
              <w:t xml:space="preserve"> </w:t>
            </w:r>
            <w:r>
              <w:br/>
            </w:r>
          </w:p>
          <w:p w14:paraId="31860C8D" w14:textId="77777777" w:rsidR="00EC509F" w:rsidRDefault="00EC509F" w:rsidP="00022B23">
            <w:pPr>
              <w:pStyle w:val="main"/>
              <w:numPr>
                <w:ilvl w:val="0"/>
                <w:numId w:val="33"/>
              </w:numPr>
              <w:ind w:left="436"/>
            </w:pPr>
            <w:r>
              <w:br/>
              <w:t xml:space="preserve"> </w:t>
            </w:r>
          </w:p>
          <w:p w14:paraId="7E9C46A6" w14:textId="77777777" w:rsidR="00EC509F" w:rsidRDefault="00EC509F" w:rsidP="00022B23">
            <w:pPr>
              <w:pStyle w:val="main"/>
              <w:numPr>
                <w:ilvl w:val="0"/>
                <w:numId w:val="33"/>
              </w:numPr>
              <w:ind w:left="436"/>
            </w:pPr>
          </w:p>
        </w:tc>
        <w:tc>
          <w:tcPr>
            <w:tcW w:w="3600" w:type="dxa"/>
            <w:vAlign w:val="center"/>
          </w:tcPr>
          <w:p w14:paraId="4C4F4ECE" w14:textId="77777777" w:rsidR="00EC509F" w:rsidRDefault="00EC509F" w:rsidP="00022B23">
            <w:pPr>
              <w:pStyle w:val="main"/>
              <w:numPr>
                <w:ilvl w:val="0"/>
                <w:numId w:val="34"/>
              </w:numPr>
              <w:ind w:left="442"/>
            </w:pPr>
            <w:r>
              <w:t xml:space="preserve"> </w:t>
            </w:r>
            <w:r>
              <w:br/>
              <w:t xml:space="preserve"> </w:t>
            </w:r>
          </w:p>
          <w:p w14:paraId="198F2275" w14:textId="77777777" w:rsidR="00EC509F" w:rsidRDefault="00EC509F" w:rsidP="00022B23">
            <w:pPr>
              <w:pStyle w:val="main"/>
              <w:numPr>
                <w:ilvl w:val="0"/>
                <w:numId w:val="34"/>
              </w:numPr>
              <w:ind w:left="442"/>
            </w:pPr>
            <w:r>
              <w:br/>
              <w:t xml:space="preserve"> </w:t>
            </w:r>
          </w:p>
          <w:p w14:paraId="2329B261" w14:textId="77777777" w:rsidR="00EC509F" w:rsidRDefault="00EC509F" w:rsidP="00022B23">
            <w:pPr>
              <w:pStyle w:val="main"/>
              <w:numPr>
                <w:ilvl w:val="0"/>
                <w:numId w:val="34"/>
              </w:numPr>
              <w:ind w:left="442"/>
            </w:pPr>
            <w:r>
              <w:t xml:space="preserve"> </w:t>
            </w:r>
          </w:p>
        </w:tc>
        <w:tc>
          <w:tcPr>
            <w:tcW w:w="3600" w:type="dxa"/>
            <w:vAlign w:val="center"/>
          </w:tcPr>
          <w:p w14:paraId="11ACFED8" w14:textId="77777777" w:rsidR="00EC509F" w:rsidRDefault="00EC509F" w:rsidP="00022B23">
            <w:pPr>
              <w:pStyle w:val="main"/>
              <w:numPr>
                <w:ilvl w:val="0"/>
                <w:numId w:val="35"/>
              </w:numPr>
              <w:ind w:left="435"/>
            </w:pPr>
            <w:r>
              <w:t xml:space="preserve"> </w:t>
            </w:r>
            <w:r>
              <w:br/>
            </w:r>
          </w:p>
          <w:p w14:paraId="34B96283" w14:textId="77777777" w:rsidR="00EC509F" w:rsidRDefault="00EC509F" w:rsidP="00022B23">
            <w:pPr>
              <w:pStyle w:val="main"/>
              <w:numPr>
                <w:ilvl w:val="0"/>
                <w:numId w:val="35"/>
              </w:numPr>
              <w:ind w:left="435"/>
            </w:pPr>
            <w:r>
              <w:t xml:space="preserve"> </w:t>
            </w:r>
            <w:r>
              <w:br/>
            </w:r>
          </w:p>
          <w:p w14:paraId="4704FE5A" w14:textId="77777777" w:rsidR="00EC509F" w:rsidRDefault="00EC509F" w:rsidP="00022B23">
            <w:pPr>
              <w:pStyle w:val="main"/>
              <w:numPr>
                <w:ilvl w:val="0"/>
                <w:numId w:val="35"/>
              </w:numPr>
              <w:ind w:left="435"/>
            </w:pPr>
            <w:r>
              <w:t xml:space="preserve"> </w:t>
            </w:r>
          </w:p>
        </w:tc>
      </w:tr>
      <w:tr w:rsidR="00EC509F" w14:paraId="71EA506A" w14:textId="77777777" w:rsidTr="00022B23">
        <w:trPr>
          <w:trHeight w:val="701"/>
        </w:trPr>
        <w:tc>
          <w:tcPr>
            <w:tcW w:w="2785" w:type="dxa"/>
            <w:vAlign w:val="center"/>
          </w:tcPr>
          <w:p w14:paraId="4FFF2FEB" w14:textId="1DBB7443" w:rsidR="00EC509F" w:rsidRDefault="00EC509F" w:rsidP="00022B23">
            <w:pPr>
              <w:pStyle w:val="main"/>
            </w:pPr>
            <w:r>
              <w:t>What Is the Starting Pay Range for This Position?</w:t>
            </w:r>
          </w:p>
        </w:tc>
        <w:tc>
          <w:tcPr>
            <w:tcW w:w="3600" w:type="dxa"/>
            <w:vAlign w:val="center"/>
          </w:tcPr>
          <w:p w14:paraId="0BDE184D" w14:textId="77777777" w:rsidR="00EC509F" w:rsidRDefault="00EC509F" w:rsidP="00022B23">
            <w:pPr>
              <w:pStyle w:val="main"/>
            </w:pPr>
          </w:p>
        </w:tc>
        <w:tc>
          <w:tcPr>
            <w:tcW w:w="3600" w:type="dxa"/>
            <w:vAlign w:val="center"/>
          </w:tcPr>
          <w:p w14:paraId="6256F1DA" w14:textId="77777777" w:rsidR="00EC509F" w:rsidRDefault="00EC509F" w:rsidP="00022B23">
            <w:pPr>
              <w:pStyle w:val="main"/>
            </w:pPr>
          </w:p>
        </w:tc>
        <w:tc>
          <w:tcPr>
            <w:tcW w:w="3600" w:type="dxa"/>
            <w:vAlign w:val="center"/>
          </w:tcPr>
          <w:p w14:paraId="3C8914A8" w14:textId="77777777" w:rsidR="00EC509F" w:rsidRDefault="00EC509F" w:rsidP="00022B23">
            <w:pPr>
              <w:pStyle w:val="main"/>
            </w:pPr>
          </w:p>
        </w:tc>
      </w:tr>
      <w:tr w:rsidR="00EC509F" w14:paraId="5863E801" w14:textId="77777777" w:rsidTr="00022B23">
        <w:trPr>
          <w:trHeight w:val="1079"/>
        </w:trPr>
        <w:tc>
          <w:tcPr>
            <w:tcW w:w="2785" w:type="dxa"/>
            <w:vAlign w:val="center"/>
          </w:tcPr>
          <w:p w14:paraId="451BD51D" w14:textId="6C81CAA6" w:rsidR="00EC509F" w:rsidRDefault="00EC509F" w:rsidP="00022B23">
            <w:pPr>
              <w:pStyle w:val="main"/>
            </w:pPr>
            <w:r>
              <w:t>List Two Benefits of This Position That Appeal to You.</w:t>
            </w:r>
          </w:p>
        </w:tc>
        <w:tc>
          <w:tcPr>
            <w:tcW w:w="3600" w:type="dxa"/>
            <w:vAlign w:val="center"/>
          </w:tcPr>
          <w:p w14:paraId="57CB94DF" w14:textId="77777777" w:rsidR="00EC509F" w:rsidRDefault="00EC509F" w:rsidP="00022B23">
            <w:pPr>
              <w:pStyle w:val="main"/>
              <w:numPr>
                <w:ilvl w:val="0"/>
                <w:numId w:val="36"/>
              </w:numPr>
              <w:ind w:left="435"/>
            </w:pPr>
            <w:r>
              <w:t xml:space="preserve"> </w:t>
            </w:r>
            <w:r>
              <w:br/>
            </w:r>
          </w:p>
          <w:p w14:paraId="381B18F6" w14:textId="77777777" w:rsidR="00EC509F" w:rsidRDefault="00EC509F" w:rsidP="00022B23">
            <w:pPr>
              <w:pStyle w:val="main"/>
              <w:numPr>
                <w:ilvl w:val="0"/>
                <w:numId w:val="36"/>
              </w:numPr>
              <w:ind w:left="435"/>
            </w:pPr>
            <w:r>
              <w:t xml:space="preserve"> </w:t>
            </w:r>
          </w:p>
        </w:tc>
        <w:tc>
          <w:tcPr>
            <w:tcW w:w="3600" w:type="dxa"/>
            <w:vAlign w:val="center"/>
          </w:tcPr>
          <w:p w14:paraId="02996911" w14:textId="77777777" w:rsidR="00EC509F" w:rsidRDefault="00EC509F" w:rsidP="00022B23">
            <w:pPr>
              <w:pStyle w:val="main"/>
              <w:numPr>
                <w:ilvl w:val="0"/>
                <w:numId w:val="36"/>
              </w:numPr>
              <w:ind w:left="442"/>
            </w:pPr>
            <w:r>
              <w:br/>
              <w:t xml:space="preserve"> </w:t>
            </w:r>
          </w:p>
          <w:p w14:paraId="52606088" w14:textId="77777777" w:rsidR="00EC509F" w:rsidRDefault="00EC509F" w:rsidP="00022B23">
            <w:pPr>
              <w:pStyle w:val="main"/>
              <w:numPr>
                <w:ilvl w:val="0"/>
                <w:numId w:val="36"/>
              </w:numPr>
              <w:ind w:left="442"/>
            </w:pPr>
            <w:r>
              <w:t xml:space="preserve"> </w:t>
            </w:r>
          </w:p>
        </w:tc>
        <w:tc>
          <w:tcPr>
            <w:tcW w:w="3600" w:type="dxa"/>
            <w:vAlign w:val="center"/>
          </w:tcPr>
          <w:p w14:paraId="56641374" w14:textId="77777777" w:rsidR="00EC509F" w:rsidRDefault="00EC509F" w:rsidP="00022B23">
            <w:pPr>
              <w:pStyle w:val="main"/>
              <w:numPr>
                <w:ilvl w:val="0"/>
                <w:numId w:val="36"/>
              </w:numPr>
              <w:ind w:left="435"/>
            </w:pPr>
            <w:r>
              <w:t xml:space="preserve"> </w:t>
            </w:r>
            <w:r>
              <w:br/>
            </w:r>
          </w:p>
          <w:p w14:paraId="584B3603" w14:textId="77777777" w:rsidR="00EC509F" w:rsidRDefault="00EC509F" w:rsidP="00022B23">
            <w:pPr>
              <w:pStyle w:val="main"/>
              <w:numPr>
                <w:ilvl w:val="0"/>
                <w:numId w:val="36"/>
              </w:numPr>
              <w:ind w:left="435"/>
            </w:pPr>
            <w:r>
              <w:t xml:space="preserve"> </w:t>
            </w:r>
          </w:p>
        </w:tc>
      </w:tr>
      <w:tr w:rsidR="00EC509F" w14:paraId="19DDA565" w14:textId="77777777" w:rsidTr="00022B23">
        <w:trPr>
          <w:trHeight w:val="2330"/>
        </w:trPr>
        <w:tc>
          <w:tcPr>
            <w:tcW w:w="2785" w:type="dxa"/>
            <w:vAlign w:val="center"/>
          </w:tcPr>
          <w:p w14:paraId="0BC8632E" w14:textId="4A484368" w:rsidR="00EC509F" w:rsidRDefault="00EC509F" w:rsidP="00022B23">
            <w:pPr>
              <w:pStyle w:val="main"/>
            </w:pPr>
            <w:r>
              <w:t>Choose Two of the Success Factors for Each Position and Provide an Example of Each.</w:t>
            </w:r>
          </w:p>
        </w:tc>
        <w:tc>
          <w:tcPr>
            <w:tcW w:w="3600" w:type="dxa"/>
            <w:vAlign w:val="center"/>
          </w:tcPr>
          <w:p w14:paraId="21919602" w14:textId="77777777" w:rsidR="00EC509F" w:rsidRDefault="00EC509F" w:rsidP="00022B23">
            <w:pPr>
              <w:pStyle w:val="main"/>
              <w:numPr>
                <w:ilvl w:val="0"/>
                <w:numId w:val="37"/>
              </w:numPr>
              <w:ind w:left="435"/>
            </w:pPr>
            <w:r>
              <w:t xml:space="preserve"> </w:t>
            </w:r>
            <w:r>
              <w:br/>
            </w:r>
            <w:r>
              <w:br/>
            </w:r>
            <w:r>
              <w:br/>
            </w:r>
            <w:r>
              <w:br/>
            </w:r>
          </w:p>
          <w:p w14:paraId="69348A57" w14:textId="77777777" w:rsidR="00EC509F" w:rsidRDefault="00EC509F" w:rsidP="00022B23">
            <w:pPr>
              <w:pStyle w:val="main"/>
              <w:numPr>
                <w:ilvl w:val="0"/>
                <w:numId w:val="37"/>
              </w:numPr>
              <w:ind w:left="435"/>
            </w:pPr>
            <w:r>
              <w:t xml:space="preserve"> </w:t>
            </w:r>
          </w:p>
          <w:p w14:paraId="1FAC0D9D" w14:textId="77777777" w:rsidR="00EC509F" w:rsidRDefault="00EC509F" w:rsidP="00022B23">
            <w:pPr>
              <w:pStyle w:val="main"/>
            </w:pPr>
          </w:p>
          <w:p w14:paraId="269309FE" w14:textId="77777777" w:rsidR="00EC509F" w:rsidRDefault="00EC509F" w:rsidP="00022B23">
            <w:pPr>
              <w:pStyle w:val="main"/>
            </w:pPr>
          </w:p>
          <w:p w14:paraId="71F31376" w14:textId="77777777" w:rsidR="00EC509F" w:rsidRDefault="00EC509F" w:rsidP="00022B23">
            <w:pPr>
              <w:pStyle w:val="main"/>
            </w:pPr>
          </w:p>
        </w:tc>
        <w:tc>
          <w:tcPr>
            <w:tcW w:w="3600" w:type="dxa"/>
            <w:vAlign w:val="center"/>
          </w:tcPr>
          <w:p w14:paraId="153E8CEE" w14:textId="77777777" w:rsidR="00EC509F" w:rsidRDefault="00EC509F" w:rsidP="00022B23">
            <w:pPr>
              <w:pStyle w:val="main"/>
              <w:numPr>
                <w:ilvl w:val="0"/>
                <w:numId w:val="38"/>
              </w:numPr>
              <w:ind w:left="442"/>
            </w:pPr>
            <w:r>
              <w:t xml:space="preserve"> </w:t>
            </w:r>
          </w:p>
          <w:p w14:paraId="1BB15211" w14:textId="77777777" w:rsidR="00EC509F" w:rsidRDefault="00EC509F" w:rsidP="00022B23">
            <w:pPr>
              <w:pStyle w:val="main"/>
            </w:pPr>
          </w:p>
          <w:p w14:paraId="7CA61437" w14:textId="77777777" w:rsidR="00EC509F" w:rsidRDefault="00EC509F" w:rsidP="00022B23">
            <w:pPr>
              <w:pStyle w:val="main"/>
            </w:pPr>
          </w:p>
          <w:p w14:paraId="0A626B1C" w14:textId="77777777" w:rsidR="00EC509F" w:rsidRDefault="00EC509F" w:rsidP="00022B23">
            <w:pPr>
              <w:pStyle w:val="main"/>
            </w:pPr>
          </w:p>
          <w:p w14:paraId="7CB3BEA6" w14:textId="77777777" w:rsidR="00EC509F" w:rsidRDefault="00EC509F" w:rsidP="00022B23">
            <w:pPr>
              <w:pStyle w:val="main"/>
            </w:pPr>
          </w:p>
          <w:p w14:paraId="16A5F053" w14:textId="77777777" w:rsidR="00EC509F" w:rsidRDefault="00EC509F" w:rsidP="00022B23">
            <w:pPr>
              <w:pStyle w:val="main"/>
              <w:numPr>
                <w:ilvl w:val="0"/>
                <w:numId w:val="38"/>
              </w:numPr>
              <w:ind w:left="442"/>
            </w:pPr>
            <w:r>
              <w:t xml:space="preserve"> </w:t>
            </w:r>
          </w:p>
          <w:p w14:paraId="77016A1B" w14:textId="77777777" w:rsidR="00EC509F" w:rsidRDefault="00EC509F" w:rsidP="00022B23">
            <w:pPr>
              <w:pStyle w:val="main"/>
              <w:ind w:left="442"/>
            </w:pPr>
          </w:p>
          <w:p w14:paraId="0C50725E" w14:textId="77777777" w:rsidR="00EC509F" w:rsidRDefault="00EC509F" w:rsidP="00022B23">
            <w:pPr>
              <w:pStyle w:val="main"/>
              <w:ind w:left="442"/>
            </w:pPr>
          </w:p>
          <w:p w14:paraId="05402AA3" w14:textId="77777777" w:rsidR="00EC509F" w:rsidRDefault="00EC509F" w:rsidP="00022B23">
            <w:pPr>
              <w:pStyle w:val="main"/>
            </w:pPr>
          </w:p>
        </w:tc>
        <w:tc>
          <w:tcPr>
            <w:tcW w:w="3600" w:type="dxa"/>
            <w:vAlign w:val="center"/>
          </w:tcPr>
          <w:p w14:paraId="09B06252" w14:textId="77777777" w:rsidR="00EC509F" w:rsidRDefault="00EC509F" w:rsidP="00022B23">
            <w:pPr>
              <w:pStyle w:val="main"/>
              <w:numPr>
                <w:ilvl w:val="0"/>
                <w:numId w:val="39"/>
              </w:numPr>
              <w:ind w:left="435"/>
            </w:pPr>
            <w:r>
              <w:t xml:space="preserve"> </w:t>
            </w:r>
            <w:r>
              <w:br/>
            </w:r>
            <w:r>
              <w:br/>
            </w:r>
            <w:r>
              <w:br/>
            </w:r>
            <w:r>
              <w:br/>
            </w:r>
          </w:p>
          <w:p w14:paraId="4EB8929E" w14:textId="77777777" w:rsidR="00EC509F" w:rsidRDefault="00EC509F" w:rsidP="00022B23">
            <w:pPr>
              <w:pStyle w:val="main"/>
              <w:numPr>
                <w:ilvl w:val="0"/>
                <w:numId w:val="39"/>
              </w:numPr>
              <w:ind w:left="435"/>
            </w:pPr>
            <w:r>
              <w:t xml:space="preserve"> </w:t>
            </w:r>
            <w:r>
              <w:br/>
            </w:r>
            <w:r>
              <w:br/>
            </w:r>
            <w:r>
              <w:br/>
            </w:r>
          </w:p>
        </w:tc>
      </w:tr>
    </w:tbl>
    <w:p w14:paraId="671EE00B" w14:textId="77777777" w:rsidR="00EC509F" w:rsidRDefault="00EC509F" w:rsidP="00E30E56">
      <w:pPr>
        <w:pStyle w:val="main"/>
      </w:pPr>
    </w:p>
    <w:p w14:paraId="2685E35C" w14:textId="77777777" w:rsidR="00EC509F" w:rsidRDefault="00EC509F" w:rsidP="00E30E56">
      <w:pPr>
        <w:pStyle w:val="main"/>
      </w:pPr>
    </w:p>
    <w:p w14:paraId="79700055" w14:textId="77777777" w:rsidR="00EC509F" w:rsidRDefault="00EC509F" w:rsidP="00E30E56">
      <w:pPr>
        <w:rPr>
          <w:rFonts w:ascii="Montserrat" w:eastAsiaTheme="minorEastAsia" w:hAnsi="Montserrat" w:cs="Lasiver-Regular"/>
          <w:b/>
          <w:bCs/>
          <w:color w:val="070909"/>
          <w:sz w:val="18"/>
          <w:szCs w:val="17"/>
          <w:lang w:eastAsia="ja-JP"/>
        </w:rPr>
      </w:pPr>
      <w:r>
        <w:rPr>
          <w:b/>
          <w:bCs/>
        </w:rPr>
        <w:br w:type="page"/>
      </w:r>
    </w:p>
    <w:p w14:paraId="58C9BAC2" w14:textId="77777777" w:rsidR="00EC509F" w:rsidRPr="00097CD8" w:rsidRDefault="00EC509F" w:rsidP="00E30E56">
      <w:pPr>
        <w:pStyle w:val="main"/>
        <w:rPr>
          <w:b/>
          <w:bCs/>
        </w:rPr>
      </w:pPr>
      <w:r w:rsidRPr="00097CD8">
        <w:rPr>
          <w:b/>
          <w:bCs/>
        </w:rPr>
        <w:lastRenderedPageBreak/>
        <w:t>Comparison Questions:</w:t>
      </w:r>
    </w:p>
    <w:p w14:paraId="4E0E844F" w14:textId="77777777" w:rsidR="00EC509F" w:rsidRDefault="00EC509F" w:rsidP="00E30E56">
      <w:pPr>
        <w:pStyle w:val="main"/>
      </w:pPr>
    </w:p>
    <w:p w14:paraId="1DF6B0C1" w14:textId="77777777" w:rsidR="00EC509F" w:rsidRDefault="00EC509F" w:rsidP="00E30E56">
      <w:pPr>
        <w:pStyle w:val="main"/>
        <w:numPr>
          <w:ilvl w:val="0"/>
          <w:numId w:val="41"/>
        </w:numPr>
      </w:pPr>
      <w:r>
        <w:t>Which position offers higher pay? Why do you think that is?</w:t>
      </w:r>
      <w:r>
        <w:br/>
      </w:r>
      <w:r>
        <w:br/>
      </w:r>
      <w:r>
        <w:br/>
      </w:r>
    </w:p>
    <w:p w14:paraId="1BE79EBA" w14:textId="77777777" w:rsidR="00EC509F" w:rsidRDefault="00EC509F" w:rsidP="00E30E56">
      <w:pPr>
        <w:pStyle w:val="main"/>
        <w:numPr>
          <w:ilvl w:val="0"/>
          <w:numId w:val="41"/>
        </w:numPr>
      </w:pPr>
      <w:r>
        <w:t>Which position do you think requires the most direct interaction with customers? How might this impact the role?</w:t>
      </w:r>
      <w:r>
        <w:br/>
      </w:r>
      <w:r>
        <w:br/>
      </w:r>
      <w:r>
        <w:br/>
      </w:r>
      <w:r>
        <w:br/>
      </w:r>
    </w:p>
    <w:p w14:paraId="1FC10B68" w14:textId="77777777" w:rsidR="00EC509F" w:rsidRDefault="00EC509F" w:rsidP="00E30E56">
      <w:pPr>
        <w:pStyle w:val="main"/>
        <w:numPr>
          <w:ilvl w:val="0"/>
          <w:numId w:val="41"/>
        </w:numPr>
      </w:pPr>
      <w:r>
        <w:t>Which position do you think offers the most potential for career development and advancement? Explain your answer.</w:t>
      </w:r>
      <w:r>
        <w:br/>
      </w:r>
      <w:r>
        <w:br/>
      </w:r>
      <w:r>
        <w:br/>
      </w:r>
      <w:r>
        <w:br/>
      </w:r>
    </w:p>
    <w:p w14:paraId="4BDF5359" w14:textId="77777777" w:rsidR="00EC509F" w:rsidRDefault="00EC509F" w:rsidP="00E30E56">
      <w:pPr>
        <w:pStyle w:val="main"/>
        <w:numPr>
          <w:ilvl w:val="0"/>
          <w:numId w:val="41"/>
        </w:numPr>
      </w:pPr>
      <w:r>
        <w:t>Explain how you think all three roles work together within the restaurant.</w:t>
      </w:r>
      <w:r>
        <w:br/>
      </w:r>
      <w:r>
        <w:br/>
      </w:r>
      <w:r>
        <w:br/>
      </w:r>
      <w:r>
        <w:br/>
      </w:r>
    </w:p>
    <w:p w14:paraId="518D4A82" w14:textId="77777777" w:rsidR="00EC509F" w:rsidRDefault="00EC509F" w:rsidP="00E30E56">
      <w:pPr>
        <w:pStyle w:val="main"/>
        <w:numPr>
          <w:ilvl w:val="0"/>
          <w:numId w:val="41"/>
        </w:numPr>
      </w:pPr>
      <w:r>
        <w:t xml:space="preserve">If you had to choose one of these positions for yourself, which would it be? </w:t>
      </w:r>
    </w:p>
    <w:p w14:paraId="34703A83" w14:textId="77777777" w:rsidR="00EC509F" w:rsidRDefault="00EC509F" w:rsidP="00E30E56">
      <w:pPr>
        <w:pStyle w:val="main"/>
        <w:ind w:left="720"/>
      </w:pPr>
    </w:p>
    <w:p w14:paraId="508192E6" w14:textId="77777777" w:rsidR="00EC509F" w:rsidRDefault="00EC509F" w:rsidP="00E30E56">
      <w:pPr>
        <w:pStyle w:val="main"/>
        <w:ind w:left="720"/>
      </w:pPr>
    </w:p>
    <w:p w14:paraId="15ED5D32" w14:textId="536B98E1" w:rsidR="00EC509F" w:rsidRDefault="00EC509F" w:rsidP="00E30E56">
      <w:pPr>
        <w:pStyle w:val="main"/>
        <w:ind w:left="720"/>
      </w:pPr>
      <w:r>
        <w:t>Give two reasons why.</w:t>
      </w:r>
      <w:r>
        <w:br/>
      </w:r>
    </w:p>
    <w:p w14:paraId="4E1D0042" w14:textId="77777777" w:rsidR="00EC509F" w:rsidRDefault="00EC509F" w:rsidP="00E30E56">
      <w:pPr>
        <w:pStyle w:val="main"/>
        <w:numPr>
          <w:ilvl w:val="1"/>
          <w:numId w:val="41"/>
        </w:numPr>
      </w:pPr>
      <w:r>
        <w:t xml:space="preserve"> </w:t>
      </w:r>
      <w:r>
        <w:br/>
      </w:r>
    </w:p>
    <w:p w14:paraId="499FCD8D" w14:textId="77777777" w:rsidR="00EC509F" w:rsidRDefault="00EC509F" w:rsidP="00E30E56">
      <w:pPr>
        <w:pStyle w:val="main"/>
        <w:numPr>
          <w:ilvl w:val="1"/>
          <w:numId w:val="41"/>
        </w:numPr>
      </w:pPr>
    </w:p>
    <w:p w14:paraId="129D7171" w14:textId="77777777" w:rsidR="00EC509F" w:rsidRDefault="00EC509F" w:rsidP="00E30E56">
      <w:pPr>
        <w:pStyle w:val="main"/>
        <w:ind w:left="720"/>
      </w:pPr>
    </w:p>
    <w:p w14:paraId="3D15C003" w14:textId="77777777" w:rsidR="00EC509F" w:rsidRDefault="00EC509F" w:rsidP="00E30E56">
      <w:pPr>
        <w:pStyle w:val="main"/>
        <w:numPr>
          <w:ilvl w:val="0"/>
          <w:numId w:val="41"/>
        </w:numPr>
      </w:pPr>
      <w:r>
        <w:t>What do you think the path of development looks like from starting as a True Blue Crew Member to becoming a General Manager at Culver’s?</w:t>
      </w:r>
    </w:p>
    <w:p w14:paraId="06740344" w14:textId="77777777" w:rsidR="00EC509F" w:rsidRDefault="00EC509F" w:rsidP="00E30E56">
      <w:pPr>
        <w:pStyle w:val="main"/>
        <w:ind w:left="720"/>
      </w:pPr>
    </w:p>
    <w:p w14:paraId="2BAE08D1" w14:textId="77777777" w:rsidR="00EC509F" w:rsidRDefault="00EC509F" w:rsidP="00E30E56">
      <w:pPr>
        <w:pStyle w:val="main"/>
        <w:ind w:left="720"/>
      </w:pPr>
    </w:p>
    <w:p w14:paraId="4E950DD8" w14:textId="77777777" w:rsidR="00EC509F" w:rsidRDefault="00EC509F" w:rsidP="00E30E56">
      <w:pPr>
        <w:pStyle w:val="main"/>
        <w:ind w:left="720"/>
      </w:pPr>
    </w:p>
    <w:p w14:paraId="47410217" w14:textId="77777777" w:rsidR="00EC509F" w:rsidRDefault="00EC509F" w:rsidP="00E30E56">
      <w:pPr>
        <w:pStyle w:val="main"/>
        <w:ind w:left="720"/>
      </w:pPr>
    </w:p>
    <w:p w14:paraId="23FA1867" w14:textId="31A3EFDC" w:rsidR="00EC509F" w:rsidRDefault="00EC509F" w:rsidP="00E30E56">
      <w:pPr>
        <w:pStyle w:val="main"/>
        <w:numPr>
          <w:ilvl w:val="0"/>
          <w:numId w:val="41"/>
        </w:numPr>
      </w:pPr>
      <w:r>
        <w:t>What are two skills or experiences you possess that would contribute to your success in a role in the food service industry?</w:t>
      </w:r>
    </w:p>
    <w:p w14:paraId="4C86FE69" w14:textId="77777777" w:rsidR="00EC509F" w:rsidRDefault="00EC509F" w:rsidP="00E30E56">
      <w:pPr>
        <w:pStyle w:val="main"/>
        <w:numPr>
          <w:ilvl w:val="1"/>
          <w:numId w:val="41"/>
        </w:numPr>
      </w:pPr>
      <w:r>
        <w:t xml:space="preserve"> </w:t>
      </w:r>
      <w:r>
        <w:br/>
      </w:r>
    </w:p>
    <w:p w14:paraId="71DAD78F" w14:textId="77777777" w:rsidR="00EC509F" w:rsidRDefault="00EC509F" w:rsidP="00E30E56">
      <w:pPr>
        <w:pStyle w:val="main"/>
        <w:numPr>
          <w:ilvl w:val="1"/>
          <w:numId w:val="41"/>
        </w:numPr>
      </w:pPr>
      <w:r>
        <w:br/>
        <w:t xml:space="preserve"> </w:t>
      </w:r>
    </w:p>
    <w:p w14:paraId="738C8BD9" w14:textId="77777777" w:rsidR="00EC509F" w:rsidRDefault="00EC509F" w:rsidP="00E30E56">
      <w:pPr>
        <w:pStyle w:val="main"/>
        <w:numPr>
          <w:ilvl w:val="0"/>
          <w:numId w:val="41"/>
        </w:numPr>
      </w:pPr>
      <w:r>
        <w:t>How do you think taking an agricultural education course is helpful in developing skills for the food service industry?</w:t>
      </w:r>
    </w:p>
    <w:p w14:paraId="71DDEA42" w14:textId="77777777" w:rsidR="00EC509F" w:rsidRDefault="00EC509F" w:rsidP="00E30E56">
      <w:pPr>
        <w:pStyle w:val="main"/>
      </w:pPr>
    </w:p>
    <w:p w14:paraId="6970CB81" w14:textId="77777777" w:rsidR="00EC509F" w:rsidRDefault="00EC509F" w:rsidP="00E30E56">
      <w:pPr>
        <w:pStyle w:val="main"/>
        <w:sectPr w:rsidR="00EC509F" w:rsidSect="00EC509F">
          <w:headerReference w:type="default" r:id="rId20"/>
          <w:pgSz w:w="15840" w:h="12240" w:orient="landscape"/>
          <w:pgMar w:top="720" w:right="994" w:bottom="720" w:left="1166" w:header="720" w:footer="720" w:gutter="0"/>
          <w:cols w:space="720"/>
          <w:docGrid w:linePitch="360"/>
        </w:sectPr>
      </w:pPr>
    </w:p>
    <w:p w14:paraId="273BF280" w14:textId="77777777" w:rsidR="00EC509F" w:rsidRDefault="00EC509F" w:rsidP="00E30E56">
      <w:pPr>
        <w:pStyle w:val="main"/>
      </w:pPr>
    </w:p>
    <w:p w14:paraId="41D2DBC9" w14:textId="77777777" w:rsidR="00EC509F" w:rsidRPr="002A7980" w:rsidRDefault="00EC509F" w:rsidP="00E30E56">
      <w:pPr>
        <w:pStyle w:val="FFAChartType-Bold"/>
        <w:ind w:left="0"/>
        <w:rPr>
          <w:sz w:val="24"/>
          <w:szCs w:val="24"/>
        </w:rPr>
      </w:pPr>
      <w:r w:rsidRPr="002A7980">
        <w:rPr>
          <w:sz w:val="24"/>
          <w:szCs w:val="24"/>
        </w:rPr>
        <w:t>P</w:t>
      </w:r>
      <w:r>
        <w:rPr>
          <w:sz w:val="24"/>
          <w:szCs w:val="24"/>
        </w:rPr>
        <w:t>ART</w:t>
      </w:r>
      <w:r w:rsidRPr="002A7980">
        <w:rPr>
          <w:sz w:val="24"/>
          <w:szCs w:val="24"/>
        </w:rPr>
        <w:t xml:space="preserve"> </w:t>
      </w:r>
      <w:r>
        <w:rPr>
          <w:sz w:val="24"/>
          <w:szCs w:val="24"/>
        </w:rPr>
        <w:t>2</w:t>
      </w:r>
    </w:p>
    <w:p w14:paraId="51468C34" w14:textId="77777777" w:rsidR="00EC509F" w:rsidRPr="00216FB5" w:rsidRDefault="00EC509F" w:rsidP="00E30E56">
      <w:pPr>
        <w:pStyle w:val="LPSectionTitles"/>
        <w:rPr>
          <w:rStyle w:val="FFABodyChar"/>
          <w:sz w:val="20"/>
          <w:szCs w:val="20"/>
        </w:rPr>
      </w:pPr>
      <w:r w:rsidRPr="00216FB5">
        <w:rPr>
          <w:sz w:val="20"/>
          <w:szCs w:val="20"/>
        </w:rPr>
        <w:t xml:space="preserve">Directions: </w:t>
      </w:r>
    </w:p>
    <w:p w14:paraId="1A7D8D18" w14:textId="04544589" w:rsidR="00EC509F" w:rsidRDefault="00EC509F" w:rsidP="00E30E56">
      <w:pPr>
        <w:pStyle w:val="FFABody"/>
        <w:rPr>
          <w:rStyle w:val="Strong"/>
          <w:b w:val="0"/>
          <w:bCs w:val="0"/>
          <w:szCs w:val="18"/>
        </w:rPr>
      </w:pPr>
      <w:r>
        <w:t>Use AgExplorer (</w:t>
      </w:r>
      <w:hyperlink r:id="rId21" w:history="1">
        <w:r w:rsidRPr="007C3450">
          <w:rPr>
            <w:rStyle w:val="Hyperlink"/>
            <w:szCs w:val="18"/>
          </w:rPr>
          <w:t>AgExplorer.FFA.org</w:t>
        </w:r>
      </w:hyperlink>
      <w:r>
        <w:rPr>
          <w:rStyle w:val="Strong"/>
          <w:b w:val="0"/>
          <w:bCs w:val="0"/>
          <w:szCs w:val="18"/>
        </w:rPr>
        <w:t>) to identify and explore three agricultural careers with ties to the food service industry. List those three careers below and explain how they are crucial to the food service industry.</w:t>
      </w:r>
    </w:p>
    <w:p w14:paraId="5D9AA244" w14:textId="77777777" w:rsidR="00EC509F" w:rsidRDefault="00EC509F" w:rsidP="00E30E56">
      <w:pPr>
        <w:pStyle w:val="FFABody"/>
        <w:rPr>
          <w:rStyle w:val="Strong"/>
          <w:b w:val="0"/>
          <w:bCs w:val="0"/>
          <w:szCs w:val="18"/>
        </w:rPr>
      </w:pPr>
    </w:p>
    <w:tbl>
      <w:tblPr>
        <w:tblStyle w:val="TableGrid"/>
        <w:tblW w:w="0" w:type="auto"/>
        <w:tblLook w:val="04A0" w:firstRow="1" w:lastRow="0" w:firstColumn="1" w:lastColumn="0" w:noHBand="0" w:noVBand="1"/>
      </w:tblPr>
      <w:tblGrid>
        <w:gridCol w:w="10790"/>
      </w:tblGrid>
      <w:tr w:rsidR="00EC509F" w14:paraId="658388B5" w14:textId="77777777" w:rsidTr="00022B23">
        <w:trPr>
          <w:trHeight w:val="576"/>
        </w:trPr>
        <w:tc>
          <w:tcPr>
            <w:tcW w:w="10790" w:type="dxa"/>
            <w:vAlign w:val="center"/>
          </w:tcPr>
          <w:p w14:paraId="104FEEA9" w14:textId="1AA6DAB4" w:rsidR="00EC509F" w:rsidRPr="007C3450" w:rsidRDefault="00EC509F" w:rsidP="00022B23">
            <w:pPr>
              <w:pStyle w:val="FFABody"/>
              <w:rPr>
                <w:rStyle w:val="Strong"/>
                <w:szCs w:val="18"/>
              </w:rPr>
            </w:pPr>
            <w:r w:rsidRPr="007C3450">
              <w:rPr>
                <w:rStyle w:val="Strong"/>
                <w:szCs w:val="18"/>
              </w:rPr>
              <w:t xml:space="preserve">Career 1: </w:t>
            </w:r>
          </w:p>
        </w:tc>
      </w:tr>
      <w:tr w:rsidR="00EC509F" w14:paraId="321895B1" w14:textId="77777777" w:rsidTr="00022B23">
        <w:trPr>
          <w:trHeight w:val="1008"/>
        </w:trPr>
        <w:tc>
          <w:tcPr>
            <w:tcW w:w="10790" w:type="dxa"/>
          </w:tcPr>
          <w:p w14:paraId="02207441" w14:textId="77777777" w:rsidR="00EC509F" w:rsidRPr="007C3450"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tc>
      </w:tr>
      <w:tr w:rsidR="00EC509F" w14:paraId="18EC16F9" w14:textId="77777777" w:rsidTr="00022B23">
        <w:trPr>
          <w:trHeight w:val="1440"/>
        </w:trPr>
        <w:tc>
          <w:tcPr>
            <w:tcW w:w="10790" w:type="dxa"/>
          </w:tcPr>
          <w:p w14:paraId="743363FE" w14:textId="7FF90929"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728FFD0F" w14:textId="77777777" w:rsidR="00EC509F" w:rsidRDefault="00EC509F" w:rsidP="00022B23">
            <w:pPr>
              <w:pStyle w:val="FFABody"/>
              <w:rPr>
                <w:rStyle w:val="Strong"/>
                <w:b w:val="0"/>
                <w:bCs w:val="0"/>
                <w:szCs w:val="18"/>
              </w:rPr>
            </w:pPr>
          </w:p>
        </w:tc>
      </w:tr>
      <w:tr w:rsidR="00EC509F" w14:paraId="2FF604AC" w14:textId="77777777" w:rsidTr="00022B23">
        <w:trPr>
          <w:trHeight w:val="576"/>
        </w:trPr>
        <w:tc>
          <w:tcPr>
            <w:tcW w:w="10790" w:type="dxa"/>
            <w:vAlign w:val="center"/>
          </w:tcPr>
          <w:p w14:paraId="3439FEF0" w14:textId="381DA54E" w:rsidR="00EC509F" w:rsidRDefault="00EC509F" w:rsidP="00022B23">
            <w:pPr>
              <w:pStyle w:val="FFABody"/>
              <w:rPr>
                <w:rStyle w:val="Strong"/>
                <w:b w:val="0"/>
                <w:bCs w:val="0"/>
                <w:szCs w:val="18"/>
              </w:rPr>
            </w:pPr>
            <w:r w:rsidRPr="007C3450">
              <w:rPr>
                <w:rStyle w:val="Strong"/>
                <w:szCs w:val="18"/>
              </w:rPr>
              <w:t xml:space="preserve">Career </w:t>
            </w:r>
            <w:r>
              <w:rPr>
                <w:rStyle w:val="Strong"/>
                <w:szCs w:val="18"/>
              </w:rPr>
              <w:t>2</w:t>
            </w:r>
            <w:r w:rsidRPr="007C3450">
              <w:rPr>
                <w:rStyle w:val="Strong"/>
                <w:szCs w:val="18"/>
              </w:rPr>
              <w:t xml:space="preserve">: </w:t>
            </w:r>
          </w:p>
        </w:tc>
      </w:tr>
      <w:tr w:rsidR="00EC509F" w14:paraId="74E27528" w14:textId="77777777" w:rsidTr="00022B23">
        <w:trPr>
          <w:trHeight w:val="1008"/>
        </w:trPr>
        <w:tc>
          <w:tcPr>
            <w:tcW w:w="10790" w:type="dxa"/>
          </w:tcPr>
          <w:p w14:paraId="0C1DF8E7" w14:textId="77777777" w:rsidR="00EC509F"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tc>
      </w:tr>
      <w:tr w:rsidR="00EC509F" w14:paraId="20FF4248" w14:textId="77777777" w:rsidTr="00022B23">
        <w:trPr>
          <w:trHeight w:val="1440"/>
        </w:trPr>
        <w:tc>
          <w:tcPr>
            <w:tcW w:w="10790" w:type="dxa"/>
          </w:tcPr>
          <w:p w14:paraId="2EB5650F" w14:textId="131F64CE"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7FF2CF14" w14:textId="77777777" w:rsidR="00EC509F" w:rsidRDefault="00EC509F" w:rsidP="00022B23">
            <w:pPr>
              <w:pStyle w:val="FFABody"/>
              <w:rPr>
                <w:rStyle w:val="Strong"/>
                <w:b w:val="0"/>
                <w:bCs w:val="0"/>
                <w:szCs w:val="18"/>
              </w:rPr>
            </w:pPr>
          </w:p>
        </w:tc>
      </w:tr>
      <w:tr w:rsidR="00EC509F" w14:paraId="0A0CCBC4" w14:textId="77777777" w:rsidTr="00022B23">
        <w:trPr>
          <w:trHeight w:val="576"/>
        </w:trPr>
        <w:tc>
          <w:tcPr>
            <w:tcW w:w="10790" w:type="dxa"/>
            <w:vAlign w:val="center"/>
          </w:tcPr>
          <w:p w14:paraId="7B9E7C20" w14:textId="4B023F58" w:rsidR="00EC509F" w:rsidRDefault="00EC509F" w:rsidP="00022B23">
            <w:pPr>
              <w:pStyle w:val="FFABody"/>
              <w:rPr>
                <w:rStyle w:val="Strong"/>
                <w:b w:val="0"/>
                <w:bCs w:val="0"/>
                <w:szCs w:val="18"/>
              </w:rPr>
            </w:pPr>
            <w:r w:rsidRPr="007C3450">
              <w:rPr>
                <w:rStyle w:val="Strong"/>
                <w:szCs w:val="18"/>
              </w:rPr>
              <w:t xml:space="preserve">Career </w:t>
            </w:r>
            <w:r>
              <w:rPr>
                <w:rStyle w:val="Strong"/>
                <w:szCs w:val="18"/>
              </w:rPr>
              <w:t>3</w:t>
            </w:r>
            <w:r w:rsidRPr="007C3450">
              <w:rPr>
                <w:rStyle w:val="Strong"/>
                <w:szCs w:val="18"/>
              </w:rPr>
              <w:t xml:space="preserve">: </w:t>
            </w:r>
          </w:p>
        </w:tc>
      </w:tr>
      <w:tr w:rsidR="00EC509F" w14:paraId="062AADAD" w14:textId="77777777" w:rsidTr="00022B23">
        <w:trPr>
          <w:trHeight w:val="1008"/>
        </w:trPr>
        <w:tc>
          <w:tcPr>
            <w:tcW w:w="10790" w:type="dxa"/>
          </w:tcPr>
          <w:p w14:paraId="27F1E6A9" w14:textId="77777777" w:rsidR="00EC509F"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tc>
      </w:tr>
      <w:tr w:rsidR="00EC509F" w14:paraId="24C90F13" w14:textId="77777777" w:rsidTr="00022B23">
        <w:trPr>
          <w:trHeight w:val="1440"/>
        </w:trPr>
        <w:tc>
          <w:tcPr>
            <w:tcW w:w="10790" w:type="dxa"/>
          </w:tcPr>
          <w:p w14:paraId="2E5575E1" w14:textId="3044F7E6"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1F97FCC7" w14:textId="77777777" w:rsidR="00EC509F" w:rsidRDefault="00EC509F" w:rsidP="00022B23">
            <w:pPr>
              <w:pStyle w:val="FFABody"/>
              <w:rPr>
                <w:rStyle w:val="Strong"/>
                <w:b w:val="0"/>
                <w:bCs w:val="0"/>
                <w:szCs w:val="18"/>
              </w:rPr>
            </w:pPr>
          </w:p>
        </w:tc>
      </w:tr>
    </w:tbl>
    <w:p w14:paraId="505408E5" w14:textId="77777777" w:rsidR="00EC509F" w:rsidRDefault="00EC509F" w:rsidP="00E30E56">
      <w:pPr>
        <w:pStyle w:val="FFABody"/>
        <w:rPr>
          <w:rStyle w:val="Strong"/>
          <w:b w:val="0"/>
          <w:bCs w:val="0"/>
          <w:szCs w:val="18"/>
        </w:rPr>
      </w:pPr>
    </w:p>
    <w:p w14:paraId="42E60D7C" w14:textId="77777777" w:rsidR="00EC509F" w:rsidRPr="00344F3D" w:rsidRDefault="00EC509F" w:rsidP="00E30E56">
      <w:pPr>
        <w:pStyle w:val="FFABody"/>
        <w:rPr>
          <w:rStyle w:val="Strong"/>
          <w:szCs w:val="18"/>
        </w:rPr>
      </w:pPr>
      <w:r w:rsidRPr="00344F3D">
        <w:rPr>
          <w:rStyle w:val="Strong"/>
          <w:szCs w:val="18"/>
        </w:rPr>
        <w:t>Reflection Questions:</w:t>
      </w:r>
    </w:p>
    <w:p w14:paraId="0EA03527" w14:textId="04CAE824" w:rsidR="00EC509F" w:rsidRDefault="00EC509F" w:rsidP="00E30E56">
      <w:pPr>
        <w:pStyle w:val="FFABody"/>
        <w:numPr>
          <w:ilvl w:val="0"/>
          <w:numId w:val="52"/>
        </w:numPr>
        <w:rPr>
          <w:rStyle w:val="Strong"/>
          <w:b w:val="0"/>
          <w:bCs w:val="0"/>
          <w:szCs w:val="18"/>
        </w:rPr>
      </w:pPr>
      <w:r>
        <w:rPr>
          <w:rStyle w:val="Strong"/>
          <w:b w:val="0"/>
          <w:bCs w:val="0"/>
          <w:szCs w:val="18"/>
        </w:rPr>
        <w:t>Explain why it is important for a food company like Culver’s to acknowledge and understand the agriculture industry.</w:t>
      </w:r>
    </w:p>
    <w:p w14:paraId="3323CA3F" w14:textId="77777777" w:rsidR="00EC509F" w:rsidRDefault="00EC509F" w:rsidP="00E30E56">
      <w:pPr>
        <w:pStyle w:val="FFABody"/>
        <w:ind w:left="720"/>
        <w:rPr>
          <w:rStyle w:val="Strong"/>
          <w:b w:val="0"/>
          <w:bCs w:val="0"/>
          <w:szCs w:val="18"/>
        </w:rPr>
      </w:pPr>
    </w:p>
    <w:p w14:paraId="7F12ABC0" w14:textId="77777777" w:rsidR="00EC509F" w:rsidRDefault="00EC509F" w:rsidP="00E30E56">
      <w:pPr>
        <w:pStyle w:val="FFABody"/>
        <w:ind w:left="720"/>
        <w:rPr>
          <w:rStyle w:val="Strong"/>
          <w:b w:val="0"/>
          <w:bCs w:val="0"/>
          <w:szCs w:val="18"/>
        </w:rPr>
      </w:pPr>
    </w:p>
    <w:p w14:paraId="0A53CEED" w14:textId="77777777" w:rsidR="00EC509F" w:rsidRDefault="00EC509F" w:rsidP="00E30E56">
      <w:pPr>
        <w:pStyle w:val="FFABody"/>
        <w:ind w:left="720"/>
        <w:rPr>
          <w:rStyle w:val="Strong"/>
          <w:b w:val="0"/>
          <w:bCs w:val="0"/>
          <w:szCs w:val="18"/>
        </w:rPr>
      </w:pPr>
    </w:p>
    <w:p w14:paraId="4C361C69" w14:textId="77777777" w:rsidR="00EC509F" w:rsidRDefault="00EC509F" w:rsidP="00E30E56">
      <w:pPr>
        <w:pStyle w:val="FFABody"/>
        <w:ind w:left="720"/>
        <w:rPr>
          <w:rStyle w:val="Strong"/>
          <w:b w:val="0"/>
          <w:bCs w:val="0"/>
          <w:szCs w:val="18"/>
        </w:rPr>
      </w:pPr>
    </w:p>
    <w:p w14:paraId="52ECB878" w14:textId="77777777" w:rsidR="00EC509F" w:rsidRDefault="00EC509F" w:rsidP="00E30E56">
      <w:pPr>
        <w:pStyle w:val="FFABody"/>
        <w:numPr>
          <w:ilvl w:val="0"/>
          <w:numId w:val="52"/>
        </w:numPr>
        <w:rPr>
          <w:rStyle w:val="Strong"/>
          <w:b w:val="0"/>
          <w:bCs w:val="0"/>
          <w:szCs w:val="18"/>
        </w:rPr>
      </w:pPr>
      <w:r>
        <w:rPr>
          <w:rStyle w:val="Strong"/>
          <w:b w:val="0"/>
          <w:bCs w:val="0"/>
          <w:szCs w:val="18"/>
        </w:rPr>
        <w:t xml:space="preserve">If you were employed at a food service company or restaurant, how would you advocate for agriculture? </w:t>
      </w:r>
    </w:p>
    <w:p w14:paraId="5E6DA2A4" w14:textId="77777777" w:rsidR="00EC509F" w:rsidRDefault="00EC509F" w:rsidP="00E30E56">
      <w:pPr>
        <w:pStyle w:val="FFABody"/>
        <w:rPr>
          <w:rStyle w:val="Strong"/>
          <w:b w:val="0"/>
          <w:bCs w:val="0"/>
          <w:szCs w:val="18"/>
        </w:rPr>
      </w:pPr>
    </w:p>
    <w:p w14:paraId="2F055F9F" w14:textId="77777777" w:rsidR="00EC509F" w:rsidRPr="007C3450" w:rsidRDefault="00EC509F" w:rsidP="00E30E56">
      <w:pPr>
        <w:pStyle w:val="FFABody"/>
        <w:rPr>
          <w:szCs w:val="18"/>
        </w:rPr>
        <w:sectPr w:rsidR="00EC509F" w:rsidRPr="007C3450" w:rsidSect="00EC509F">
          <w:pgSz w:w="12240" w:h="15840"/>
          <w:pgMar w:top="994" w:right="720" w:bottom="1166" w:left="720" w:header="720" w:footer="720" w:gutter="0"/>
          <w:cols w:space="720"/>
          <w:docGrid w:linePitch="360"/>
        </w:sectPr>
      </w:pPr>
    </w:p>
    <w:p w14:paraId="7C321BC4" w14:textId="77777777" w:rsidR="00EC509F" w:rsidRDefault="00EC509F" w:rsidP="00E30E56">
      <w:pPr>
        <w:pStyle w:val="FFABody"/>
      </w:pPr>
      <w:r w:rsidRPr="00B03127">
        <w:rPr>
          <w:noProof/>
          <w:color w:val="E1251B"/>
        </w:rPr>
        <w:lastRenderedPageBreak/>
        <mc:AlternateContent>
          <mc:Choice Requires="wps">
            <w:drawing>
              <wp:anchor distT="0" distB="0" distL="114300" distR="114300" simplePos="0" relativeHeight="251660288" behindDoc="0" locked="0" layoutInCell="1" allowOverlap="1" wp14:anchorId="06FAF4AF" wp14:editId="64899C70">
                <wp:simplePos x="0" y="0"/>
                <wp:positionH relativeFrom="margin">
                  <wp:posOffset>5334055</wp:posOffset>
                </wp:positionH>
                <wp:positionV relativeFrom="paragraph">
                  <wp:posOffset>-209937</wp:posOffset>
                </wp:positionV>
                <wp:extent cx="3355451" cy="588397"/>
                <wp:effectExtent l="0" t="0" r="16510" b="21590"/>
                <wp:wrapNone/>
                <wp:docPr id="62" name="Rectangle 62"/>
                <wp:cNvGraphicFramePr/>
                <a:graphic xmlns:a="http://schemas.openxmlformats.org/drawingml/2006/main">
                  <a:graphicData uri="http://schemas.microsoft.com/office/word/2010/wordprocessingShape">
                    <wps:wsp>
                      <wps:cNvSpPr/>
                      <wps:spPr>
                        <a:xfrm>
                          <a:off x="0" y="0"/>
                          <a:ext cx="3355451" cy="588397"/>
                        </a:xfrm>
                        <a:prstGeom prst="rect">
                          <a:avLst/>
                        </a:prstGeom>
                      </wps:spPr>
                      <wps:style>
                        <a:lnRef idx="2">
                          <a:schemeClr val="dk1"/>
                        </a:lnRef>
                        <a:fillRef idx="1">
                          <a:schemeClr val="lt1"/>
                        </a:fillRef>
                        <a:effectRef idx="0">
                          <a:schemeClr val="dk1"/>
                        </a:effectRef>
                        <a:fontRef idx="minor">
                          <a:schemeClr val="dk1"/>
                        </a:fontRef>
                      </wps:style>
                      <wps:txbx>
                        <w:txbxContent>
                          <w:p w14:paraId="5791004D" w14:textId="77777777" w:rsidR="00EC509F" w:rsidRPr="00B06C5C" w:rsidRDefault="00EC509F" w:rsidP="00E30E56">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FFA.CS-M;</w:t>
                            </w:r>
                            <w:r w:rsidRPr="00C218B3">
                              <w:rPr>
                                <w:sz w:val="14"/>
                                <w:szCs w:val="14"/>
                              </w:rPr>
                              <w:t xml:space="preserve"> CCSS.ELA.</w:t>
                            </w:r>
                            <w:r>
                              <w:rPr>
                                <w:sz w:val="14"/>
                                <w:szCs w:val="14"/>
                              </w:rPr>
                              <w:t>RST</w:t>
                            </w:r>
                            <w:r w:rsidRPr="00C218B3">
                              <w:rPr>
                                <w:sz w:val="14"/>
                                <w:szCs w:val="14"/>
                              </w:rPr>
                              <w:t>.9-10.</w:t>
                            </w:r>
                            <w:r>
                              <w:rPr>
                                <w:sz w:val="14"/>
                                <w:szCs w:val="14"/>
                              </w:rPr>
                              <w:t>9</w:t>
                            </w:r>
                            <w:r w:rsidRPr="00C218B3">
                              <w:rPr>
                                <w:sz w:val="14"/>
                                <w:szCs w:val="14"/>
                              </w:rPr>
                              <w:t>;</w:t>
                            </w:r>
                            <w:r>
                              <w:rPr>
                                <w:sz w:val="14"/>
                                <w:szCs w:val="14"/>
                              </w:rPr>
                              <w:t xml:space="preserve"> </w:t>
                            </w:r>
                            <w:r w:rsidRPr="00C218B3">
                              <w:rPr>
                                <w:sz w:val="14"/>
                                <w:szCs w:val="14"/>
                              </w:rPr>
                              <w:t>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p w14:paraId="70C5611D" w14:textId="77777777" w:rsidR="00EC509F" w:rsidRPr="00B06C5C" w:rsidRDefault="00EC509F" w:rsidP="00E30E56">
                            <w:pPr>
                              <w:pStyle w:val="FFABody"/>
                              <w:rPr>
                                <w:sz w:val="14"/>
                                <w:szCs w:val="1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FAF4AF" id="Rectangle 62" o:spid="_x0000_s1027" style="position:absolute;margin-left:420pt;margin-top:-16.55pt;width:264.2pt;height:46.3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" fillcolor="white [3201]" strokecolor="black [3200]" strokeweight="1pt">
                <v:textbox>
                  <w:txbxContent>
                    <w:p w14:paraId="5791004D" w14:textId="77777777" w:rsidR="00EC509F" w:rsidRPr="00B06C5C" w:rsidRDefault="00EC509F" w:rsidP="00E30E56">
                      <w:pPr>
                        <w:pStyle w:val="FFABody"/>
                        <w:rPr>
                          <w:sz w:val="14"/>
                          <w:szCs w:val="14"/>
                        </w:rPr>
                      </w:pPr>
                      <w:r w:rsidRPr="00F92C8A">
                        <w:rPr>
                          <w:sz w:val="14"/>
                          <w:szCs w:val="14"/>
                        </w:rPr>
                        <w:t>Aligned to the following standards: AG5</w:t>
                      </w:r>
                      <w:r w:rsidRPr="00E56F48">
                        <w:rPr>
                          <w:sz w:val="14"/>
                          <w:szCs w:val="14"/>
                        </w:rPr>
                        <w:t xml:space="preserve">; </w:t>
                      </w:r>
                      <w:r>
                        <w:rPr>
                          <w:sz w:val="14"/>
                          <w:szCs w:val="14"/>
                        </w:rPr>
                        <w:t xml:space="preserve">AG-FD4; </w:t>
                      </w:r>
                      <w:r w:rsidRPr="00E56F48">
                        <w:rPr>
                          <w:sz w:val="14"/>
                          <w:szCs w:val="14"/>
                        </w:rPr>
                        <w:t>CS.05;</w:t>
                      </w:r>
                      <w:r>
                        <w:rPr>
                          <w:sz w:val="14"/>
                          <w:szCs w:val="14"/>
                        </w:rPr>
                        <w:t xml:space="preserve"> FPP.04;</w:t>
                      </w:r>
                      <w:r w:rsidRPr="00E56F48">
                        <w:rPr>
                          <w:sz w:val="14"/>
                          <w:szCs w:val="14"/>
                        </w:rPr>
                        <w:t xml:space="preserve"> </w:t>
                      </w:r>
                      <w:r w:rsidRPr="00F92C8A">
                        <w:rPr>
                          <w:sz w:val="14"/>
                          <w:szCs w:val="14"/>
                        </w:rPr>
                        <w:t>FFA.PL-A; FFA.PL-C; FFA.CS-M;</w:t>
                      </w:r>
                      <w:r w:rsidRPr="00C218B3">
                        <w:rPr>
                          <w:sz w:val="14"/>
                          <w:szCs w:val="14"/>
                        </w:rPr>
                        <w:t xml:space="preserve"> CCSS.ELA.</w:t>
                      </w:r>
                      <w:r>
                        <w:rPr>
                          <w:sz w:val="14"/>
                          <w:szCs w:val="14"/>
                        </w:rPr>
                        <w:t>RST</w:t>
                      </w:r>
                      <w:r w:rsidRPr="00C218B3">
                        <w:rPr>
                          <w:sz w:val="14"/>
                          <w:szCs w:val="14"/>
                        </w:rPr>
                        <w:t>.9-10.</w:t>
                      </w:r>
                      <w:r>
                        <w:rPr>
                          <w:sz w:val="14"/>
                          <w:szCs w:val="14"/>
                        </w:rPr>
                        <w:t>9</w:t>
                      </w:r>
                      <w:r w:rsidRPr="00C218B3">
                        <w:rPr>
                          <w:sz w:val="14"/>
                          <w:szCs w:val="14"/>
                        </w:rPr>
                        <w:t>;</w:t>
                      </w:r>
                      <w:r>
                        <w:rPr>
                          <w:sz w:val="14"/>
                          <w:szCs w:val="14"/>
                        </w:rPr>
                        <w:t xml:space="preserve"> </w:t>
                      </w:r>
                      <w:r w:rsidRPr="00C218B3">
                        <w:rPr>
                          <w:sz w:val="14"/>
                          <w:szCs w:val="14"/>
                        </w:rPr>
                        <w:t>CCSS.ELA.SL.9-10.</w:t>
                      </w:r>
                      <w:r>
                        <w:rPr>
                          <w:sz w:val="14"/>
                          <w:szCs w:val="14"/>
                        </w:rPr>
                        <w:t>2</w:t>
                      </w:r>
                      <w:r w:rsidRPr="00C218B3">
                        <w:rPr>
                          <w:sz w:val="14"/>
                          <w:szCs w:val="14"/>
                        </w:rPr>
                        <w:t>;</w:t>
                      </w:r>
                      <w:r>
                        <w:rPr>
                          <w:sz w:val="14"/>
                          <w:szCs w:val="14"/>
                        </w:rPr>
                        <w:t xml:space="preserve"> </w:t>
                      </w:r>
                      <w:r w:rsidRPr="00C218B3">
                        <w:rPr>
                          <w:sz w:val="14"/>
                          <w:szCs w:val="14"/>
                        </w:rPr>
                        <w:t>CCSS.ELA.SL.9-10.1.C; CCSS.W.9-10.4;</w:t>
                      </w:r>
                      <w:r>
                        <w:rPr>
                          <w:sz w:val="14"/>
                          <w:szCs w:val="14"/>
                        </w:rPr>
                        <w:t xml:space="preserve"> </w:t>
                      </w:r>
                      <w:r w:rsidRPr="00C218B3">
                        <w:rPr>
                          <w:sz w:val="14"/>
                          <w:szCs w:val="14"/>
                        </w:rPr>
                        <w:t>CRP.0</w:t>
                      </w:r>
                      <w:r>
                        <w:rPr>
                          <w:sz w:val="14"/>
                          <w:szCs w:val="14"/>
                        </w:rPr>
                        <w:t>2</w:t>
                      </w:r>
                      <w:r w:rsidRPr="00C218B3">
                        <w:rPr>
                          <w:sz w:val="14"/>
                          <w:szCs w:val="14"/>
                        </w:rPr>
                        <w:t>;</w:t>
                      </w:r>
                      <w:r>
                        <w:rPr>
                          <w:sz w:val="14"/>
                          <w:szCs w:val="14"/>
                        </w:rPr>
                        <w:t xml:space="preserve"> </w:t>
                      </w:r>
                      <w:r w:rsidRPr="00C218B3">
                        <w:rPr>
                          <w:sz w:val="14"/>
                          <w:szCs w:val="14"/>
                        </w:rPr>
                        <w:t>CRP.04; CRP.0</w:t>
                      </w:r>
                      <w:r>
                        <w:rPr>
                          <w:sz w:val="14"/>
                          <w:szCs w:val="14"/>
                        </w:rPr>
                        <w:t>7</w:t>
                      </w:r>
                      <w:r w:rsidRPr="00C218B3">
                        <w:rPr>
                          <w:sz w:val="14"/>
                          <w:szCs w:val="14"/>
                        </w:rPr>
                        <w:t>;</w:t>
                      </w:r>
                    </w:p>
                    <w:p w14:paraId="70C5611D" w14:textId="77777777" w:rsidR="00EC509F" w:rsidRPr="00B06C5C" w:rsidRDefault="00EC509F" w:rsidP="00E30E56">
                      <w:pPr>
                        <w:pStyle w:val="FFABody"/>
                        <w:rPr>
                          <w:sz w:val="14"/>
                          <w:szCs w:val="14"/>
                        </w:rPr>
                      </w:pPr>
                    </w:p>
                  </w:txbxContent>
                </v:textbox>
                <w10:wrap anchorx="margin"/>
              </v:rect>
            </w:pict>
          </mc:Fallback>
        </mc:AlternateContent>
      </w:r>
    </w:p>
    <w:p w14:paraId="29603992" w14:textId="56F0714C" w:rsidR="00EC509F" w:rsidRPr="002547AB" w:rsidRDefault="00EC509F" w:rsidP="00E30E56">
      <w:pPr>
        <w:pStyle w:val="DocumentTitle"/>
      </w:pPr>
      <w:r w:rsidRPr="00097CD8">
        <w:rPr>
          <w:color w:val="E1251B"/>
        </w:rPr>
        <w:t>KEY</w:t>
      </w:r>
      <w:r w:rsidRPr="002547AB">
        <w:rPr>
          <w:color w:val="E1251B"/>
        </w:rPr>
        <w:t xml:space="preserve">: </w:t>
      </w:r>
      <w:r>
        <w:t>Careers With Culver’s</w:t>
      </w:r>
    </w:p>
    <w:p w14:paraId="6B8D6A2E" w14:textId="77777777" w:rsidR="00EC509F" w:rsidRPr="002A7980" w:rsidRDefault="00EC509F" w:rsidP="00E30E56">
      <w:pPr>
        <w:pStyle w:val="FFAChartType-Bold"/>
        <w:ind w:left="0"/>
        <w:rPr>
          <w:sz w:val="24"/>
          <w:szCs w:val="24"/>
        </w:rPr>
      </w:pPr>
      <w:r w:rsidRPr="002A7980">
        <w:rPr>
          <w:sz w:val="24"/>
          <w:szCs w:val="24"/>
        </w:rPr>
        <w:t>P</w:t>
      </w:r>
      <w:r>
        <w:rPr>
          <w:sz w:val="24"/>
          <w:szCs w:val="24"/>
        </w:rPr>
        <w:t>ART</w:t>
      </w:r>
      <w:r w:rsidRPr="002A7980">
        <w:rPr>
          <w:sz w:val="24"/>
          <w:szCs w:val="24"/>
        </w:rPr>
        <w:t xml:space="preserve"> 1</w:t>
      </w:r>
    </w:p>
    <w:p w14:paraId="2B2F663E" w14:textId="77777777" w:rsidR="00EC509F" w:rsidRPr="00216FB5" w:rsidRDefault="00EC509F" w:rsidP="00E30E56">
      <w:pPr>
        <w:pStyle w:val="LPSectionTitles"/>
        <w:rPr>
          <w:rStyle w:val="FFABodyChar"/>
          <w:sz w:val="20"/>
          <w:szCs w:val="20"/>
        </w:rPr>
      </w:pPr>
      <w:r w:rsidRPr="00216FB5">
        <w:rPr>
          <w:sz w:val="20"/>
          <w:szCs w:val="20"/>
        </w:rPr>
        <w:t xml:space="preserve">Directions: </w:t>
      </w:r>
    </w:p>
    <w:p w14:paraId="547211FE" w14:textId="77777777" w:rsidR="00EC509F" w:rsidRDefault="00EC509F" w:rsidP="00E30E56">
      <w:pPr>
        <w:pStyle w:val="main"/>
      </w:pPr>
      <w:r>
        <w:t>Review the three Culver’s job descriptions provided by your teacher and compare the jobs using the table below.</w:t>
      </w:r>
    </w:p>
    <w:p w14:paraId="37292354" w14:textId="77777777" w:rsidR="00EC509F" w:rsidRDefault="00EC509F" w:rsidP="00E30E56">
      <w:pPr>
        <w:pStyle w:val="main"/>
      </w:pPr>
    </w:p>
    <w:tbl>
      <w:tblPr>
        <w:tblStyle w:val="TableGrid"/>
        <w:tblW w:w="13585" w:type="dxa"/>
        <w:tblInd w:w="-90" w:type="dxa"/>
        <w:tblLook w:val="04A0" w:firstRow="1" w:lastRow="0" w:firstColumn="1" w:lastColumn="0" w:noHBand="0" w:noVBand="1"/>
      </w:tblPr>
      <w:tblGrid>
        <w:gridCol w:w="2785"/>
        <w:gridCol w:w="3600"/>
        <w:gridCol w:w="3600"/>
        <w:gridCol w:w="3600"/>
      </w:tblGrid>
      <w:tr w:rsidR="00EC509F" w14:paraId="47324C19" w14:textId="77777777" w:rsidTr="00022B23">
        <w:tc>
          <w:tcPr>
            <w:tcW w:w="2785" w:type="dxa"/>
            <w:tcBorders>
              <w:top w:val="nil"/>
              <w:left w:val="nil"/>
              <w:bottom w:val="single" w:sz="4" w:space="0" w:color="auto"/>
              <w:right w:val="single" w:sz="4" w:space="0" w:color="auto"/>
            </w:tcBorders>
          </w:tcPr>
          <w:p w14:paraId="403D1021" w14:textId="77777777" w:rsidR="00EC509F" w:rsidRPr="003066FB" w:rsidRDefault="00EC509F" w:rsidP="00022B23">
            <w:pPr>
              <w:pStyle w:val="main"/>
              <w:rPr>
                <w:b/>
                <w:bCs/>
              </w:rPr>
            </w:pPr>
          </w:p>
        </w:tc>
        <w:tc>
          <w:tcPr>
            <w:tcW w:w="3600" w:type="dxa"/>
            <w:tcBorders>
              <w:left w:val="single" w:sz="4" w:space="0" w:color="auto"/>
            </w:tcBorders>
          </w:tcPr>
          <w:p w14:paraId="01A087D3" w14:textId="77777777" w:rsidR="00EC509F" w:rsidRPr="003066FB" w:rsidRDefault="00EC509F" w:rsidP="00022B23">
            <w:pPr>
              <w:pStyle w:val="main"/>
              <w:jc w:val="center"/>
              <w:rPr>
                <w:b/>
                <w:bCs/>
              </w:rPr>
            </w:pPr>
            <w:r w:rsidRPr="003066FB">
              <w:rPr>
                <w:b/>
                <w:bCs/>
              </w:rPr>
              <w:t>True Blue Crew Member</w:t>
            </w:r>
          </w:p>
        </w:tc>
        <w:tc>
          <w:tcPr>
            <w:tcW w:w="3600" w:type="dxa"/>
          </w:tcPr>
          <w:p w14:paraId="06876839" w14:textId="77777777" w:rsidR="00EC509F" w:rsidRPr="003066FB" w:rsidRDefault="00EC509F" w:rsidP="00022B23">
            <w:pPr>
              <w:pStyle w:val="main"/>
              <w:jc w:val="center"/>
              <w:rPr>
                <w:b/>
                <w:bCs/>
              </w:rPr>
            </w:pPr>
            <w:r w:rsidRPr="003066FB">
              <w:rPr>
                <w:b/>
                <w:bCs/>
              </w:rPr>
              <w:t>Assistant Manager</w:t>
            </w:r>
          </w:p>
        </w:tc>
        <w:tc>
          <w:tcPr>
            <w:tcW w:w="3600" w:type="dxa"/>
          </w:tcPr>
          <w:p w14:paraId="13B5F986" w14:textId="77777777" w:rsidR="00EC509F" w:rsidRPr="003066FB" w:rsidRDefault="00EC509F" w:rsidP="00022B23">
            <w:pPr>
              <w:pStyle w:val="main"/>
              <w:jc w:val="center"/>
              <w:rPr>
                <w:b/>
                <w:bCs/>
              </w:rPr>
            </w:pPr>
            <w:r w:rsidRPr="003066FB">
              <w:rPr>
                <w:b/>
                <w:bCs/>
              </w:rPr>
              <w:t>General Manager</w:t>
            </w:r>
          </w:p>
        </w:tc>
      </w:tr>
      <w:tr w:rsidR="00EC509F" w14:paraId="54270AE2" w14:textId="77777777" w:rsidTr="00022B23">
        <w:trPr>
          <w:trHeight w:val="2249"/>
        </w:trPr>
        <w:tc>
          <w:tcPr>
            <w:tcW w:w="2785" w:type="dxa"/>
            <w:tcBorders>
              <w:top w:val="single" w:sz="4" w:space="0" w:color="auto"/>
            </w:tcBorders>
            <w:vAlign w:val="center"/>
          </w:tcPr>
          <w:p w14:paraId="6F9E416A" w14:textId="4F313F31" w:rsidR="00EC509F" w:rsidRDefault="00EC509F" w:rsidP="00022B23">
            <w:pPr>
              <w:pStyle w:val="main"/>
            </w:pPr>
            <w:r>
              <w:t>Highlight Five Primary Job Responsibilities.</w:t>
            </w:r>
          </w:p>
        </w:tc>
        <w:tc>
          <w:tcPr>
            <w:tcW w:w="3600" w:type="dxa"/>
            <w:vAlign w:val="center"/>
          </w:tcPr>
          <w:p w14:paraId="254065DD" w14:textId="77777777" w:rsidR="00EC509F" w:rsidRDefault="00EC509F" w:rsidP="00022B23">
            <w:pPr>
              <w:pStyle w:val="main"/>
              <w:numPr>
                <w:ilvl w:val="0"/>
                <w:numId w:val="42"/>
              </w:numPr>
              <w:ind w:left="435"/>
            </w:pPr>
            <w:r w:rsidRPr="00097CD8">
              <w:rPr>
                <w:color w:val="E1251B"/>
              </w:rPr>
              <w:t>Answers will vary.</w:t>
            </w:r>
            <w:r>
              <w:br/>
              <w:t xml:space="preserve"> </w:t>
            </w:r>
          </w:p>
          <w:p w14:paraId="3290878F" w14:textId="77777777" w:rsidR="00EC509F" w:rsidRDefault="00EC509F" w:rsidP="00022B23">
            <w:pPr>
              <w:pStyle w:val="main"/>
              <w:numPr>
                <w:ilvl w:val="0"/>
                <w:numId w:val="42"/>
              </w:numPr>
              <w:ind w:left="426"/>
            </w:pPr>
            <w:r w:rsidRPr="00097CD8">
              <w:rPr>
                <w:color w:val="E1251B"/>
              </w:rPr>
              <w:t>Answers will vary.</w:t>
            </w:r>
            <w:r>
              <w:br/>
              <w:t xml:space="preserve"> </w:t>
            </w:r>
          </w:p>
          <w:p w14:paraId="6DAD3C3B" w14:textId="77777777" w:rsidR="00EC509F" w:rsidRDefault="00EC509F" w:rsidP="00022B23">
            <w:pPr>
              <w:pStyle w:val="main"/>
              <w:numPr>
                <w:ilvl w:val="0"/>
                <w:numId w:val="42"/>
              </w:numPr>
              <w:ind w:left="426"/>
            </w:pPr>
            <w:bookmarkStart w:id="1" w:name="_Hlk188348197"/>
            <w:r w:rsidRPr="00097CD8">
              <w:rPr>
                <w:color w:val="E1251B"/>
              </w:rPr>
              <w:t>Answers will vary.</w:t>
            </w:r>
            <w:bookmarkEnd w:id="1"/>
            <w:r>
              <w:br/>
              <w:t xml:space="preserve"> </w:t>
            </w:r>
          </w:p>
          <w:p w14:paraId="29ECA7FC" w14:textId="77777777" w:rsidR="00EC509F" w:rsidRDefault="00EC509F" w:rsidP="00022B23">
            <w:pPr>
              <w:pStyle w:val="main"/>
              <w:numPr>
                <w:ilvl w:val="0"/>
                <w:numId w:val="42"/>
              </w:numPr>
              <w:ind w:left="426"/>
            </w:pPr>
            <w:r w:rsidRPr="00097CD8">
              <w:rPr>
                <w:color w:val="E1251B"/>
              </w:rPr>
              <w:t>Answers will vary.</w:t>
            </w:r>
            <w:r>
              <w:br/>
              <w:t xml:space="preserve"> </w:t>
            </w:r>
          </w:p>
          <w:p w14:paraId="76F52E75" w14:textId="77777777" w:rsidR="00EC509F" w:rsidRDefault="00EC509F" w:rsidP="00022B23">
            <w:pPr>
              <w:pStyle w:val="main"/>
              <w:numPr>
                <w:ilvl w:val="0"/>
                <w:numId w:val="42"/>
              </w:numPr>
              <w:ind w:left="426"/>
            </w:pPr>
            <w:r w:rsidRPr="00097CD8">
              <w:rPr>
                <w:color w:val="E1251B"/>
              </w:rPr>
              <w:t>Answers will vary.</w:t>
            </w:r>
            <w:r>
              <w:t xml:space="preserve"> </w:t>
            </w:r>
          </w:p>
        </w:tc>
        <w:tc>
          <w:tcPr>
            <w:tcW w:w="3600" w:type="dxa"/>
            <w:vAlign w:val="center"/>
          </w:tcPr>
          <w:p w14:paraId="37043C62" w14:textId="77777777" w:rsidR="00EC509F" w:rsidRDefault="00EC509F" w:rsidP="00022B23">
            <w:pPr>
              <w:pStyle w:val="main"/>
              <w:numPr>
                <w:ilvl w:val="0"/>
                <w:numId w:val="43"/>
              </w:numPr>
              <w:ind w:left="442"/>
            </w:pPr>
            <w:r w:rsidRPr="00097CD8">
              <w:rPr>
                <w:color w:val="E1251B"/>
              </w:rPr>
              <w:t>Answers will vary.</w:t>
            </w:r>
            <w:r>
              <w:br/>
            </w:r>
          </w:p>
          <w:p w14:paraId="388D5B70" w14:textId="77777777" w:rsidR="00EC509F" w:rsidRDefault="00EC509F" w:rsidP="00022B23">
            <w:pPr>
              <w:pStyle w:val="main"/>
              <w:numPr>
                <w:ilvl w:val="0"/>
                <w:numId w:val="43"/>
              </w:numPr>
              <w:ind w:left="462"/>
            </w:pPr>
            <w:r w:rsidRPr="00097CD8">
              <w:rPr>
                <w:color w:val="E1251B"/>
              </w:rPr>
              <w:t>Answers will vary.</w:t>
            </w:r>
            <w:r>
              <w:br/>
              <w:t xml:space="preserve"> </w:t>
            </w:r>
          </w:p>
          <w:p w14:paraId="21F99761" w14:textId="77777777" w:rsidR="00EC509F" w:rsidRDefault="00EC509F" w:rsidP="00022B23">
            <w:pPr>
              <w:pStyle w:val="main"/>
              <w:numPr>
                <w:ilvl w:val="0"/>
                <w:numId w:val="43"/>
              </w:numPr>
              <w:ind w:left="462"/>
            </w:pPr>
            <w:r w:rsidRPr="00097CD8">
              <w:rPr>
                <w:color w:val="E1251B"/>
              </w:rPr>
              <w:t>Answers will vary.</w:t>
            </w:r>
            <w:r>
              <w:br/>
              <w:t xml:space="preserve"> </w:t>
            </w:r>
          </w:p>
          <w:p w14:paraId="7F3126D9" w14:textId="77777777" w:rsidR="00EC509F" w:rsidRDefault="00EC509F" w:rsidP="00022B23">
            <w:pPr>
              <w:pStyle w:val="main"/>
              <w:numPr>
                <w:ilvl w:val="0"/>
                <w:numId w:val="43"/>
              </w:numPr>
              <w:ind w:left="462"/>
            </w:pPr>
            <w:r w:rsidRPr="00097CD8">
              <w:rPr>
                <w:color w:val="E1251B"/>
              </w:rPr>
              <w:t>Answers will vary.</w:t>
            </w:r>
            <w:r>
              <w:br/>
              <w:t xml:space="preserve"> </w:t>
            </w:r>
          </w:p>
          <w:p w14:paraId="1BAC3F08" w14:textId="77777777" w:rsidR="00EC509F" w:rsidRDefault="00EC509F" w:rsidP="00022B23">
            <w:pPr>
              <w:pStyle w:val="main"/>
              <w:numPr>
                <w:ilvl w:val="0"/>
                <w:numId w:val="43"/>
              </w:numPr>
              <w:ind w:left="462"/>
            </w:pPr>
            <w:r w:rsidRPr="00097CD8">
              <w:rPr>
                <w:color w:val="E1251B"/>
              </w:rPr>
              <w:t>Answers will vary.</w:t>
            </w:r>
          </w:p>
        </w:tc>
        <w:tc>
          <w:tcPr>
            <w:tcW w:w="3600" w:type="dxa"/>
            <w:vAlign w:val="center"/>
          </w:tcPr>
          <w:p w14:paraId="39FAD479" w14:textId="77777777" w:rsidR="00EC509F" w:rsidRDefault="00EC509F" w:rsidP="00022B23">
            <w:pPr>
              <w:pStyle w:val="main"/>
              <w:numPr>
                <w:ilvl w:val="0"/>
                <w:numId w:val="44"/>
              </w:numPr>
              <w:ind w:left="525"/>
            </w:pPr>
            <w:r w:rsidRPr="00097CD8">
              <w:rPr>
                <w:color w:val="E1251B"/>
              </w:rPr>
              <w:t>Answers will vary.</w:t>
            </w:r>
            <w:r>
              <w:br/>
            </w:r>
          </w:p>
          <w:p w14:paraId="66B5F322" w14:textId="77777777" w:rsidR="00EC509F" w:rsidRDefault="00EC509F" w:rsidP="00022B23">
            <w:pPr>
              <w:pStyle w:val="main"/>
              <w:numPr>
                <w:ilvl w:val="0"/>
                <w:numId w:val="44"/>
              </w:numPr>
              <w:ind w:left="498"/>
            </w:pPr>
            <w:r w:rsidRPr="00097CD8">
              <w:rPr>
                <w:color w:val="E1251B"/>
              </w:rPr>
              <w:t>Answers will vary.</w:t>
            </w:r>
            <w:r>
              <w:br/>
              <w:t xml:space="preserve"> </w:t>
            </w:r>
          </w:p>
          <w:p w14:paraId="6D3D3CA3" w14:textId="77777777" w:rsidR="00EC509F" w:rsidRDefault="00EC509F" w:rsidP="00022B23">
            <w:pPr>
              <w:pStyle w:val="main"/>
              <w:numPr>
                <w:ilvl w:val="0"/>
                <w:numId w:val="44"/>
              </w:numPr>
              <w:ind w:left="498"/>
            </w:pPr>
            <w:r w:rsidRPr="00097CD8">
              <w:rPr>
                <w:color w:val="E1251B"/>
              </w:rPr>
              <w:t>Answers will vary.</w:t>
            </w:r>
            <w:r>
              <w:br/>
              <w:t xml:space="preserve"> </w:t>
            </w:r>
          </w:p>
          <w:p w14:paraId="614C1886" w14:textId="77777777" w:rsidR="00EC509F" w:rsidRDefault="00EC509F" w:rsidP="00022B23">
            <w:pPr>
              <w:pStyle w:val="main"/>
              <w:numPr>
                <w:ilvl w:val="0"/>
                <w:numId w:val="44"/>
              </w:numPr>
              <w:ind w:left="498"/>
            </w:pPr>
            <w:r w:rsidRPr="00097CD8">
              <w:rPr>
                <w:color w:val="E1251B"/>
              </w:rPr>
              <w:t>Answers will vary.</w:t>
            </w:r>
            <w:r>
              <w:br/>
              <w:t xml:space="preserve"> </w:t>
            </w:r>
          </w:p>
          <w:p w14:paraId="3F55A851" w14:textId="77777777" w:rsidR="00EC509F" w:rsidRDefault="00EC509F" w:rsidP="00022B23">
            <w:pPr>
              <w:pStyle w:val="main"/>
              <w:numPr>
                <w:ilvl w:val="0"/>
                <w:numId w:val="44"/>
              </w:numPr>
              <w:ind w:left="498"/>
            </w:pPr>
            <w:r w:rsidRPr="00097CD8">
              <w:rPr>
                <w:color w:val="E1251B"/>
              </w:rPr>
              <w:t>Answers will vary.</w:t>
            </w:r>
          </w:p>
        </w:tc>
      </w:tr>
      <w:tr w:rsidR="00EC509F" w14:paraId="17CB2F86" w14:textId="77777777" w:rsidTr="00022B23">
        <w:trPr>
          <w:trHeight w:val="1340"/>
        </w:trPr>
        <w:tc>
          <w:tcPr>
            <w:tcW w:w="2785" w:type="dxa"/>
            <w:vAlign w:val="center"/>
          </w:tcPr>
          <w:p w14:paraId="78D969AC" w14:textId="20D5BB9A" w:rsidR="00EC509F" w:rsidRDefault="00EC509F" w:rsidP="00022B23">
            <w:pPr>
              <w:pStyle w:val="main"/>
            </w:pPr>
            <w:r>
              <w:t>List Three Qualifications/Skills Required for This Position.</w:t>
            </w:r>
          </w:p>
        </w:tc>
        <w:tc>
          <w:tcPr>
            <w:tcW w:w="3600" w:type="dxa"/>
            <w:vAlign w:val="center"/>
          </w:tcPr>
          <w:p w14:paraId="47B7E910" w14:textId="77777777" w:rsidR="00EC509F" w:rsidRDefault="00EC509F" w:rsidP="00022B23">
            <w:pPr>
              <w:pStyle w:val="main"/>
              <w:numPr>
                <w:ilvl w:val="0"/>
                <w:numId w:val="45"/>
              </w:numPr>
              <w:ind w:left="435"/>
            </w:pPr>
            <w:r w:rsidRPr="00097CD8">
              <w:rPr>
                <w:color w:val="E1251B"/>
              </w:rPr>
              <w:t>Answers will vary.</w:t>
            </w:r>
            <w:r>
              <w:t xml:space="preserve"> </w:t>
            </w:r>
            <w:r>
              <w:br/>
            </w:r>
          </w:p>
          <w:p w14:paraId="7574F522" w14:textId="77777777" w:rsidR="00EC509F" w:rsidRDefault="00EC509F" w:rsidP="00022B23">
            <w:pPr>
              <w:pStyle w:val="main"/>
              <w:numPr>
                <w:ilvl w:val="0"/>
                <w:numId w:val="45"/>
              </w:numPr>
              <w:ind w:left="436"/>
            </w:pPr>
            <w:r w:rsidRPr="00097CD8">
              <w:rPr>
                <w:color w:val="E1251B"/>
              </w:rPr>
              <w:t>Answers will vary.</w:t>
            </w:r>
            <w:r>
              <w:br/>
              <w:t xml:space="preserve"> </w:t>
            </w:r>
          </w:p>
          <w:p w14:paraId="22ED0FE4" w14:textId="77777777" w:rsidR="00EC509F" w:rsidRDefault="00EC509F" w:rsidP="00022B23">
            <w:pPr>
              <w:pStyle w:val="main"/>
              <w:numPr>
                <w:ilvl w:val="0"/>
                <w:numId w:val="45"/>
              </w:numPr>
              <w:ind w:left="436"/>
            </w:pPr>
            <w:r w:rsidRPr="00097CD8">
              <w:rPr>
                <w:color w:val="E1251B"/>
              </w:rPr>
              <w:t>Answers will vary.</w:t>
            </w:r>
          </w:p>
        </w:tc>
        <w:tc>
          <w:tcPr>
            <w:tcW w:w="3600" w:type="dxa"/>
            <w:vAlign w:val="center"/>
          </w:tcPr>
          <w:p w14:paraId="7B875F16" w14:textId="77777777" w:rsidR="00EC509F" w:rsidRDefault="00EC509F" w:rsidP="00022B23">
            <w:pPr>
              <w:pStyle w:val="main"/>
              <w:numPr>
                <w:ilvl w:val="0"/>
                <w:numId w:val="46"/>
              </w:numPr>
              <w:ind w:left="442"/>
            </w:pPr>
            <w:r w:rsidRPr="00097CD8">
              <w:rPr>
                <w:color w:val="E1251B"/>
              </w:rPr>
              <w:t>Answers will vary.</w:t>
            </w:r>
            <w:r>
              <w:t xml:space="preserve"> </w:t>
            </w:r>
            <w:r>
              <w:br/>
              <w:t xml:space="preserve"> </w:t>
            </w:r>
          </w:p>
          <w:p w14:paraId="1357D737" w14:textId="77777777" w:rsidR="00EC509F" w:rsidRDefault="00EC509F" w:rsidP="00022B23">
            <w:pPr>
              <w:pStyle w:val="main"/>
              <w:numPr>
                <w:ilvl w:val="0"/>
                <w:numId w:val="46"/>
              </w:numPr>
              <w:ind w:left="442"/>
            </w:pPr>
            <w:r w:rsidRPr="00097CD8">
              <w:rPr>
                <w:color w:val="E1251B"/>
              </w:rPr>
              <w:t>Answers will vary.</w:t>
            </w:r>
            <w:r>
              <w:br/>
              <w:t xml:space="preserve"> </w:t>
            </w:r>
          </w:p>
          <w:p w14:paraId="2BE81526" w14:textId="77777777" w:rsidR="00EC509F" w:rsidRDefault="00EC509F" w:rsidP="00022B23">
            <w:pPr>
              <w:pStyle w:val="main"/>
              <w:numPr>
                <w:ilvl w:val="0"/>
                <w:numId w:val="46"/>
              </w:numPr>
              <w:ind w:left="442"/>
            </w:pPr>
            <w:r w:rsidRPr="00097CD8">
              <w:rPr>
                <w:color w:val="E1251B"/>
              </w:rPr>
              <w:t>Answers will vary.</w:t>
            </w:r>
          </w:p>
        </w:tc>
        <w:tc>
          <w:tcPr>
            <w:tcW w:w="3600" w:type="dxa"/>
            <w:vAlign w:val="center"/>
          </w:tcPr>
          <w:p w14:paraId="0180272E" w14:textId="77777777" w:rsidR="00EC509F" w:rsidRDefault="00EC509F" w:rsidP="00022B23">
            <w:pPr>
              <w:pStyle w:val="main"/>
              <w:numPr>
                <w:ilvl w:val="0"/>
                <w:numId w:val="47"/>
              </w:numPr>
              <w:ind w:left="435"/>
            </w:pPr>
            <w:r w:rsidRPr="00097CD8">
              <w:rPr>
                <w:color w:val="E1251B"/>
              </w:rPr>
              <w:t>Answers will vary.</w:t>
            </w:r>
            <w:r>
              <w:t xml:space="preserve"> </w:t>
            </w:r>
            <w:r>
              <w:br/>
            </w:r>
          </w:p>
          <w:p w14:paraId="2C6BB10E" w14:textId="77777777" w:rsidR="00EC509F" w:rsidRDefault="00EC509F" w:rsidP="00022B23">
            <w:pPr>
              <w:pStyle w:val="main"/>
              <w:numPr>
                <w:ilvl w:val="0"/>
                <w:numId w:val="47"/>
              </w:numPr>
              <w:ind w:left="435"/>
            </w:pPr>
            <w:r w:rsidRPr="00097CD8">
              <w:rPr>
                <w:color w:val="E1251B"/>
              </w:rPr>
              <w:t>Answers will vary.</w:t>
            </w:r>
            <w:r>
              <w:t xml:space="preserve"> </w:t>
            </w:r>
            <w:r>
              <w:br/>
            </w:r>
          </w:p>
          <w:p w14:paraId="3A743968" w14:textId="77777777" w:rsidR="00EC509F" w:rsidRDefault="00EC509F" w:rsidP="00022B23">
            <w:pPr>
              <w:pStyle w:val="main"/>
              <w:numPr>
                <w:ilvl w:val="0"/>
                <w:numId w:val="47"/>
              </w:numPr>
              <w:ind w:left="435"/>
            </w:pPr>
            <w:r w:rsidRPr="00097CD8">
              <w:rPr>
                <w:color w:val="E1251B"/>
              </w:rPr>
              <w:t>Answers will vary.</w:t>
            </w:r>
            <w:r>
              <w:t xml:space="preserve"> </w:t>
            </w:r>
          </w:p>
        </w:tc>
      </w:tr>
      <w:tr w:rsidR="00EC509F" w14:paraId="7FD312D9" w14:textId="77777777" w:rsidTr="00022B23">
        <w:trPr>
          <w:trHeight w:val="701"/>
        </w:trPr>
        <w:tc>
          <w:tcPr>
            <w:tcW w:w="2785" w:type="dxa"/>
            <w:vAlign w:val="center"/>
          </w:tcPr>
          <w:p w14:paraId="68EAF6A7" w14:textId="0A70113D" w:rsidR="00EC509F" w:rsidRDefault="00EC509F" w:rsidP="00022B23">
            <w:pPr>
              <w:pStyle w:val="main"/>
            </w:pPr>
            <w:r>
              <w:t>What Is the Starting Pay Range for This Position?</w:t>
            </w:r>
          </w:p>
        </w:tc>
        <w:tc>
          <w:tcPr>
            <w:tcW w:w="3600" w:type="dxa"/>
            <w:vAlign w:val="center"/>
          </w:tcPr>
          <w:p w14:paraId="19054FBE" w14:textId="3E909C6C" w:rsidR="00EC509F" w:rsidRPr="00B726F8" w:rsidRDefault="00EC509F" w:rsidP="00022B23">
            <w:pPr>
              <w:pStyle w:val="main"/>
              <w:jc w:val="center"/>
              <w:rPr>
                <w:color w:val="E1251B"/>
              </w:rPr>
            </w:pPr>
            <w:r w:rsidRPr="00B726F8">
              <w:rPr>
                <w:color w:val="E1251B"/>
              </w:rPr>
              <w:t>$12.00</w:t>
            </w:r>
            <w:r>
              <w:rPr>
                <w:color w:val="E1251B"/>
              </w:rPr>
              <w:t xml:space="preserve"> to $</w:t>
            </w:r>
            <w:r w:rsidRPr="00B726F8">
              <w:rPr>
                <w:color w:val="E1251B"/>
              </w:rPr>
              <w:t>14.00 per hour</w:t>
            </w:r>
          </w:p>
        </w:tc>
        <w:tc>
          <w:tcPr>
            <w:tcW w:w="3600" w:type="dxa"/>
            <w:vAlign w:val="center"/>
          </w:tcPr>
          <w:p w14:paraId="7BD0F526" w14:textId="4211E534" w:rsidR="00EC509F" w:rsidRPr="00B726F8" w:rsidRDefault="00EC509F" w:rsidP="00022B23">
            <w:pPr>
              <w:pStyle w:val="main"/>
              <w:jc w:val="center"/>
              <w:rPr>
                <w:color w:val="E1251B"/>
              </w:rPr>
            </w:pPr>
            <w:r w:rsidRPr="00B726F8">
              <w:rPr>
                <w:color w:val="E1251B"/>
              </w:rPr>
              <w:t>$16.00</w:t>
            </w:r>
            <w:r>
              <w:rPr>
                <w:color w:val="E1251B"/>
              </w:rPr>
              <w:t xml:space="preserve"> to $</w:t>
            </w:r>
            <w:r w:rsidRPr="00B726F8">
              <w:rPr>
                <w:color w:val="E1251B"/>
              </w:rPr>
              <w:t>18.00 per hour</w:t>
            </w:r>
          </w:p>
        </w:tc>
        <w:tc>
          <w:tcPr>
            <w:tcW w:w="3600" w:type="dxa"/>
            <w:vAlign w:val="center"/>
          </w:tcPr>
          <w:p w14:paraId="1A59BDCD" w14:textId="066679FA" w:rsidR="00EC509F" w:rsidRPr="00B726F8" w:rsidRDefault="00EC509F" w:rsidP="00022B23">
            <w:pPr>
              <w:pStyle w:val="main"/>
              <w:jc w:val="center"/>
              <w:rPr>
                <w:color w:val="E1251B"/>
              </w:rPr>
            </w:pPr>
            <w:r w:rsidRPr="00B726F8">
              <w:rPr>
                <w:color w:val="E1251B"/>
              </w:rPr>
              <w:t>$18.00</w:t>
            </w:r>
            <w:r>
              <w:rPr>
                <w:color w:val="E1251B"/>
              </w:rPr>
              <w:t xml:space="preserve"> to $</w:t>
            </w:r>
            <w:r w:rsidRPr="00B726F8">
              <w:rPr>
                <w:color w:val="E1251B"/>
              </w:rPr>
              <w:t>23.00 per hour</w:t>
            </w:r>
          </w:p>
        </w:tc>
      </w:tr>
      <w:tr w:rsidR="00EC509F" w14:paraId="6CF35737" w14:textId="77777777" w:rsidTr="00022B23">
        <w:trPr>
          <w:trHeight w:val="1079"/>
        </w:trPr>
        <w:tc>
          <w:tcPr>
            <w:tcW w:w="2785" w:type="dxa"/>
            <w:vAlign w:val="center"/>
          </w:tcPr>
          <w:p w14:paraId="5F870392" w14:textId="0EFAB281" w:rsidR="00EC509F" w:rsidRDefault="00EC509F" w:rsidP="00022B23">
            <w:pPr>
              <w:pStyle w:val="main"/>
            </w:pPr>
            <w:r>
              <w:t>List Two Benefits of This Position That Appeal to You.</w:t>
            </w:r>
          </w:p>
        </w:tc>
        <w:tc>
          <w:tcPr>
            <w:tcW w:w="3600" w:type="dxa"/>
            <w:vAlign w:val="center"/>
          </w:tcPr>
          <w:p w14:paraId="59A0D1E0" w14:textId="77777777" w:rsidR="00EC509F" w:rsidRDefault="00EC509F" w:rsidP="00022B23">
            <w:pPr>
              <w:pStyle w:val="main"/>
              <w:numPr>
                <w:ilvl w:val="0"/>
                <w:numId w:val="36"/>
              </w:numPr>
              <w:ind w:left="435"/>
            </w:pPr>
            <w:r w:rsidRPr="00097CD8">
              <w:rPr>
                <w:color w:val="E1251B"/>
              </w:rPr>
              <w:t>Answers will vary.</w:t>
            </w:r>
            <w:r>
              <w:t xml:space="preserve"> </w:t>
            </w:r>
            <w:r>
              <w:br/>
            </w:r>
          </w:p>
          <w:p w14:paraId="09A0766A" w14:textId="77777777" w:rsidR="00EC509F" w:rsidRDefault="00EC509F" w:rsidP="00022B23">
            <w:pPr>
              <w:pStyle w:val="main"/>
              <w:numPr>
                <w:ilvl w:val="0"/>
                <w:numId w:val="36"/>
              </w:numPr>
              <w:ind w:left="435"/>
            </w:pPr>
            <w:r w:rsidRPr="00097CD8">
              <w:rPr>
                <w:color w:val="E1251B"/>
              </w:rPr>
              <w:t>Answers will vary.</w:t>
            </w:r>
            <w:r>
              <w:t xml:space="preserve"> </w:t>
            </w:r>
          </w:p>
        </w:tc>
        <w:tc>
          <w:tcPr>
            <w:tcW w:w="3600" w:type="dxa"/>
            <w:vAlign w:val="center"/>
          </w:tcPr>
          <w:p w14:paraId="6BEB7388" w14:textId="77777777" w:rsidR="00EC509F" w:rsidRDefault="00EC509F" w:rsidP="00022B23">
            <w:pPr>
              <w:pStyle w:val="main"/>
              <w:numPr>
                <w:ilvl w:val="0"/>
                <w:numId w:val="36"/>
              </w:numPr>
              <w:ind w:left="442"/>
            </w:pPr>
            <w:r w:rsidRPr="00097CD8">
              <w:rPr>
                <w:color w:val="E1251B"/>
              </w:rPr>
              <w:t>Answers will vary.</w:t>
            </w:r>
            <w:r>
              <w:br/>
              <w:t xml:space="preserve"> </w:t>
            </w:r>
          </w:p>
          <w:p w14:paraId="42BC1CFF" w14:textId="77777777" w:rsidR="00EC509F" w:rsidRDefault="00EC509F" w:rsidP="00022B23">
            <w:pPr>
              <w:pStyle w:val="main"/>
              <w:numPr>
                <w:ilvl w:val="0"/>
                <w:numId w:val="36"/>
              </w:numPr>
              <w:ind w:left="442"/>
            </w:pPr>
            <w:r w:rsidRPr="00097CD8">
              <w:rPr>
                <w:color w:val="E1251B"/>
              </w:rPr>
              <w:t>Answers will vary.</w:t>
            </w:r>
            <w:r>
              <w:t xml:space="preserve"> </w:t>
            </w:r>
          </w:p>
        </w:tc>
        <w:tc>
          <w:tcPr>
            <w:tcW w:w="3600" w:type="dxa"/>
            <w:vAlign w:val="center"/>
          </w:tcPr>
          <w:p w14:paraId="45B12E64" w14:textId="77777777" w:rsidR="00EC509F" w:rsidRDefault="00EC509F" w:rsidP="00022B23">
            <w:pPr>
              <w:pStyle w:val="main"/>
              <w:numPr>
                <w:ilvl w:val="0"/>
                <w:numId w:val="36"/>
              </w:numPr>
              <w:ind w:left="435"/>
            </w:pPr>
            <w:r w:rsidRPr="00097CD8">
              <w:rPr>
                <w:color w:val="E1251B"/>
              </w:rPr>
              <w:t>Answers will vary.</w:t>
            </w:r>
            <w:r>
              <w:t xml:space="preserve"> </w:t>
            </w:r>
            <w:r>
              <w:br/>
            </w:r>
          </w:p>
          <w:p w14:paraId="394D7E4E" w14:textId="77777777" w:rsidR="00EC509F" w:rsidRDefault="00EC509F" w:rsidP="00022B23">
            <w:pPr>
              <w:pStyle w:val="main"/>
              <w:numPr>
                <w:ilvl w:val="0"/>
                <w:numId w:val="36"/>
              </w:numPr>
              <w:ind w:left="435"/>
            </w:pPr>
            <w:r w:rsidRPr="00097CD8">
              <w:rPr>
                <w:color w:val="E1251B"/>
              </w:rPr>
              <w:t>Answers will vary.</w:t>
            </w:r>
            <w:r>
              <w:t xml:space="preserve"> </w:t>
            </w:r>
          </w:p>
        </w:tc>
      </w:tr>
      <w:tr w:rsidR="00EC509F" w14:paraId="4864CBA8" w14:textId="77777777" w:rsidTr="00022B23">
        <w:trPr>
          <w:trHeight w:val="2330"/>
        </w:trPr>
        <w:tc>
          <w:tcPr>
            <w:tcW w:w="2785" w:type="dxa"/>
            <w:vAlign w:val="center"/>
          </w:tcPr>
          <w:p w14:paraId="4E65D3DD" w14:textId="13DF4320" w:rsidR="00EC509F" w:rsidRDefault="00EC509F" w:rsidP="00022B23">
            <w:pPr>
              <w:pStyle w:val="main"/>
            </w:pPr>
            <w:r>
              <w:t>Choose Two of the Success Factors for Each Position and Provide an Example of Each.</w:t>
            </w:r>
          </w:p>
        </w:tc>
        <w:tc>
          <w:tcPr>
            <w:tcW w:w="3600" w:type="dxa"/>
            <w:vAlign w:val="center"/>
          </w:tcPr>
          <w:p w14:paraId="337D9AEE" w14:textId="77777777" w:rsidR="00EC509F" w:rsidRDefault="00EC509F" w:rsidP="00022B23">
            <w:pPr>
              <w:pStyle w:val="main"/>
              <w:numPr>
                <w:ilvl w:val="0"/>
                <w:numId w:val="48"/>
              </w:numPr>
              <w:ind w:left="435"/>
            </w:pPr>
            <w:r w:rsidRPr="00097CD8">
              <w:rPr>
                <w:color w:val="E1251B"/>
              </w:rPr>
              <w:t>Answers will vary.</w:t>
            </w:r>
            <w:r>
              <w:t xml:space="preserve"> </w:t>
            </w:r>
            <w:r>
              <w:br/>
            </w:r>
            <w:r>
              <w:br/>
            </w:r>
            <w:r>
              <w:br/>
            </w:r>
            <w:r>
              <w:br/>
            </w:r>
          </w:p>
          <w:p w14:paraId="74AD6789" w14:textId="77777777" w:rsidR="00EC509F" w:rsidRDefault="00EC509F" w:rsidP="00022B23">
            <w:pPr>
              <w:pStyle w:val="main"/>
              <w:numPr>
                <w:ilvl w:val="0"/>
                <w:numId w:val="48"/>
              </w:numPr>
              <w:ind w:left="435"/>
            </w:pPr>
            <w:r w:rsidRPr="00097CD8">
              <w:rPr>
                <w:color w:val="E1251B"/>
              </w:rPr>
              <w:t>Answers will vary.</w:t>
            </w:r>
            <w:r>
              <w:t xml:space="preserve"> </w:t>
            </w:r>
          </w:p>
          <w:p w14:paraId="3B69F31F" w14:textId="77777777" w:rsidR="00EC509F" w:rsidRDefault="00EC509F" w:rsidP="00022B23">
            <w:pPr>
              <w:pStyle w:val="main"/>
            </w:pPr>
          </w:p>
          <w:p w14:paraId="6AA0CBF1" w14:textId="77777777" w:rsidR="00EC509F" w:rsidRDefault="00EC509F" w:rsidP="00022B23">
            <w:pPr>
              <w:pStyle w:val="main"/>
            </w:pPr>
          </w:p>
          <w:p w14:paraId="35BCDB08" w14:textId="77777777" w:rsidR="00EC509F" w:rsidRDefault="00EC509F" w:rsidP="00022B23">
            <w:pPr>
              <w:pStyle w:val="main"/>
            </w:pPr>
          </w:p>
        </w:tc>
        <w:tc>
          <w:tcPr>
            <w:tcW w:w="3600" w:type="dxa"/>
            <w:vAlign w:val="center"/>
          </w:tcPr>
          <w:p w14:paraId="292B8CC3" w14:textId="77777777" w:rsidR="00EC509F" w:rsidRDefault="00EC509F" w:rsidP="00022B23">
            <w:pPr>
              <w:pStyle w:val="main"/>
              <w:numPr>
                <w:ilvl w:val="0"/>
                <w:numId w:val="49"/>
              </w:numPr>
              <w:ind w:left="442"/>
            </w:pPr>
            <w:r w:rsidRPr="00097CD8">
              <w:rPr>
                <w:color w:val="E1251B"/>
              </w:rPr>
              <w:t>Answers will vary.</w:t>
            </w:r>
            <w:r>
              <w:t xml:space="preserve"> </w:t>
            </w:r>
          </w:p>
          <w:p w14:paraId="06C3D9ED" w14:textId="77777777" w:rsidR="00EC509F" w:rsidRDefault="00EC509F" w:rsidP="00022B23">
            <w:pPr>
              <w:pStyle w:val="main"/>
            </w:pPr>
          </w:p>
          <w:p w14:paraId="228C1EB5" w14:textId="77777777" w:rsidR="00EC509F" w:rsidRDefault="00EC509F" w:rsidP="00022B23">
            <w:pPr>
              <w:pStyle w:val="main"/>
            </w:pPr>
          </w:p>
          <w:p w14:paraId="7482D5C6" w14:textId="77777777" w:rsidR="00EC509F" w:rsidRDefault="00EC509F" w:rsidP="00022B23">
            <w:pPr>
              <w:pStyle w:val="main"/>
            </w:pPr>
          </w:p>
          <w:p w14:paraId="5A500CD5" w14:textId="77777777" w:rsidR="00EC509F" w:rsidRDefault="00EC509F" w:rsidP="00022B23">
            <w:pPr>
              <w:pStyle w:val="main"/>
            </w:pPr>
          </w:p>
          <w:p w14:paraId="4C09239D" w14:textId="77777777" w:rsidR="00EC509F" w:rsidRDefault="00EC509F" w:rsidP="00022B23">
            <w:pPr>
              <w:pStyle w:val="main"/>
              <w:numPr>
                <w:ilvl w:val="0"/>
                <w:numId w:val="49"/>
              </w:numPr>
              <w:ind w:left="442"/>
            </w:pPr>
            <w:r w:rsidRPr="00097CD8">
              <w:rPr>
                <w:color w:val="E1251B"/>
              </w:rPr>
              <w:t>Answers will vary.</w:t>
            </w:r>
            <w:r>
              <w:t xml:space="preserve"> </w:t>
            </w:r>
          </w:p>
          <w:p w14:paraId="15A82EE1" w14:textId="77777777" w:rsidR="00EC509F" w:rsidRDefault="00EC509F" w:rsidP="00022B23">
            <w:pPr>
              <w:pStyle w:val="main"/>
              <w:ind w:left="442"/>
            </w:pPr>
          </w:p>
          <w:p w14:paraId="701B3657" w14:textId="77777777" w:rsidR="00EC509F" w:rsidRDefault="00EC509F" w:rsidP="00022B23">
            <w:pPr>
              <w:pStyle w:val="main"/>
              <w:ind w:left="442"/>
            </w:pPr>
          </w:p>
          <w:p w14:paraId="5F00A82E" w14:textId="77777777" w:rsidR="00EC509F" w:rsidRDefault="00EC509F" w:rsidP="00022B23">
            <w:pPr>
              <w:pStyle w:val="main"/>
            </w:pPr>
          </w:p>
        </w:tc>
        <w:tc>
          <w:tcPr>
            <w:tcW w:w="3600" w:type="dxa"/>
            <w:vAlign w:val="center"/>
          </w:tcPr>
          <w:p w14:paraId="3740E13A" w14:textId="77777777" w:rsidR="00EC509F" w:rsidRDefault="00EC509F" w:rsidP="00022B23">
            <w:pPr>
              <w:pStyle w:val="main"/>
              <w:numPr>
                <w:ilvl w:val="0"/>
                <w:numId w:val="50"/>
              </w:numPr>
              <w:ind w:left="435"/>
            </w:pPr>
            <w:r w:rsidRPr="00097CD8">
              <w:rPr>
                <w:color w:val="E1251B"/>
              </w:rPr>
              <w:t>Answers will vary.</w:t>
            </w:r>
            <w:r>
              <w:t xml:space="preserve"> </w:t>
            </w:r>
            <w:r>
              <w:br/>
            </w:r>
            <w:r>
              <w:br/>
            </w:r>
            <w:r>
              <w:br/>
            </w:r>
            <w:r>
              <w:br/>
            </w:r>
          </w:p>
          <w:p w14:paraId="4F0D32DB" w14:textId="77777777" w:rsidR="00EC509F" w:rsidRDefault="00EC509F" w:rsidP="00022B23">
            <w:pPr>
              <w:pStyle w:val="main"/>
              <w:numPr>
                <w:ilvl w:val="0"/>
                <w:numId w:val="50"/>
              </w:numPr>
              <w:ind w:left="435"/>
            </w:pPr>
            <w:r w:rsidRPr="00097CD8">
              <w:rPr>
                <w:color w:val="E1251B"/>
              </w:rPr>
              <w:t>Answers will vary.</w:t>
            </w:r>
            <w:r>
              <w:t xml:space="preserve"> </w:t>
            </w:r>
            <w:r>
              <w:br/>
            </w:r>
            <w:r>
              <w:br/>
            </w:r>
            <w:r>
              <w:br/>
            </w:r>
          </w:p>
        </w:tc>
      </w:tr>
    </w:tbl>
    <w:p w14:paraId="5DE5CC8A" w14:textId="77777777" w:rsidR="00EC509F" w:rsidRDefault="00EC509F" w:rsidP="00E30E56">
      <w:pPr>
        <w:pStyle w:val="main"/>
      </w:pPr>
    </w:p>
    <w:p w14:paraId="53E4A22C" w14:textId="77777777" w:rsidR="00EC509F" w:rsidRDefault="00EC509F" w:rsidP="00E30E56">
      <w:pPr>
        <w:pStyle w:val="main"/>
      </w:pPr>
    </w:p>
    <w:p w14:paraId="052E5C3D" w14:textId="77777777" w:rsidR="00EC509F" w:rsidRPr="00097CD8" w:rsidRDefault="00EC509F" w:rsidP="00E30E56">
      <w:pPr>
        <w:pStyle w:val="main"/>
        <w:rPr>
          <w:b/>
          <w:bCs/>
        </w:rPr>
      </w:pPr>
      <w:r w:rsidRPr="00097CD8">
        <w:rPr>
          <w:b/>
          <w:bCs/>
        </w:rPr>
        <w:lastRenderedPageBreak/>
        <w:t>Comparison Questions:</w:t>
      </w:r>
    </w:p>
    <w:p w14:paraId="5E953300" w14:textId="77777777" w:rsidR="00EC509F" w:rsidRDefault="00EC509F" w:rsidP="00E30E56">
      <w:pPr>
        <w:pStyle w:val="main"/>
      </w:pPr>
    </w:p>
    <w:p w14:paraId="1CD27299" w14:textId="481680C6" w:rsidR="00EC509F" w:rsidRDefault="00EC509F" w:rsidP="00E30E56">
      <w:pPr>
        <w:pStyle w:val="main"/>
        <w:numPr>
          <w:ilvl w:val="0"/>
          <w:numId w:val="51"/>
        </w:numPr>
      </w:pPr>
      <w:r>
        <w:t>Which position offers higher pay? Why do you think that is?</w:t>
      </w:r>
      <w:r>
        <w:br/>
      </w:r>
      <w:r>
        <w:br/>
      </w:r>
      <w:r w:rsidRPr="00B726F8">
        <w:rPr>
          <w:color w:val="E1251B"/>
        </w:rPr>
        <w:t xml:space="preserve">General </w:t>
      </w:r>
      <w:r>
        <w:rPr>
          <w:color w:val="E1251B"/>
        </w:rPr>
        <w:t>m</w:t>
      </w:r>
      <w:r w:rsidRPr="00B726F8">
        <w:rPr>
          <w:color w:val="E1251B"/>
        </w:rPr>
        <w:t>anagers</w:t>
      </w:r>
      <w:r>
        <w:rPr>
          <w:color w:val="E1251B"/>
        </w:rPr>
        <w:t>:</w:t>
      </w:r>
      <w:r w:rsidRPr="00B726F8">
        <w:rPr>
          <w:color w:val="E1251B"/>
        </w:rPr>
        <w:t xml:space="preserve"> They are responsible for all other team members and the overall operation of the restaurant. </w:t>
      </w:r>
      <w:r>
        <w:br/>
      </w:r>
    </w:p>
    <w:p w14:paraId="50832B20" w14:textId="77777777" w:rsidR="00EC509F" w:rsidRDefault="00EC509F" w:rsidP="00E30E56">
      <w:pPr>
        <w:pStyle w:val="main"/>
        <w:numPr>
          <w:ilvl w:val="0"/>
          <w:numId w:val="51"/>
        </w:numPr>
      </w:pPr>
      <w:r>
        <w:t>Which position do you think requires the most direct interaction with customers? How might this impact the role?</w:t>
      </w:r>
      <w:r>
        <w:br/>
      </w:r>
      <w:r>
        <w:br/>
      </w:r>
      <w:r w:rsidRPr="00097CD8">
        <w:rPr>
          <w:color w:val="E1251B"/>
        </w:rPr>
        <w:t>Answers will vary.</w:t>
      </w:r>
      <w:r>
        <w:br/>
      </w:r>
      <w:r>
        <w:br/>
      </w:r>
    </w:p>
    <w:p w14:paraId="531A58C5" w14:textId="77777777" w:rsidR="00EC509F" w:rsidRDefault="00EC509F" w:rsidP="00E30E56">
      <w:pPr>
        <w:pStyle w:val="main"/>
        <w:numPr>
          <w:ilvl w:val="0"/>
          <w:numId w:val="51"/>
        </w:numPr>
      </w:pPr>
      <w:r>
        <w:t>Which position do you think offers the most potential for career development and advancement? Explain your answer.</w:t>
      </w:r>
      <w:r>
        <w:br/>
      </w:r>
      <w:r>
        <w:br/>
      </w:r>
      <w:r w:rsidRPr="00097CD8">
        <w:rPr>
          <w:color w:val="E1251B"/>
        </w:rPr>
        <w:t>Answers will vary.</w:t>
      </w:r>
      <w:r>
        <w:br/>
      </w:r>
      <w:r>
        <w:br/>
      </w:r>
    </w:p>
    <w:p w14:paraId="34CC57DB" w14:textId="77777777" w:rsidR="00EC509F" w:rsidRDefault="00EC509F" w:rsidP="00E30E56">
      <w:pPr>
        <w:pStyle w:val="main"/>
        <w:numPr>
          <w:ilvl w:val="0"/>
          <w:numId w:val="51"/>
        </w:numPr>
      </w:pPr>
      <w:r>
        <w:t>Explain how you think all three roles work together within the restaurant.</w:t>
      </w:r>
      <w:r>
        <w:br/>
      </w:r>
      <w:r>
        <w:br/>
      </w:r>
      <w:r w:rsidRPr="00097CD8">
        <w:rPr>
          <w:color w:val="E1251B"/>
        </w:rPr>
        <w:t>Answers will vary.</w:t>
      </w:r>
      <w:r>
        <w:br/>
      </w:r>
      <w:r>
        <w:br/>
      </w:r>
    </w:p>
    <w:p w14:paraId="1E5341AE" w14:textId="77777777" w:rsidR="00EC509F" w:rsidRDefault="00EC509F" w:rsidP="00E30E56">
      <w:pPr>
        <w:pStyle w:val="main"/>
        <w:numPr>
          <w:ilvl w:val="0"/>
          <w:numId w:val="51"/>
        </w:numPr>
      </w:pPr>
      <w:r>
        <w:t xml:space="preserve">If you had to choose one of these positions for yourself, which would it be? </w:t>
      </w:r>
    </w:p>
    <w:p w14:paraId="7B0B70DF" w14:textId="77777777" w:rsidR="00EC509F" w:rsidRDefault="00EC509F" w:rsidP="00E30E56">
      <w:pPr>
        <w:pStyle w:val="main"/>
        <w:ind w:left="720"/>
      </w:pPr>
      <w:r w:rsidRPr="00097CD8">
        <w:rPr>
          <w:color w:val="E1251B"/>
        </w:rPr>
        <w:t>Answers will vary.</w:t>
      </w:r>
    </w:p>
    <w:p w14:paraId="00F611DA" w14:textId="77777777" w:rsidR="00EC509F" w:rsidRDefault="00EC509F" w:rsidP="00E30E56">
      <w:pPr>
        <w:pStyle w:val="main"/>
        <w:ind w:left="720"/>
      </w:pPr>
    </w:p>
    <w:p w14:paraId="7B178EF7" w14:textId="242CC5D6" w:rsidR="00EC509F" w:rsidRDefault="00EC509F" w:rsidP="00E30E56">
      <w:pPr>
        <w:pStyle w:val="main"/>
        <w:ind w:left="720"/>
      </w:pPr>
      <w:r>
        <w:t>Give two reasons why.</w:t>
      </w:r>
      <w:r>
        <w:br/>
      </w:r>
    </w:p>
    <w:p w14:paraId="51D49177" w14:textId="77777777" w:rsidR="00EC509F" w:rsidRDefault="00EC509F" w:rsidP="00E30E56">
      <w:pPr>
        <w:pStyle w:val="main"/>
        <w:numPr>
          <w:ilvl w:val="1"/>
          <w:numId w:val="51"/>
        </w:numPr>
      </w:pPr>
      <w:r w:rsidRPr="00097CD8">
        <w:rPr>
          <w:color w:val="E1251B"/>
        </w:rPr>
        <w:t>Answers will vary.</w:t>
      </w:r>
      <w:r>
        <w:br/>
      </w:r>
    </w:p>
    <w:p w14:paraId="62DD71A6" w14:textId="77777777" w:rsidR="00EC509F" w:rsidRDefault="00EC509F" w:rsidP="00E30E56">
      <w:pPr>
        <w:pStyle w:val="main"/>
        <w:numPr>
          <w:ilvl w:val="1"/>
          <w:numId w:val="51"/>
        </w:numPr>
      </w:pPr>
      <w:r w:rsidRPr="00097CD8">
        <w:rPr>
          <w:color w:val="E1251B"/>
        </w:rPr>
        <w:t>Answers will vary.</w:t>
      </w:r>
      <w:r>
        <w:br/>
        <w:t xml:space="preserve"> </w:t>
      </w:r>
    </w:p>
    <w:p w14:paraId="645DCAF7" w14:textId="77777777" w:rsidR="00EC509F" w:rsidRDefault="00EC509F" w:rsidP="00E30E56">
      <w:pPr>
        <w:pStyle w:val="main"/>
        <w:numPr>
          <w:ilvl w:val="0"/>
          <w:numId w:val="51"/>
        </w:numPr>
      </w:pPr>
      <w:r>
        <w:t>What do you think the path of development looks like from starting as a True Blue Crew Member to becoming a General Manager at Culver’s?</w:t>
      </w:r>
    </w:p>
    <w:p w14:paraId="7D404184" w14:textId="77777777" w:rsidR="00EC509F" w:rsidRDefault="00EC509F" w:rsidP="00E30E56">
      <w:pPr>
        <w:pStyle w:val="main"/>
        <w:ind w:left="720"/>
      </w:pPr>
    </w:p>
    <w:p w14:paraId="251E525A" w14:textId="77777777" w:rsidR="00EC509F" w:rsidRDefault="00EC509F" w:rsidP="00E30E56">
      <w:pPr>
        <w:pStyle w:val="main"/>
        <w:ind w:left="720"/>
      </w:pPr>
      <w:r w:rsidRPr="00097CD8">
        <w:rPr>
          <w:color w:val="E1251B"/>
        </w:rPr>
        <w:t>Answers will vary.</w:t>
      </w:r>
    </w:p>
    <w:p w14:paraId="174A01AB" w14:textId="77777777" w:rsidR="00EC509F" w:rsidRDefault="00EC509F" w:rsidP="00E30E56">
      <w:pPr>
        <w:pStyle w:val="main"/>
        <w:ind w:left="720"/>
      </w:pPr>
    </w:p>
    <w:p w14:paraId="0D2EAEBA" w14:textId="77777777" w:rsidR="00EC509F" w:rsidRDefault="00EC509F" w:rsidP="00E30E56">
      <w:pPr>
        <w:pStyle w:val="main"/>
        <w:numPr>
          <w:ilvl w:val="0"/>
          <w:numId w:val="51"/>
        </w:numPr>
      </w:pPr>
      <w:r>
        <w:t>What are two skills or experiences that you possess that would contribute to your success in a role in the food service industry?</w:t>
      </w:r>
    </w:p>
    <w:p w14:paraId="52F1D27C" w14:textId="77777777" w:rsidR="00EC509F" w:rsidRPr="007C3450" w:rsidRDefault="00EC509F" w:rsidP="00E30E56">
      <w:pPr>
        <w:pStyle w:val="main"/>
        <w:numPr>
          <w:ilvl w:val="1"/>
          <w:numId w:val="51"/>
        </w:numPr>
      </w:pPr>
      <w:r w:rsidRPr="00097CD8">
        <w:rPr>
          <w:color w:val="E1251B"/>
        </w:rPr>
        <w:t>Answers will vary.</w:t>
      </w:r>
      <w:r>
        <w:rPr>
          <w:color w:val="E1251B"/>
        </w:rPr>
        <w:br/>
      </w:r>
    </w:p>
    <w:p w14:paraId="2224D2BD" w14:textId="77777777" w:rsidR="00EC509F" w:rsidRDefault="00EC509F" w:rsidP="00E30E56">
      <w:pPr>
        <w:pStyle w:val="main"/>
        <w:numPr>
          <w:ilvl w:val="1"/>
          <w:numId w:val="51"/>
        </w:numPr>
      </w:pPr>
      <w:r w:rsidRPr="00097CD8">
        <w:rPr>
          <w:color w:val="E1251B"/>
        </w:rPr>
        <w:t>Answers will vary.</w:t>
      </w:r>
      <w:r>
        <w:rPr>
          <w:color w:val="E1251B"/>
        </w:rPr>
        <w:br/>
      </w:r>
    </w:p>
    <w:p w14:paraId="79B56184" w14:textId="77777777" w:rsidR="00EC509F" w:rsidRDefault="00EC509F" w:rsidP="00E30E56">
      <w:pPr>
        <w:pStyle w:val="main"/>
        <w:numPr>
          <w:ilvl w:val="0"/>
          <w:numId w:val="51"/>
        </w:numPr>
      </w:pPr>
      <w:r>
        <w:t>How do you think taking an agricultural education course is helpful in developing skills for the food service industry?</w:t>
      </w:r>
    </w:p>
    <w:p w14:paraId="3E6B0262" w14:textId="77777777" w:rsidR="00EC509F" w:rsidRDefault="00EC509F" w:rsidP="00E30E56">
      <w:pPr>
        <w:pStyle w:val="main"/>
        <w:ind w:left="720"/>
      </w:pPr>
      <w:r w:rsidRPr="00097CD8">
        <w:rPr>
          <w:color w:val="E1251B"/>
        </w:rPr>
        <w:t>Answers will vary.</w:t>
      </w:r>
    </w:p>
    <w:p w14:paraId="2A474624" w14:textId="77777777" w:rsidR="00EC509F" w:rsidRDefault="00EC509F" w:rsidP="00E30E56">
      <w:pPr>
        <w:pStyle w:val="main"/>
        <w:ind w:left="720"/>
      </w:pPr>
    </w:p>
    <w:p w14:paraId="0B5A9312" w14:textId="77777777" w:rsidR="00EC509F" w:rsidRDefault="00EC509F" w:rsidP="00E30E56">
      <w:pPr>
        <w:pStyle w:val="main"/>
      </w:pPr>
      <w:r>
        <w:br w:type="page"/>
      </w:r>
    </w:p>
    <w:p w14:paraId="2CC8D1A9" w14:textId="77777777" w:rsidR="00EC509F" w:rsidRDefault="00EC509F" w:rsidP="00E30E56">
      <w:pPr>
        <w:pStyle w:val="DocumentTitle"/>
        <w:rPr>
          <w:rStyle w:val="Strong"/>
        </w:rPr>
        <w:sectPr w:rsidR="00EC509F" w:rsidSect="00EC509F">
          <w:pgSz w:w="15840" w:h="12240" w:orient="landscape"/>
          <w:pgMar w:top="720" w:right="994" w:bottom="720" w:left="1166" w:header="720" w:footer="720" w:gutter="0"/>
          <w:cols w:space="720"/>
          <w:docGrid w:linePitch="360"/>
        </w:sectPr>
      </w:pPr>
    </w:p>
    <w:p w14:paraId="2F201C1C" w14:textId="77777777" w:rsidR="00EC509F" w:rsidRDefault="00EC509F" w:rsidP="00E30E56">
      <w:pPr>
        <w:pStyle w:val="FFAChartType-Bold"/>
        <w:ind w:left="0"/>
        <w:rPr>
          <w:sz w:val="24"/>
          <w:szCs w:val="24"/>
        </w:rPr>
      </w:pPr>
    </w:p>
    <w:p w14:paraId="7DE31E3B" w14:textId="77777777" w:rsidR="00EC509F" w:rsidRPr="002A7980" w:rsidRDefault="00EC509F" w:rsidP="00E30E56">
      <w:pPr>
        <w:pStyle w:val="FFAChartType-Bold"/>
        <w:ind w:left="0"/>
        <w:rPr>
          <w:sz w:val="24"/>
          <w:szCs w:val="24"/>
        </w:rPr>
      </w:pPr>
      <w:r w:rsidRPr="002A7980">
        <w:rPr>
          <w:sz w:val="24"/>
          <w:szCs w:val="24"/>
        </w:rPr>
        <w:t>P</w:t>
      </w:r>
      <w:r>
        <w:rPr>
          <w:sz w:val="24"/>
          <w:szCs w:val="24"/>
        </w:rPr>
        <w:t>ART</w:t>
      </w:r>
      <w:r w:rsidRPr="002A7980">
        <w:rPr>
          <w:sz w:val="24"/>
          <w:szCs w:val="24"/>
        </w:rPr>
        <w:t xml:space="preserve"> </w:t>
      </w:r>
      <w:r>
        <w:rPr>
          <w:sz w:val="24"/>
          <w:szCs w:val="24"/>
        </w:rPr>
        <w:t>2</w:t>
      </w:r>
    </w:p>
    <w:p w14:paraId="0D0BC941" w14:textId="77777777" w:rsidR="00EC509F" w:rsidRPr="00216FB5" w:rsidRDefault="00EC509F" w:rsidP="00E30E56">
      <w:pPr>
        <w:pStyle w:val="LPSectionTitles"/>
        <w:rPr>
          <w:rStyle w:val="FFABodyChar"/>
          <w:sz w:val="20"/>
          <w:szCs w:val="20"/>
        </w:rPr>
      </w:pPr>
      <w:r w:rsidRPr="00216FB5">
        <w:rPr>
          <w:sz w:val="20"/>
          <w:szCs w:val="20"/>
        </w:rPr>
        <w:t xml:space="preserve">Directions: </w:t>
      </w:r>
    </w:p>
    <w:p w14:paraId="183473FE" w14:textId="7A47B766" w:rsidR="00EC509F" w:rsidRDefault="00EC509F" w:rsidP="00E30E56">
      <w:pPr>
        <w:pStyle w:val="FFABody"/>
        <w:rPr>
          <w:rStyle w:val="Strong"/>
          <w:b w:val="0"/>
          <w:bCs w:val="0"/>
          <w:szCs w:val="18"/>
        </w:rPr>
      </w:pPr>
      <w:r>
        <w:t>Use AgExplorer (</w:t>
      </w:r>
      <w:hyperlink r:id="rId22" w:history="1">
        <w:r w:rsidRPr="007C3450">
          <w:rPr>
            <w:rStyle w:val="Hyperlink"/>
            <w:szCs w:val="18"/>
          </w:rPr>
          <w:t>AgExplorer.FFA.org</w:t>
        </w:r>
      </w:hyperlink>
      <w:r>
        <w:rPr>
          <w:rStyle w:val="Strong"/>
          <w:b w:val="0"/>
          <w:bCs w:val="0"/>
          <w:szCs w:val="18"/>
        </w:rPr>
        <w:t>) to identify and explore three agricultural careers with ties to the food service industry. List those three careers below and explain how they are crucial to the food service industry.</w:t>
      </w:r>
    </w:p>
    <w:p w14:paraId="2F52A5A6" w14:textId="77777777" w:rsidR="00EC509F" w:rsidRDefault="00EC509F" w:rsidP="00E30E56">
      <w:pPr>
        <w:pStyle w:val="FFABody"/>
        <w:rPr>
          <w:rStyle w:val="Strong"/>
          <w:b w:val="0"/>
          <w:bCs w:val="0"/>
          <w:szCs w:val="18"/>
        </w:rPr>
      </w:pPr>
    </w:p>
    <w:tbl>
      <w:tblPr>
        <w:tblStyle w:val="TableGrid"/>
        <w:tblW w:w="0" w:type="auto"/>
        <w:tblLook w:val="04A0" w:firstRow="1" w:lastRow="0" w:firstColumn="1" w:lastColumn="0" w:noHBand="0" w:noVBand="1"/>
      </w:tblPr>
      <w:tblGrid>
        <w:gridCol w:w="10790"/>
      </w:tblGrid>
      <w:tr w:rsidR="00EC509F" w14:paraId="5811BC5F" w14:textId="77777777" w:rsidTr="00022B23">
        <w:trPr>
          <w:trHeight w:val="576"/>
        </w:trPr>
        <w:tc>
          <w:tcPr>
            <w:tcW w:w="10790" w:type="dxa"/>
            <w:vAlign w:val="center"/>
          </w:tcPr>
          <w:p w14:paraId="10A9AAFF" w14:textId="02DC690F" w:rsidR="00EC509F" w:rsidRPr="007C3450" w:rsidRDefault="00EC509F" w:rsidP="00022B23">
            <w:pPr>
              <w:pStyle w:val="FFABody"/>
              <w:rPr>
                <w:rStyle w:val="Strong"/>
                <w:szCs w:val="18"/>
              </w:rPr>
            </w:pPr>
            <w:r w:rsidRPr="007C3450">
              <w:rPr>
                <w:rStyle w:val="Strong"/>
                <w:szCs w:val="18"/>
              </w:rPr>
              <w:t xml:space="preserve">Career 1: </w:t>
            </w:r>
            <w:r w:rsidRPr="00097CD8">
              <w:rPr>
                <w:color w:val="E1251B"/>
              </w:rPr>
              <w:t>Answers will vary.</w:t>
            </w:r>
          </w:p>
        </w:tc>
      </w:tr>
      <w:tr w:rsidR="00EC509F" w14:paraId="60933C2A" w14:textId="77777777" w:rsidTr="00022B23">
        <w:trPr>
          <w:trHeight w:val="1008"/>
        </w:trPr>
        <w:tc>
          <w:tcPr>
            <w:tcW w:w="10790" w:type="dxa"/>
          </w:tcPr>
          <w:p w14:paraId="3B746A25" w14:textId="77777777" w:rsidR="00EC509F"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p w14:paraId="7C18DAEA" w14:textId="77777777" w:rsidR="00EC509F" w:rsidRPr="007C3450" w:rsidRDefault="00EC509F" w:rsidP="00022B23">
            <w:pPr>
              <w:pStyle w:val="FFABody"/>
              <w:rPr>
                <w:rStyle w:val="Strong"/>
                <w:b w:val="0"/>
                <w:bCs w:val="0"/>
                <w:szCs w:val="18"/>
              </w:rPr>
            </w:pPr>
            <w:r w:rsidRPr="00097CD8">
              <w:rPr>
                <w:color w:val="E1251B"/>
              </w:rPr>
              <w:t>Answers will vary.</w:t>
            </w:r>
          </w:p>
        </w:tc>
      </w:tr>
      <w:tr w:rsidR="00EC509F" w14:paraId="5E96234D" w14:textId="77777777" w:rsidTr="00022B23">
        <w:trPr>
          <w:trHeight w:val="1440"/>
        </w:trPr>
        <w:tc>
          <w:tcPr>
            <w:tcW w:w="10790" w:type="dxa"/>
          </w:tcPr>
          <w:p w14:paraId="0B780C86" w14:textId="5CB70411"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17852E6C" w14:textId="77777777" w:rsidR="00EC509F" w:rsidRDefault="00EC509F" w:rsidP="00022B23">
            <w:pPr>
              <w:pStyle w:val="FFABody"/>
              <w:rPr>
                <w:rStyle w:val="Strong"/>
                <w:b w:val="0"/>
                <w:bCs w:val="0"/>
                <w:szCs w:val="18"/>
              </w:rPr>
            </w:pPr>
          </w:p>
          <w:p w14:paraId="6B52B27C" w14:textId="77777777" w:rsidR="00EC509F" w:rsidRDefault="00EC509F" w:rsidP="00022B23">
            <w:pPr>
              <w:pStyle w:val="FFABody"/>
              <w:rPr>
                <w:rStyle w:val="Strong"/>
                <w:b w:val="0"/>
                <w:bCs w:val="0"/>
                <w:szCs w:val="18"/>
              </w:rPr>
            </w:pPr>
            <w:r w:rsidRPr="00097CD8">
              <w:rPr>
                <w:color w:val="E1251B"/>
              </w:rPr>
              <w:t>Answers will vary.</w:t>
            </w:r>
          </w:p>
        </w:tc>
      </w:tr>
      <w:tr w:rsidR="00EC509F" w14:paraId="4AABECA6" w14:textId="77777777" w:rsidTr="00022B23">
        <w:trPr>
          <w:trHeight w:val="576"/>
        </w:trPr>
        <w:tc>
          <w:tcPr>
            <w:tcW w:w="10790" w:type="dxa"/>
            <w:vAlign w:val="center"/>
          </w:tcPr>
          <w:p w14:paraId="40D51C4F" w14:textId="53F2502B" w:rsidR="00EC509F" w:rsidRDefault="00EC509F" w:rsidP="00022B23">
            <w:pPr>
              <w:pStyle w:val="FFABody"/>
              <w:rPr>
                <w:rStyle w:val="Strong"/>
                <w:b w:val="0"/>
                <w:bCs w:val="0"/>
                <w:szCs w:val="18"/>
              </w:rPr>
            </w:pPr>
            <w:r w:rsidRPr="007C3450">
              <w:rPr>
                <w:rStyle w:val="Strong"/>
                <w:szCs w:val="18"/>
              </w:rPr>
              <w:t xml:space="preserve">Career </w:t>
            </w:r>
            <w:r>
              <w:rPr>
                <w:rStyle w:val="Strong"/>
                <w:szCs w:val="18"/>
              </w:rPr>
              <w:t>2</w:t>
            </w:r>
            <w:r w:rsidRPr="007C3450">
              <w:rPr>
                <w:rStyle w:val="Strong"/>
                <w:szCs w:val="18"/>
              </w:rPr>
              <w:t xml:space="preserve">: </w:t>
            </w:r>
            <w:r w:rsidRPr="00097CD8">
              <w:rPr>
                <w:color w:val="E1251B"/>
              </w:rPr>
              <w:t>Answers will vary.</w:t>
            </w:r>
          </w:p>
        </w:tc>
      </w:tr>
      <w:tr w:rsidR="00EC509F" w14:paraId="12A9B5E5" w14:textId="77777777" w:rsidTr="00022B23">
        <w:trPr>
          <w:trHeight w:val="1008"/>
        </w:trPr>
        <w:tc>
          <w:tcPr>
            <w:tcW w:w="10790" w:type="dxa"/>
          </w:tcPr>
          <w:p w14:paraId="40A27000" w14:textId="77777777" w:rsidR="00EC509F"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p w14:paraId="32AF85B8" w14:textId="77777777" w:rsidR="00EC509F" w:rsidRDefault="00EC509F" w:rsidP="00022B23">
            <w:pPr>
              <w:pStyle w:val="FFABody"/>
              <w:rPr>
                <w:rStyle w:val="Strong"/>
                <w:b w:val="0"/>
                <w:bCs w:val="0"/>
                <w:szCs w:val="18"/>
              </w:rPr>
            </w:pPr>
            <w:r w:rsidRPr="00097CD8">
              <w:rPr>
                <w:color w:val="E1251B"/>
              </w:rPr>
              <w:t>Answers will vary.</w:t>
            </w:r>
          </w:p>
        </w:tc>
      </w:tr>
      <w:tr w:rsidR="00EC509F" w14:paraId="6C421531" w14:textId="77777777" w:rsidTr="00022B23">
        <w:trPr>
          <w:trHeight w:val="1440"/>
        </w:trPr>
        <w:tc>
          <w:tcPr>
            <w:tcW w:w="10790" w:type="dxa"/>
          </w:tcPr>
          <w:p w14:paraId="13B3C1B3" w14:textId="11FA6F9E"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721AA9A5" w14:textId="77777777" w:rsidR="00EC509F" w:rsidRDefault="00EC509F" w:rsidP="00022B23">
            <w:pPr>
              <w:pStyle w:val="FFABody"/>
              <w:rPr>
                <w:rStyle w:val="Strong"/>
                <w:b w:val="0"/>
                <w:bCs w:val="0"/>
                <w:szCs w:val="18"/>
              </w:rPr>
            </w:pPr>
          </w:p>
          <w:p w14:paraId="03EB12EF" w14:textId="77777777" w:rsidR="00EC509F" w:rsidRDefault="00EC509F" w:rsidP="00022B23">
            <w:pPr>
              <w:pStyle w:val="FFABody"/>
              <w:rPr>
                <w:rStyle w:val="Strong"/>
                <w:b w:val="0"/>
                <w:bCs w:val="0"/>
                <w:szCs w:val="18"/>
              </w:rPr>
            </w:pPr>
            <w:r w:rsidRPr="00097CD8">
              <w:rPr>
                <w:color w:val="E1251B"/>
              </w:rPr>
              <w:t>Answers will vary.</w:t>
            </w:r>
          </w:p>
        </w:tc>
      </w:tr>
      <w:tr w:rsidR="00EC509F" w14:paraId="6801AE6B" w14:textId="77777777" w:rsidTr="00022B23">
        <w:trPr>
          <w:trHeight w:val="576"/>
        </w:trPr>
        <w:tc>
          <w:tcPr>
            <w:tcW w:w="10790" w:type="dxa"/>
            <w:vAlign w:val="center"/>
          </w:tcPr>
          <w:p w14:paraId="3E33E5BF" w14:textId="02936317" w:rsidR="00EC509F" w:rsidRDefault="00EC509F" w:rsidP="00022B23">
            <w:pPr>
              <w:pStyle w:val="FFABody"/>
              <w:rPr>
                <w:rStyle w:val="Strong"/>
                <w:b w:val="0"/>
                <w:bCs w:val="0"/>
                <w:szCs w:val="18"/>
              </w:rPr>
            </w:pPr>
            <w:r w:rsidRPr="007C3450">
              <w:rPr>
                <w:rStyle w:val="Strong"/>
                <w:szCs w:val="18"/>
              </w:rPr>
              <w:t xml:space="preserve">Career </w:t>
            </w:r>
            <w:r>
              <w:rPr>
                <w:rStyle w:val="Strong"/>
                <w:szCs w:val="18"/>
              </w:rPr>
              <w:t>3</w:t>
            </w:r>
            <w:r w:rsidRPr="007C3450">
              <w:rPr>
                <w:rStyle w:val="Strong"/>
                <w:szCs w:val="18"/>
              </w:rPr>
              <w:t xml:space="preserve">: </w:t>
            </w:r>
            <w:r w:rsidRPr="00097CD8">
              <w:rPr>
                <w:color w:val="E1251B"/>
              </w:rPr>
              <w:t>Answers will vary.</w:t>
            </w:r>
          </w:p>
        </w:tc>
      </w:tr>
      <w:tr w:rsidR="00EC509F" w14:paraId="69B26A16" w14:textId="77777777" w:rsidTr="00022B23">
        <w:trPr>
          <w:trHeight w:val="1008"/>
        </w:trPr>
        <w:tc>
          <w:tcPr>
            <w:tcW w:w="10790" w:type="dxa"/>
          </w:tcPr>
          <w:p w14:paraId="238D3D81" w14:textId="77777777" w:rsidR="00EC509F" w:rsidRDefault="00EC509F" w:rsidP="00022B23">
            <w:pPr>
              <w:pStyle w:val="FFABody"/>
              <w:rPr>
                <w:rStyle w:val="Strong"/>
                <w:b w:val="0"/>
                <w:bCs w:val="0"/>
                <w:szCs w:val="18"/>
              </w:rPr>
            </w:pPr>
            <w:r>
              <w:rPr>
                <w:rStyle w:val="Strong"/>
                <w:szCs w:val="18"/>
              </w:rPr>
              <w:t>Brief</w:t>
            </w:r>
            <w:r w:rsidRPr="007C3450">
              <w:rPr>
                <w:rStyle w:val="Strong"/>
                <w:szCs w:val="18"/>
              </w:rPr>
              <w:t xml:space="preserve"> Description of Career:</w:t>
            </w:r>
            <w:r>
              <w:rPr>
                <w:rStyle w:val="Strong"/>
                <w:szCs w:val="18"/>
              </w:rPr>
              <w:br/>
            </w:r>
          </w:p>
          <w:p w14:paraId="7C7D3049" w14:textId="77777777" w:rsidR="00EC509F" w:rsidRDefault="00EC509F" w:rsidP="00022B23">
            <w:pPr>
              <w:pStyle w:val="FFABody"/>
              <w:rPr>
                <w:rStyle w:val="Strong"/>
                <w:b w:val="0"/>
                <w:bCs w:val="0"/>
                <w:szCs w:val="18"/>
              </w:rPr>
            </w:pPr>
            <w:r w:rsidRPr="00097CD8">
              <w:rPr>
                <w:color w:val="E1251B"/>
              </w:rPr>
              <w:t>Answers will vary.</w:t>
            </w:r>
          </w:p>
        </w:tc>
      </w:tr>
      <w:tr w:rsidR="00EC509F" w14:paraId="380E9D99" w14:textId="77777777" w:rsidTr="00022B23">
        <w:trPr>
          <w:trHeight w:val="1440"/>
        </w:trPr>
        <w:tc>
          <w:tcPr>
            <w:tcW w:w="10790" w:type="dxa"/>
          </w:tcPr>
          <w:p w14:paraId="7C9CBAB6" w14:textId="6B4D2273" w:rsidR="00EC509F" w:rsidRPr="00344F3D" w:rsidRDefault="00EC509F" w:rsidP="00022B23">
            <w:pPr>
              <w:pStyle w:val="FFABody"/>
              <w:rPr>
                <w:rStyle w:val="Strong"/>
                <w:szCs w:val="18"/>
              </w:rPr>
            </w:pPr>
            <w:r w:rsidRPr="00344F3D">
              <w:rPr>
                <w:rStyle w:val="Strong"/>
                <w:szCs w:val="18"/>
              </w:rPr>
              <w:t xml:space="preserve">Explain in </w:t>
            </w:r>
            <w:r>
              <w:rPr>
                <w:rStyle w:val="Strong"/>
                <w:szCs w:val="18"/>
              </w:rPr>
              <w:t>two or three</w:t>
            </w:r>
            <w:r w:rsidRPr="00344F3D">
              <w:rPr>
                <w:rStyle w:val="Strong"/>
                <w:szCs w:val="18"/>
              </w:rPr>
              <w:t xml:space="preserve"> sentences how this career impacts the food service industry.</w:t>
            </w:r>
          </w:p>
          <w:p w14:paraId="23B3C776" w14:textId="77777777" w:rsidR="00EC509F" w:rsidRDefault="00EC509F" w:rsidP="00022B23">
            <w:pPr>
              <w:pStyle w:val="FFABody"/>
              <w:rPr>
                <w:rStyle w:val="Strong"/>
                <w:b w:val="0"/>
                <w:bCs w:val="0"/>
                <w:szCs w:val="18"/>
              </w:rPr>
            </w:pPr>
          </w:p>
          <w:p w14:paraId="42F7D0B6" w14:textId="77777777" w:rsidR="00EC509F" w:rsidRDefault="00EC509F" w:rsidP="00022B23">
            <w:pPr>
              <w:pStyle w:val="FFABody"/>
              <w:rPr>
                <w:rStyle w:val="Strong"/>
                <w:b w:val="0"/>
                <w:bCs w:val="0"/>
                <w:szCs w:val="18"/>
              </w:rPr>
            </w:pPr>
            <w:r w:rsidRPr="00097CD8">
              <w:rPr>
                <w:color w:val="E1251B"/>
              </w:rPr>
              <w:t>Answers will vary.</w:t>
            </w:r>
          </w:p>
        </w:tc>
      </w:tr>
    </w:tbl>
    <w:p w14:paraId="23C0DB5D" w14:textId="77777777" w:rsidR="00EC509F" w:rsidRDefault="00EC509F" w:rsidP="00E30E56">
      <w:pPr>
        <w:pStyle w:val="FFABody"/>
        <w:rPr>
          <w:rStyle w:val="Strong"/>
          <w:b w:val="0"/>
          <w:bCs w:val="0"/>
          <w:szCs w:val="18"/>
        </w:rPr>
      </w:pPr>
    </w:p>
    <w:p w14:paraId="38AC3E07" w14:textId="77777777" w:rsidR="00EC509F" w:rsidRPr="00344F3D" w:rsidRDefault="00EC509F" w:rsidP="00E30E56">
      <w:pPr>
        <w:pStyle w:val="FFABody"/>
        <w:rPr>
          <w:rStyle w:val="Strong"/>
          <w:szCs w:val="18"/>
        </w:rPr>
      </w:pPr>
      <w:r w:rsidRPr="00344F3D">
        <w:rPr>
          <w:rStyle w:val="Strong"/>
          <w:szCs w:val="18"/>
        </w:rPr>
        <w:t>Reflection Questions:</w:t>
      </w:r>
    </w:p>
    <w:p w14:paraId="42D451B5" w14:textId="7E25583E" w:rsidR="00EC509F" w:rsidRDefault="00EC509F" w:rsidP="00E30E56">
      <w:pPr>
        <w:pStyle w:val="FFABody"/>
        <w:numPr>
          <w:ilvl w:val="0"/>
          <w:numId w:val="53"/>
        </w:numPr>
        <w:rPr>
          <w:rStyle w:val="Strong"/>
          <w:b w:val="0"/>
          <w:bCs w:val="0"/>
          <w:szCs w:val="18"/>
        </w:rPr>
      </w:pPr>
      <w:r>
        <w:rPr>
          <w:rStyle w:val="Strong"/>
          <w:b w:val="0"/>
          <w:bCs w:val="0"/>
          <w:szCs w:val="18"/>
        </w:rPr>
        <w:t>Explain why it is important for a food company like Culver’s to acknowledge and understand the agriculture industry.</w:t>
      </w:r>
    </w:p>
    <w:p w14:paraId="664F6B50" w14:textId="77777777" w:rsidR="00EC509F" w:rsidRDefault="00EC509F" w:rsidP="00E30E56">
      <w:pPr>
        <w:pStyle w:val="FFABody"/>
        <w:ind w:left="720"/>
        <w:rPr>
          <w:rStyle w:val="Strong"/>
          <w:b w:val="0"/>
          <w:bCs w:val="0"/>
          <w:szCs w:val="18"/>
        </w:rPr>
      </w:pPr>
    </w:p>
    <w:p w14:paraId="0FD4BEBF" w14:textId="77777777" w:rsidR="00EC509F" w:rsidRDefault="00EC509F" w:rsidP="00E30E56">
      <w:pPr>
        <w:pStyle w:val="FFABody"/>
        <w:ind w:left="720"/>
        <w:rPr>
          <w:rStyle w:val="Strong"/>
          <w:b w:val="0"/>
          <w:bCs w:val="0"/>
          <w:szCs w:val="18"/>
        </w:rPr>
      </w:pPr>
      <w:r w:rsidRPr="00097CD8">
        <w:rPr>
          <w:color w:val="E1251B"/>
        </w:rPr>
        <w:t>Answers will vary.</w:t>
      </w:r>
    </w:p>
    <w:p w14:paraId="6FA66154" w14:textId="77777777" w:rsidR="00EC509F" w:rsidRDefault="00EC509F" w:rsidP="00E30E56">
      <w:pPr>
        <w:pStyle w:val="FFABody"/>
        <w:ind w:left="720"/>
        <w:rPr>
          <w:rStyle w:val="Strong"/>
          <w:b w:val="0"/>
          <w:bCs w:val="0"/>
          <w:szCs w:val="18"/>
        </w:rPr>
      </w:pPr>
    </w:p>
    <w:p w14:paraId="5CF0B957" w14:textId="77777777" w:rsidR="00EC509F" w:rsidRDefault="00EC509F" w:rsidP="00E30E56">
      <w:pPr>
        <w:pStyle w:val="FFABody"/>
        <w:ind w:left="720"/>
        <w:rPr>
          <w:rStyle w:val="Strong"/>
          <w:b w:val="0"/>
          <w:bCs w:val="0"/>
          <w:szCs w:val="18"/>
        </w:rPr>
      </w:pPr>
    </w:p>
    <w:p w14:paraId="1A03391E" w14:textId="77777777" w:rsidR="00EC509F" w:rsidRDefault="00EC509F" w:rsidP="00E30E56">
      <w:pPr>
        <w:pStyle w:val="FFABody"/>
        <w:numPr>
          <w:ilvl w:val="0"/>
          <w:numId w:val="53"/>
        </w:numPr>
        <w:rPr>
          <w:rStyle w:val="Strong"/>
          <w:b w:val="0"/>
          <w:bCs w:val="0"/>
          <w:szCs w:val="18"/>
        </w:rPr>
      </w:pPr>
      <w:r>
        <w:rPr>
          <w:rStyle w:val="Strong"/>
          <w:b w:val="0"/>
          <w:bCs w:val="0"/>
          <w:szCs w:val="18"/>
        </w:rPr>
        <w:t>If you were employed at a food service company or restaurant, how would you advocate for agriculture?</w:t>
      </w:r>
    </w:p>
    <w:p w14:paraId="08B2E6B4" w14:textId="77777777" w:rsidR="00EC509F" w:rsidRDefault="00EC509F" w:rsidP="00E30E56">
      <w:pPr>
        <w:pStyle w:val="FFABody"/>
        <w:rPr>
          <w:rStyle w:val="Strong"/>
          <w:b w:val="0"/>
          <w:bCs w:val="0"/>
          <w:szCs w:val="18"/>
        </w:rPr>
      </w:pPr>
    </w:p>
    <w:p w14:paraId="524940B6" w14:textId="77777777" w:rsidR="00EC509F" w:rsidRPr="00344F3D" w:rsidRDefault="00EC509F" w:rsidP="00E30E56">
      <w:pPr>
        <w:pStyle w:val="FFABody"/>
        <w:ind w:left="720"/>
        <w:rPr>
          <w:szCs w:val="18"/>
        </w:rPr>
        <w:sectPr w:rsidR="00EC509F" w:rsidRPr="00344F3D" w:rsidSect="00EC509F">
          <w:pgSz w:w="12240" w:h="15840"/>
          <w:pgMar w:top="994" w:right="720" w:bottom="1166" w:left="720" w:header="720" w:footer="720" w:gutter="0"/>
          <w:cols w:space="720"/>
          <w:docGrid w:linePitch="360"/>
        </w:sectPr>
      </w:pPr>
      <w:r w:rsidRPr="00097CD8">
        <w:rPr>
          <w:color w:val="E1251B"/>
        </w:rPr>
        <w:t>Answers will vary.</w:t>
      </w:r>
    </w:p>
    <w:p w14:paraId="5F445E3B" w14:textId="77777777" w:rsidR="00EC509F" w:rsidRPr="00AE7B58" w:rsidRDefault="00EC509F" w:rsidP="00E30E56">
      <w:pPr>
        <w:pStyle w:val="DocumentTitle"/>
      </w:pPr>
      <w:r w:rsidRPr="00AE7B58">
        <w:lastRenderedPageBreak/>
        <w:t>Appendix 1: Sample True Blue Crew Member Job Posting</w:t>
      </w:r>
    </w:p>
    <w:p w14:paraId="5CDFEEA6" w14:textId="77777777" w:rsidR="00EC509F" w:rsidRDefault="00EC509F" w:rsidP="00E30E56">
      <w:pPr>
        <w:pStyle w:val="FFABody"/>
        <w:rPr>
          <w:rStyle w:val="Strong"/>
        </w:rPr>
      </w:pPr>
    </w:p>
    <w:p w14:paraId="15D341C1" w14:textId="77777777" w:rsidR="00EC509F" w:rsidRPr="00AE7B58" w:rsidRDefault="00EC509F" w:rsidP="00E30E56">
      <w:pPr>
        <w:pStyle w:val="FFABody"/>
        <w:rPr>
          <w:b/>
          <w:bCs/>
        </w:rPr>
      </w:pPr>
      <w:r w:rsidRPr="00AE7B58">
        <w:rPr>
          <w:b/>
          <w:bCs/>
        </w:rPr>
        <w:t>Culver’s is looking for new True Blue Crew Members!</w:t>
      </w:r>
    </w:p>
    <w:p w14:paraId="648E4EB8" w14:textId="77777777" w:rsidR="00EC509F" w:rsidRDefault="00EC509F" w:rsidP="00E30E56">
      <w:pPr>
        <w:pStyle w:val="FFABody"/>
        <w:rPr>
          <w:b/>
          <w:bCs/>
        </w:rPr>
      </w:pPr>
      <w:r w:rsidRPr="00AE7B58">
        <w:rPr>
          <w:b/>
          <w:bCs/>
        </w:rPr>
        <w:t> </w:t>
      </w:r>
    </w:p>
    <w:p w14:paraId="426EDF3B" w14:textId="77777777" w:rsidR="00EC509F" w:rsidRPr="00AE7B58" w:rsidRDefault="00EC509F" w:rsidP="00E30E56">
      <w:pPr>
        <w:pStyle w:val="FFABody"/>
        <w:rPr>
          <w:b/>
          <w:bCs/>
        </w:rPr>
      </w:pPr>
      <w:r>
        <w:rPr>
          <w:b/>
          <w:bCs/>
        </w:rPr>
        <w:t>Job Summary:</w:t>
      </w:r>
    </w:p>
    <w:p w14:paraId="3276B3F9" w14:textId="7004B03A" w:rsidR="00EC509F" w:rsidRPr="00AE7B58" w:rsidRDefault="00EC509F" w:rsidP="00E30E56">
      <w:pPr>
        <w:pStyle w:val="FFABody"/>
      </w:pPr>
      <w:r w:rsidRPr="00AE7B58">
        <w:t xml:space="preserve">As a Culver’s True Blue Crew </w:t>
      </w:r>
      <w:r>
        <w:t>M</w:t>
      </w:r>
      <w:r w:rsidRPr="00AE7B58">
        <w:t>ember</w:t>
      </w:r>
      <w:r>
        <w:t>,</w:t>
      </w:r>
      <w:r w:rsidRPr="00AE7B58">
        <w:t xml:space="preserve"> you will have the opportunity to work with a positive team focused on providing a place to grow, learn and develop. Whether it’s greeting guests at the door, taking orders behind the counter or delivering outstanding service throughout our restaurants, these are the people who bring our hometown hospitality to life each and every day.</w:t>
      </w:r>
    </w:p>
    <w:p w14:paraId="0EE3339F" w14:textId="77777777" w:rsidR="00EC509F" w:rsidRDefault="00EC509F" w:rsidP="00E30E56">
      <w:pPr>
        <w:pStyle w:val="FFABody"/>
        <w:rPr>
          <w:rStyle w:val="Strong"/>
        </w:rPr>
      </w:pPr>
    </w:p>
    <w:p w14:paraId="3D401E46" w14:textId="77777777" w:rsidR="00EC509F" w:rsidRPr="00E4519C" w:rsidRDefault="00EC509F" w:rsidP="00E30E56">
      <w:pPr>
        <w:pStyle w:val="FFABody"/>
        <w:rPr>
          <w:rStyle w:val="Strong"/>
          <w:b w:val="0"/>
          <w:bCs w:val="0"/>
        </w:rPr>
      </w:pPr>
      <w:r>
        <w:rPr>
          <w:rStyle w:val="Strong"/>
        </w:rPr>
        <w:t xml:space="preserve">Location: </w:t>
      </w:r>
      <w:r>
        <w:rPr>
          <w:rStyle w:val="Strong"/>
          <w:b w:val="0"/>
          <w:bCs w:val="0"/>
        </w:rPr>
        <w:t>Your Local Culver’s</w:t>
      </w:r>
    </w:p>
    <w:p w14:paraId="5FD63028" w14:textId="77777777" w:rsidR="00EC509F" w:rsidRDefault="00EC509F" w:rsidP="00E30E56">
      <w:pPr>
        <w:pStyle w:val="FFABody"/>
        <w:rPr>
          <w:rStyle w:val="Strong"/>
        </w:rPr>
      </w:pPr>
    </w:p>
    <w:p w14:paraId="3702485F" w14:textId="77777777" w:rsidR="00EC509F" w:rsidRDefault="00EC509F" w:rsidP="00E30E56">
      <w:pPr>
        <w:pStyle w:val="FFABody"/>
        <w:rPr>
          <w:rStyle w:val="Strong"/>
          <w:b w:val="0"/>
          <w:bCs w:val="0"/>
        </w:rPr>
      </w:pPr>
      <w:r>
        <w:rPr>
          <w:rStyle w:val="Strong"/>
        </w:rPr>
        <w:t xml:space="preserve">Work Status: </w:t>
      </w:r>
      <w:r>
        <w:rPr>
          <w:rStyle w:val="Strong"/>
          <w:b w:val="0"/>
          <w:bCs w:val="0"/>
        </w:rPr>
        <w:t>Full Time/Part Time Available</w:t>
      </w:r>
    </w:p>
    <w:p w14:paraId="6D9F362E" w14:textId="77777777" w:rsidR="00EC509F" w:rsidRDefault="00EC509F" w:rsidP="00E30E56">
      <w:pPr>
        <w:pStyle w:val="FFABody"/>
        <w:rPr>
          <w:rStyle w:val="Strong"/>
          <w:b w:val="0"/>
          <w:bCs w:val="0"/>
        </w:rPr>
      </w:pPr>
    </w:p>
    <w:p w14:paraId="0FEE8278" w14:textId="77777777" w:rsidR="00EC509F" w:rsidRDefault="00EC509F" w:rsidP="00E30E56">
      <w:pPr>
        <w:pStyle w:val="FFABody"/>
        <w:rPr>
          <w:rStyle w:val="Strong"/>
          <w:b w:val="0"/>
          <w:bCs w:val="0"/>
        </w:rPr>
      </w:pPr>
      <w:r w:rsidRPr="00E4519C">
        <w:rPr>
          <w:rStyle w:val="Strong"/>
        </w:rPr>
        <w:t>Shift:</w:t>
      </w:r>
      <w:r>
        <w:rPr>
          <w:rStyle w:val="Strong"/>
          <w:b w:val="0"/>
          <w:bCs w:val="0"/>
        </w:rPr>
        <w:t xml:space="preserve"> First (Day), Second (Afternoon), Third (Night) Available</w:t>
      </w:r>
    </w:p>
    <w:p w14:paraId="4C0FDD88" w14:textId="77777777" w:rsidR="00EC509F" w:rsidRDefault="00EC509F" w:rsidP="00E30E56">
      <w:pPr>
        <w:pStyle w:val="FFABody"/>
        <w:rPr>
          <w:rStyle w:val="Strong"/>
          <w:b w:val="0"/>
          <w:bCs w:val="0"/>
        </w:rPr>
      </w:pPr>
    </w:p>
    <w:p w14:paraId="17B27D21" w14:textId="77777777" w:rsidR="00EC509F" w:rsidRPr="00E4519C" w:rsidRDefault="00EC509F" w:rsidP="00E30E56">
      <w:pPr>
        <w:pStyle w:val="FFABody"/>
        <w:rPr>
          <w:rStyle w:val="Strong"/>
          <w:b w:val="0"/>
          <w:bCs w:val="0"/>
        </w:rPr>
      </w:pPr>
      <w:r w:rsidRPr="00E4519C">
        <w:rPr>
          <w:rStyle w:val="Strong"/>
        </w:rPr>
        <w:t>Pay:</w:t>
      </w:r>
      <w:r>
        <w:rPr>
          <w:rStyle w:val="Strong"/>
          <w:b w:val="0"/>
          <w:bCs w:val="0"/>
        </w:rPr>
        <w:t xml:space="preserve"> $12.00-14.00 starting</w:t>
      </w:r>
    </w:p>
    <w:p w14:paraId="357722D8" w14:textId="77777777" w:rsidR="00EC509F" w:rsidRDefault="00EC509F" w:rsidP="00E30E56">
      <w:pPr>
        <w:pStyle w:val="FFABody"/>
        <w:rPr>
          <w:rStyle w:val="Strong"/>
        </w:rPr>
      </w:pPr>
    </w:p>
    <w:p w14:paraId="368099BA" w14:textId="77777777" w:rsidR="00EC509F" w:rsidRDefault="00EC509F" w:rsidP="00E30E56">
      <w:pPr>
        <w:pStyle w:val="FFABody"/>
        <w:rPr>
          <w:rStyle w:val="Strong"/>
        </w:rPr>
      </w:pPr>
      <w:r>
        <w:rPr>
          <w:rStyle w:val="Strong"/>
        </w:rPr>
        <w:t>We Offer:</w:t>
      </w:r>
    </w:p>
    <w:p w14:paraId="7E964590" w14:textId="77777777" w:rsidR="00EC509F" w:rsidRPr="00AE7B58" w:rsidRDefault="00EC509F" w:rsidP="00E30E56">
      <w:pPr>
        <w:pStyle w:val="FFABody"/>
        <w:numPr>
          <w:ilvl w:val="0"/>
          <w:numId w:val="23"/>
        </w:numPr>
        <w:rPr>
          <w:rStyle w:val="Strong"/>
          <w:b w:val="0"/>
          <w:bCs w:val="0"/>
        </w:rPr>
      </w:pPr>
      <w:r w:rsidRPr="00AE7B58">
        <w:rPr>
          <w:rStyle w:val="Strong"/>
          <w:b w:val="0"/>
          <w:bCs w:val="0"/>
        </w:rPr>
        <w:t>Competitive wages</w:t>
      </w:r>
    </w:p>
    <w:p w14:paraId="65F7B313" w14:textId="30D43E4F" w:rsidR="00EC509F" w:rsidRPr="00AE7B58" w:rsidRDefault="00EC509F" w:rsidP="00E30E56">
      <w:pPr>
        <w:pStyle w:val="FFABody"/>
        <w:numPr>
          <w:ilvl w:val="0"/>
          <w:numId w:val="23"/>
        </w:numPr>
        <w:rPr>
          <w:rStyle w:val="Strong"/>
          <w:b w:val="0"/>
          <w:bCs w:val="0"/>
        </w:rPr>
      </w:pPr>
      <w:r>
        <w:rPr>
          <w:rStyle w:val="Strong"/>
          <w:b w:val="0"/>
          <w:bCs w:val="0"/>
        </w:rPr>
        <w:t>A provided u</w:t>
      </w:r>
      <w:r w:rsidRPr="00AE7B58">
        <w:rPr>
          <w:rStyle w:val="Strong"/>
          <w:b w:val="0"/>
          <w:bCs w:val="0"/>
        </w:rPr>
        <w:t>niform</w:t>
      </w:r>
    </w:p>
    <w:p w14:paraId="6A9DD337" w14:textId="77777777" w:rsidR="00EC509F" w:rsidRPr="00AE7B58" w:rsidRDefault="00EC509F" w:rsidP="00E30E56">
      <w:pPr>
        <w:pStyle w:val="FFABody"/>
        <w:numPr>
          <w:ilvl w:val="0"/>
          <w:numId w:val="23"/>
        </w:numPr>
        <w:rPr>
          <w:rStyle w:val="Strong"/>
          <w:b w:val="0"/>
          <w:bCs w:val="0"/>
        </w:rPr>
      </w:pPr>
      <w:r w:rsidRPr="00AE7B58">
        <w:rPr>
          <w:rStyle w:val="Strong"/>
          <w:b w:val="0"/>
          <w:bCs w:val="0"/>
        </w:rPr>
        <w:t>Paid time off</w:t>
      </w:r>
    </w:p>
    <w:p w14:paraId="43BCD3B9" w14:textId="479A6E92" w:rsidR="00EC509F" w:rsidRPr="00AE7B58" w:rsidRDefault="00EC509F" w:rsidP="00E30E56">
      <w:pPr>
        <w:pStyle w:val="FFABody"/>
        <w:numPr>
          <w:ilvl w:val="0"/>
          <w:numId w:val="23"/>
        </w:numPr>
        <w:rPr>
          <w:rStyle w:val="Strong"/>
          <w:b w:val="0"/>
          <w:bCs w:val="0"/>
        </w:rPr>
      </w:pPr>
      <w:r w:rsidRPr="00AE7B58">
        <w:rPr>
          <w:rStyle w:val="Strong"/>
          <w:b w:val="0"/>
          <w:bCs w:val="0"/>
        </w:rPr>
        <w:t>On</w:t>
      </w:r>
      <w:r>
        <w:rPr>
          <w:rStyle w:val="Strong"/>
          <w:b w:val="0"/>
          <w:bCs w:val="0"/>
        </w:rPr>
        <w:t>-</w:t>
      </w:r>
      <w:r w:rsidRPr="00AE7B58">
        <w:rPr>
          <w:rStyle w:val="Strong"/>
          <w:b w:val="0"/>
          <w:bCs w:val="0"/>
        </w:rPr>
        <w:t>the</w:t>
      </w:r>
      <w:r>
        <w:rPr>
          <w:rStyle w:val="Strong"/>
          <w:b w:val="0"/>
          <w:bCs w:val="0"/>
        </w:rPr>
        <w:t>-</w:t>
      </w:r>
      <w:r w:rsidRPr="00AE7B58">
        <w:rPr>
          <w:rStyle w:val="Strong"/>
          <w:b w:val="0"/>
          <w:bCs w:val="0"/>
        </w:rPr>
        <w:t>job training</w:t>
      </w:r>
    </w:p>
    <w:p w14:paraId="3E134BE1" w14:textId="254A6773" w:rsidR="00EC509F" w:rsidRPr="00AE7B58" w:rsidRDefault="00EC509F" w:rsidP="00E30E56">
      <w:pPr>
        <w:pStyle w:val="FFABody"/>
        <w:numPr>
          <w:ilvl w:val="0"/>
          <w:numId w:val="23"/>
        </w:numPr>
        <w:rPr>
          <w:rStyle w:val="Strong"/>
          <w:b w:val="0"/>
          <w:bCs w:val="0"/>
        </w:rPr>
      </w:pPr>
      <w:r w:rsidRPr="00AE7B58">
        <w:rPr>
          <w:rStyle w:val="Strong"/>
          <w:b w:val="0"/>
          <w:bCs w:val="0"/>
        </w:rPr>
        <w:t xml:space="preserve">50% </w:t>
      </w:r>
      <w:r>
        <w:rPr>
          <w:rStyle w:val="Strong"/>
          <w:b w:val="0"/>
          <w:bCs w:val="0"/>
        </w:rPr>
        <w:t>m</w:t>
      </w:r>
      <w:r w:rsidRPr="00AE7B58">
        <w:rPr>
          <w:rStyle w:val="Strong"/>
          <w:b w:val="0"/>
          <w:bCs w:val="0"/>
        </w:rPr>
        <w:t>eal discounts</w:t>
      </w:r>
    </w:p>
    <w:p w14:paraId="0552D141" w14:textId="77777777" w:rsidR="00EC509F" w:rsidRPr="00AE7B58" w:rsidRDefault="00EC509F" w:rsidP="00E30E56">
      <w:pPr>
        <w:pStyle w:val="FFABody"/>
        <w:numPr>
          <w:ilvl w:val="0"/>
          <w:numId w:val="23"/>
        </w:numPr>
        <w:rPr>
          <w:rStyle w:val="Strong"/>
          <w:b w:val="0"/>
          <w:bCs w:val="0"/>
        </w:rPr>
      </w:pPr>
      <w:r w:rsidRPr="00AE7B58">
        <w:rPr>
          <w:rStyle w:val="Strong"/>
          <w:b w:val="0"/>
          <w:bCs w:val="0"/>
        </w:rPr>
        <w:t>Flexible Hours</w:t>
      </w:r>
    </w:p>
    <w:p w14:paraId="55326E46" w14:textId="77777777" w:rsidR="00EC509F" w:rsidRPr="00AE7B58" w:rsidRDefault="00EC509F" w:rsidP="00E30E56">
      <w:pPr>
        <w:pStyle w:val="FFABody"/>
        <w:numPr>
          <w:ilvl w:val="0"/>
          <w:numId w:val="23"/>
        </w:numPr>
        <w:rPr>
          <w:rStyle w:val="Strong"/>
          <w:b w:val="0"/>
          <w:bCs w:val="0"/>
        </w:rPr>
      </w:pPr>
      <w:r w:rsidRPr="00AE7B58">
        <w:rPr>
          <w:rStyle w:val="Strong"/>
          <w:b w:val="0"/>
          <w:bCs w:val="0"/>
        </w:rPr>
        <w:t xml:space="preserve">Employee of </w:t>
      </w:r>
      <w:r>
        <w:rPr>
          <w:rStyle w:val="Strong"/>
          <w:b w:val="0"/>
          <w:bCs w:val="0"/>
        </w:rPr>
        <w:t xml:space="preserve">the </w:t>
      </w:r>
      <w:r w:rsidRPr="00AE7B58">
        <w:rPr>
          <w:rStyle w:val="Strong"/>
          <w:b w:val="0"/>
          <w:bCs w:val="0"/>
        </w:rPr>
        <w:t xml:space="preserve">Month opportunities ($100) </w:t>
      </w:r>
    </w:p>
    <w:p w14:paraId="0ABD4E19" w14:textId="39C4A303" w:rsidR="00EC509F" w:rsidRPr="00AE7B58" w:rsidRDefault="00EC509F" w:rsidP="00E30E56">
      <w:pPr>
        <w:pStyle w:val="FFABody"/>
        <w:numPr>
          <w:ilvl w:val="0"/>
          <w:numId w:val="23"/>
        </w:numPr>
        <w:rPr>
          <w:rStyle w:val="Strong"/>
          <w:b w:val="0"/>
          <w:bCs w:val="0"/>
        </w:rPr>
      </w:pPr>
      <w:r w:rsidRPr="00AE7B58">
        <w:rPr>
          <w:rStyle w:val="Strong"/>
          <w:b w:val="0"/>
          <w:bCs w:val="0"/>
        </w:rPr>
        <w:t xml:space="preserve">Health </w:t>
      </w:r>
      <w:r>
        <w:rPr>
          <w:rStyle w:val="Strong"/>
          <w:b w:val="0"/>
          <w:bCs w:val="0"/>
        </w:rPr>
        <w:t>Benefits</w:t>
      </w:r>
      <w:r w:rsidRPr="00AE7B58">
        <w:rPr>
          <w:rStyle w:val="Strong"/>
          <w:b w:val="0"/>
          <w:bCs w:val="0"/>
        </w:rPr>
        <w:t xml:space="preserve"> </w:t>
      </w:r>
      <w:r>
        <w:rPr>
          <w:rStyle w:val="Strong"/>
          <w:b w:val="0"/>
          <w:bCs w:val="0"/>
        </w:rPr>
        <w:t>and</w:t>
      </w:r>
      <w:r w:rsidRPr="00AE7B58">
        <w:rPr>
          <w:rStyle w:val="Strong"/>
          <w:b w:val="0"/>
          <w:bCs w:val="0"/>
        </w:rPr>
        <w:t xml:space="preserve"> 401k </w:t>
      </w:r>
      <w:r>
        <w:rPr>
          <w:rStyle w:val="Strong"/>
          <w:b w:val="0"/>
          <w:bCs w:val="0"/>
        </w:rPr>
        <w:t>i</w:t>
      </w:r>
      <w:r w:rsidRPr="00AE7B58">
        <w:rPr>
          <w:rStyle w:val="Strong"/>
          <w:b w:val="0"/>
          <w:bCs w:val="0"/>
        </w:rPr>
        <w:t xml:space="preserve">nvestment </w:t>
      </w:r>
      <w:r>
        <w:rPr>
          <w:rStyle w:val="Strong"/>
          <w:b w:val="0"/>
          <w:bCs w:val="0"/>
        </w:rPr>
        <w:t>to e</w:t>
      </w:r>
      <w:r w:rsidRPr="00AE7B58">
        <w:rPr>
          <w:rStyle w:val="Strong"/>
          <w:b w:val="0"/>
          <w:bCs w:val="0"/>
        </w:rPr>
        <w:t>ligible crew</w:t>
      </w:r>
    </w:p>
    <w:p w14:paraId="1B69C051" w14:textId="77777777" w:rsidR="00EC509F" w:rsidRPr="00AE7B58" w:rsidRDefault="00EC509F" w:rsidP="00E30E56">
      <w:pPr>
        <w:pStyle w:val="FFABody"/>
        <w:numPr>
          <w:ilvl w:val="0"/>
          <w:numId w:val="23"/>
        </w:numPr>
        <w:rPr>
          <w:rStyle w:val="Strong"/>
          <w:b w:val="0"/>
          <w:bCs w:val="0"/>
        </w:rPr>
      </w:pPr>
      <w:r w:rsidRPr="00AE7B58">
        <w:rPr>
          <w:rStyle w:val="Strong"/>
          <w:b w:val="0"/>
          <w:bCs w:val="0"/>
        </w:rPr>
        <w:t>And much, much more!</w:t>
      </w:r>
    </w:p>
    <w:p w14:paraId="4303B5D9" w14:textId="77777777" w:rsidR="00EC509F" w:rsidRDefault="00EC509F" w:rsidP="00E30E56">
      <w:pPr>
        <w:pStyle w:val="FFABody"/>
        <w:rPr>
          <w:rStyle w:val="Strong"/>
        </w:rPr>
      </w:pPr>
    </w:p>
    <w:p w14:paraId="0064182F" w14:textId="77777777" w:rsidR="00EC509F" w:rsidRDefault="00EC509F" w:rsidP="00E30E56">
      <w:pPr>
        <w:pStyle w:val="FFABody"/>
        <w:rPr>
          <w:rStyle w:val="Strong"/>
        </w:rPr>
      </w:pPr>
      <w:r>
        <w:rPr>
          <w:rStyle w:val="Strong"/>
        </w:rPr>
        <w:t>Essential Functions:</w:t>
      </w:r>
    </w:p>
    <w:p w14:paraId="1B006817" w14:textId="4FEA13E5" w:rsidR="00EC509F" w:rsidRPr="00AE7B58" w:rsidRDefault="00EC509F" w:rsidP="00E30E56">
      <w:pPr>
        <w:pStyle w:val="FFABody"/>
        <w:numPr>
          <w:ilvl w:val="0"/>
          <w:numId w:val="20"/>
        </w:numPr>
      </w:pPr>
      <w:r w:rsidRPr="00AE7B58">
        <w:t>Consistently provide excellent guest service and hospitality.</w:t>
      </w:r>
    </w:p>
    <w:p w14:paraId="79A609DA" w14:textId="6AEEED82" w:rsidR="00EC509F" w:rsidRPr="00AE7B58" w:rsidRDefault="00EC509F" w:rsidP="00E30E56">
      <w:pPr>
        <w:pStyle w:val="FFABody"/>
        <w:numPr>
          <w:ilvl w:val="0"/>
          <w:numId w:val="20"/>
        </w:numPr>
      </w:pPr>
      <w:r w:rsidRPr="00AE7B58">
        <w:t>Demonstrate proper personal hygiene and food safety practices consistently.</w:t>
      </w:r>
    </w:p>
    <w:p w14:paraId="71D4F411" w14:textId="67443CAA" w:rsidR="00EC509F" w:rsidRPr="00AE7B58" w:rsidRDefault="00EC509F" w:rsidP="00E30E56">
      <w:pPr>
        <w:pStyle w:val="FFABody"/>
        <w:numPr>
          <w:ilvl w:val="0"/>
          <w:numId w:val="20"/>
        </w:numPr>
      </w:pPr>
      <w:r w:rsidRPr="00AE7B58">
        <w:t>Maintai</w:t>
      </w:r>
      <w:r w:rsidR="00C54960">
        <w:t>n</w:t>
      </w:r>
      <w:r w:rsidRPr="00AE7B58">
        <w:t xml:space="preserve"> a neat, well-groomed uniformed appearance.</w:t>
      </w:r>
    </w:p>
    <w:p w14:paraId="11A42465" w14:textId="77777777" w:rsidR="00EC509F" w:rsidRPr="00AE7B58" w:rsidRDefault="00EC509F" w:rsidP="00E30E56">
      <w:pPr>
        <w:pStyle w:val="FFABody"/>
        <w:numPr>
          <w:ilvl w:val="0"/>
          <w:numId w:val="20"/>
        </w:numPr>
      </w:pPr>
      <w:r w:rsidRPr="00AE7B58">
        <w:t>Follows restaurant policy on attendance, respectful conduct of team members and all other policies consistently.</w:t>
      </w:r>
    </w:p>
    <w:p w14:paraId="6114DFAD" w14:textId="63381E11" w:rsidR="00EC509F" w:rsidRPr="00AE7B58" w:rsidRDefault="00EC509F" w:rsidP="00E30E56">
      <w:pPr>
        <w:pStyle w:val="FFABody"/>
        <w:numPr>
          <w:ilvl w:val="0"/>
          <w:numId w:val="20"/>
        </w:numPr>
      </w:pPr>
      <w:r w:rsidRPr="00AE7B58">
        <w:t>Assist guests with product knowledge and promotional information upon request accurately.</w:t>
      </w:r>
    </w:p>
    <w:p w14:paraId="78D5D765" w14:textId="1D707813" w:rsidR="00EC509F" w:rsidRPr="00AE7B58" w:rsidRDefault="00EC509F" w:rsidP="00E30E56">
      <w:pPr>
        <w:pStyle w:val="FFABody"/>
        <w:numPr>
          <w:ilvl w:val="0"/>
          <w:numId w:val="20"/>
        </w:numPr>
      </w:pPr>
      <w:r w:rsidRPr="00AE7B58">
        <w:t>Follow company safety standards at all times and look out for the safety of other team members and guests.</w:t>
      </w:r>
    </w:p>
    <w:p w14:paraId="3EB53EF1" w14:textId="257492E7" w:rsidR="00EC509F" w:rsidRPr="00AE7B58" w:rsidRDefault="00EC509F" w:rsidP="00E30E56">
      <w:pPr>
        <w:pStyle w:val="FFABody"/>
        <w:numPr>
          <w:ilvl w:val="0"/>
          <w:numId w:val="20"/>
        </w:numPr>
      </w:pPr>
      <w:r w:rsidRPr="00AE7B58">
        <w:t>Demonstrate proper food safety practices by accurately completing the Quality Control/Safe Food Checklist.</w:t>
      </w:r>
    </w:p>
    <w:p w14:paraId="4A3C8A21" w14:textId="7E12C5E1" w:rsidR="00EC509F" w:rsidRPr="00AE7B58" w:rsidRDefault="00EC509F" w:rsidP="00E30E56">
      <w:pPr>
        <w:pStyle w:val="FFABody"/>
        <w:numPr>
          <w:ilvl w:val="0"/>
          <w:numId w:val="20"/>
        </w:numPr>
      </w:pPr>
      <w:r w:rsidRPr="00AE7B58">
        <w:t>Handle guest comments promptly and courteously.</w:t>
      </w:r>
    </w:p>
    <w:p w14:paraId="0F8BE105" w14:textId="0211E22A" w:rsidR="00EC509F" w:rsidRPr="00AE7B58" w:rsidRDefault="00EC509F" w:rsidP="00E30E56">
      <w:pPr>
        <w:pStyle w:val="FFABody"/>
        <w:numPr>
          <w:ilvl w:val="0"/>
          <w:numId w:val="20"/>
        </w:numPr>
      </w:pPr>
      <w:r w:rsidRPr="00AE7B58">
        <w:t>Perform primary position responsibilities timely and accurately.</w:t>
      </w:r>
    </w:p>
    <w:p w14:paraId="044425CE" w14:textId="03398539" w:rsidR="00EC509F" w:rsidRPr="00AE7B58" w:rsidRDefault="00EC509F" w:rsidP="00E30E56">
      <w:pPr>
        <w:pStyle w:val="FFABody"/>
        <w:numPr>
          <w:ilvl w:val="0"/>
          <w:numId w:val="20"/>
        </w:numPr>
      </w:pPr>
      <w:r w:rsidRPr="00AE7B58">
        <w:t>Perform secondary position responsibilities timely and accurately, after the primary duties are accomplished.</w:t>
      </w:r>
    </w:p>
    <w:p w14:paraId="456B1106" w14:textId="07F18855" w:rsidR="00EC509F" w:rsidRPr="00AE7B58" w:rsidRDefault="00EC509F" w:rsidP="00E30E56">
      <w:pPr>
        <w:pStyle w:val="FFABody"/>
        <w:numPr>
          <w:ilvl w:val="0"/>
          <w:numId w:val="20"/>
        </w:numPr>
      </w:pPr>
      <w:r w:rsidRPr="00AE7B58">
        <w:t>Perform back-up support accurately and timely after secondary responsibilities are accomplished.</w:t>
      </w:r>
    </w:p>
    <w:p w14:paraId="3778EE12" w14:textId="18F504E6" w:rsidR="00EC509F" w:rsidRPr="00AE7B58" w:rsidRDefault="00EC509F" w:rsidP="00E30E56">
      <w:pPr>
        <w:pStyle w:val="FFABody"/>
        <w:numPr>
          <w:ilvl w:val="0"/>
          <w:numId w:val="20"/>
        </w:numPr>
      </w:pPr>
      <w:r w:rsidRPr="00AE7B58">
        <w:t>Assist with odd job responsibilities timely, upon manager on duty (M.O.D.) request.</w:t>
      </w:r>
    </w:p>
    <w:p w14:paraId="3551E8AE" w14:textId="65665166" w:rsidR="00EC509F" w:rsidRPr="00AE7B58" w:rsidRDefault="00EC509F" w:rsidP="00E30E56">
      <w:pPr>
        <w:pStyle w:val="FFABody"/>
        <w:numPr>
          <w:ilvl w:val="0"/>
          <w:numId w:val="20"/>
        </w:numPr>
      </w:pPr>
      <w:r w:rsidRPr="00AE7B58">
        <w:t>Answer the telephone courteously and professionally, within three rings.</w:t>
      </w:r>
    </w:p>
    <w:p w14:paraId="22582145" w14:textId="58FAF1FF" w:rsidR="00EC509F" w:rsidRPr="00AE7B58" w:rsidRDefault="00EC509F" w:rsidP="00E30E56">
      <w:pPr>
        <w:pStyle w:val="FFABody"/>
        <w:numPr>
          <w:ilvl w:val="0"/>
          <w:numId w:val="20"/>
        </w:numPr>
      </w:pPr>
      <w:r w:rsidRPr="00AE7B58">
        <w:t>Prepare quality products while maintaining portion control and presentation within service goal times.</w:t>
      </w:r>
    </w:p>
    <w:p w14:paraId="2A01278A" w14:textId="2F272E8A" w:rsidR="00EC509F" w:rsidRDefault="00EC509F" w:rsidP="00E30E56">
      <w:pPr>
        <w:pStyle w:val="FFABody"/>
        <w:numPr>
          <w:ilvl w:val="0"/>
          <w:numId w:val="20"/>
        </w:numPr>
      </w:pPr>
      <w:r w:rsidRPr="00AE7B58">
        <w:t>Attend all team member meetings.</w:t>
      </w:r>
    </w:p>
    <w:p w14:paraId="095699F3" w14:textId="77777777" w:rsidR="00EC509F" w:rsidRDefault="00EC509F" w:rsidP="00E30E56">
      <w:pPr>
        <w:pStyle w:val="FFABody"/>
      </w:pPr>
    </w:p>
    <w:p w14:paraId="5A5CB753" w14:textId="77777777" w:rsidR="00EC509F" w:rsidRPr="00AE7B58" w:rsidRDefault="00EC509F" w:rsidP="00E30E56">
      <w:pPr>
        <w:pStyle w:val="FFABody"/>
        <w:rPr>
          <w:b/>
          <w:bCs/>
        </w:rPr>
      </w:pPr>
      <w:r w:rsidRPr="00AE7B58">
        <w:rPr>
          <w:b/>
          <w:bCs/>
        </w:rPr>
        <w:t>Qualifications:</w:t>
      </w:r>
    </w:p>
    <w:p w14:paraId="31F1BFE6" w14:textId="77777777" w:rsidR="00EC509F" w:rsidRDefault="00EC509F" w:rsidP="00E30E56">
      <w:pPr>
        <w:pStyle w:val="FFABody"/>
        <w:numPr>
          <w:ilvl w:val="0"/>
          <w:numId w:val="21"/>
        </w:numPr>
      </w:pPr>
      <w:r>
        <w:t>Flexible schedule</w:t>
      </w:r>
    </w:p>
    <w:p w14:paraId="225B9EBE" w14:textId="77777777" w:rsidR="00EC509F" w:rsidRDefault="00EC509F" w:rsidP="00E30E56">
      <w:pPr>
        <w:pStyle w:val="FFABody"/>
        <w:numPr>
          <w:ilvl w:val="0"/>
          <w:numId w:val="21"/>
        </w:numPr>
      </w:pPr>
      <w:r>
        <w:t>Reading and writing skills required</w:t>
      </w:r>
    </w:p>
    <w:p w14:paraId="2FE59DBD" w14:textId="77777777" w:rsidR="00EC509F" w:rsidRDefault="00EC509F" w:rsidP="00E30E56">
      <w:pPr>
        <w:pStyle w:val="FFABody"/>
        <w:numPr>
          <w:ilvl w:val="0"/>
          <w:numId w:val="21"/>
        </w:numPr>
      </w:pPr>
      <w:r>
        <w:t>Communicates well with guests, team and management</w:t>
      </w:r>
    </w:p>
    <w:p w14:paraId="16E136C7" w14:textId="77777777" w:rsidR="00EC509F" w:rsidRDefault="00EC509F" w:rsidP="00E30E56">
      <w:pPr>
        <w:pStyle w:val="FFABody"/>
        <w:numPr>
          <w:ilvl w:val="0"/>
          <w:numId w:val="21"/>
        </w:numPr>
      </w:pPr>
      <w:r>
        <w:t>Maintains a sense of urgency</w:t>
      </w:r>
    </w:p>
    <w:p w14:paraId="58FF1EF9" w14:textId="77777777" w:rsidR="00EC509F" w:rsidRDefault="00EC509F" w:rsidP="00E30E56">
      <w:pPr>
        <w:pStyle w:val="FFABody"/>
        <w:numPr>
          <w:ilvl w:val="0"/>
          <w:numId w:val="21"/>
        </w:numPr>
      </w:pPr>
      <w:r>
        <w:t>Demonstrates trained food safety knowledge</w:t>
      </w:r>
    </w:p>
    <w:p w14:paraId="4E541684" w14:textId="77777777" w:rsidR="00EC509F" w:rsidRDefault="00EC509F" w:rsidP="00E30E56">
      <w:pPr>
        <w:pStyle w:val="FFABody"/>
        <w:numPr>
          <w:ilvl w:val="0"/>
          <w:numId w:val="21"/>
        </w:numPr>
      </w:pPr>
      <w:r>
        <w:t>Dependability</w:t>
      </w:r>
    </w:p>
    <w:p w14:paraId="0AF09A8D" w14:textId="77777777" w:rsidR="00EC509F" w:rsidRDefault="00EC509F" w:rsidP="00E30E56">
      <w:pPr>
        <w:pStyle w:val="FFABody"/>
        <w:numPr>
          <w:ilvl w:val="0"/>
          <w:numId w:val="21"/>
        </w:numPr>
      </w:pPr>
      <w:r>
        <w:t>Loves working as part of a team</w:t>
      </w:r>
    </w:p>
    <w:p w14:paraId="4B65C978" w14:textId="77777777" w:rsidR="00EC509F" w:rsidRPr="00AE7B58" w:rsidRDefault="00EC509F" w:rsidP="00E30E56">
      <w:pPr>
        <w:pStyle w:val="FFABody"/>
        <w:numPr>
          <w:ilvl w:val="0"/>
          <w:numId w:val="21"/>
        </w:numPr>
      </w:pPr>
      <w:r>
        <w:t>A genuine smile!</w:t>
      </w:r>
    </w:p>
    <w:p w14:paraId="1AEEEDEB" w14:textId="77777777" w:rsidR="00EC509F" w:rsidRDefault="00EC509F" w:rsidP="00E30E56">
      <w:pPr>
        <w:pStyle w:val="FFABody"/>
        <w:rPr>
          <w:rStyle w:val="Strong"/>
        </w:rPr>
      </w:pPr>
    </w:p>
    <w:p w14:paraId="5B2A045F" w14:textId="77777777" w:rsidR="00EC509F" w:rsidRDefault="00EC509F" w:rsidP="00E30E56">
      <w:pPr>
        <w:pStyle w:val="FFABody"/>
        <w:rPr>
          <w:rStyle w:val="Strong"/>
        </w:rPr>
      </w:pPr>
    </w:p>
    <w:p w14:paraId="75F68C98" w14:textId="77777777" w:rsidR="00EC509F" w:rsidRPr="00CE062C" w:rsidRDefault="00EC509F" w:rsidP="00E30E56">
      <w:pPr>
        <w:pStyle w:val="FFABody"/>
        <w:rPr>
          <w:b/>
          <w:bCs/>
        </w:rPr>
      </w:pPr>
      <w:r>
        <w:rPr>
          <w:b/>
          <w:bCs/>
        </w:rPr>
        <w:lastRenderedPageBreak/>
        <w:t xml:space="preserve">Physical </w:t>
      </w:r>
      <w:r w:rsidRPr="00CE062C">
        <w:rPr>
          <w:b/>
          <w:bCs/>
        </w:rPr>
        <w:t>A</w:t>
      </w:r>
      <w:r>
        <w:rPr>
          <w:b/>
          <w:bCs/>
        </w:rPr>
        <w:t>bilities:</w:t>
      </w:r>
    </w:p>
    <w:p w14:paraId="0E7CAC7E" w14:textId="7F85CE6B" w:rsidR="00EC509F" w:rsidRPr="00CE062C" w:rsidRDefault="00EC509F" w:rsidP="00E30E56">
      <w:pPr>
        <w:pStyle w:val="FFABody"/>
        <w:numPr>
          <w:ilvl w:val="0"/>
          <w:numId w:val="29"/>
        </w:numPr>
      </w:pPr>
      <w:r w:rsidRPr="00CE062C">
        <w:t xml:space="preserve">Stand </w:t>
      </w:r>
      <w:r>
        <w:t>c</w:t>
      </w:r>
      <w:r w:rsidRPr="00CE062C">
        <w:t>onstantly</w:t>
      </w:r>
    </w:p>
    <w:p w14:paraId="5FF20842" w14:textId="3EA32409" w:rsidR="00EC509F" w:rsidRPr="00CE062C" w:rsidRDefault="00EC509F" w:rsidP="00E30E56">
      <w:pPr>
        <w:pStyle w:val="FFABody"/>
        <w:numPr>
          <w:ilvl w:val="0"/>
          <w:numId w:val="29"/>
        </w:numPr>
      </w:pPr>
      <w:r w:rsidRPr="00CE062C">
        <w:t xml:space="preserve">Walk </w:t>
      </w:r>
      <w:r>
        <w:t>c</w:t>
      </w:r>
      <w:r w:rsidRPr="00CE062C">
        <w:t>onstantly</w:t>
      </w:r>
    </w:p>
    <w:p w14:paraId="6333A570" w14:textId="7CED5000" w:rsidR="00EC509F" w:rsidRPr="00CE062C" w:rsidRDefault="00EC509F" w:rsidP="00E30E56">
      <w:pPr>
        <w:pStyle w:val="FFABody"/>
        <w:numPr>
          <w:ilvl w:val="0"/>
          <w:numId w:val="29"/>
        </w:numPr>
      </w:pPr>
      <w:r w:rsidRPr="00CE062C">
        <w:t xml:space="preserve">Sit </w:t>
      </w:r>
      <w:r>
        <w:t>o</w:t>
      </w:r>
      <w:r w:rsidRPr="00CE062C">
        <w:t>ccasionally</w:t>
      </w:r>
    </w:p>
    <w:p w14:paraId="4F5EB53E" w14:textId="7FCB4418" w:rsidR="00EC509F" w:rsidRPr="00CE062C" w:rsidRDefault="00EC509F" w:rsidP="00E30E56">
      <w:pPr>
        <w:pStyle w:val="FFABody"/>
        <w:numPr>
          <w:ilvl w:val="0"/>
          <w:numId w:val="29"/>
        </w:numPr>
      </w:pPr>
      <w:r w:rsidRPr="00CE062C">
        <w:t xml:space="preserve">Handling </w:t>
      </w:r>
      <w:r>
        <w:t>c</w:t>
      </w:r>
      <w:r w:rsidRPr="00CE062C">
        <w:t>onstantly</w:t>
      </w:r>
    </w:p>
    <w:p w14:paraId="7F5BF984" w14:textId="6BDEF149" w:rsidR="00EC509F" w:rsidRPr="00CE062C" w:rsidRDefault="00EC509F" w:rsidP="00E30E56">
      <w:pPr>
        <w:pStyle w:val="FFABody"/>
        <w:numPr>
          <w:ilvl w:val="0"/>
          <w:numId w:val="29"/>
        </w:numPr>
      </w:pPr>
      <w:r w:rsidRPr="00CE062C">
        <w:t xml:space="preserve">Lift/carry 10 lbs or less </w:t>
      </w:r>
      <w:r>
        <w:t>c</w:t>
      </w:r>
      <w:r w:rsidRPr="00CE062C">
        <w:t>onstantly</w:t>
      </w:r>
    </w:p>
    <w:p w14:paraId="06802FAC" w14:textId="729A0DB7" w:rsidR="00EC509F" w:rsidRPr="00CE062C" w:rsidRDefault="00EC509F" w:rsidP="00E30E56">
      <w:pPr>
        <w:pStyle w:val="FFABody"/>
        <w:numPr>
          <w:ilvl w:val="0"/>
          <w:numId w:val="29"/>
        </w:numPr>
      </w:pPr>
      <w:r w:rsidRPr="00CE062C">
        <w:t xml:space="preserve">Lift/carry 11-20 lbs </w:t>
      </w:r>
      <w:r>
        <w:t>c</w:t>
      </w:r>
      <w:r w:rsidRPr="00CE062C">
        <w:t>onstantly</w:t>
      </w:r>
    </w:p>
    <w:p w14:paraId="7EB1908E" w14:textId="3A380F17" w:rsidR="00EC509F" w:rsidRPr="00CE062C" w:rsidRDefault="00EC509F" w:rsidP="00E30E56">
      <w:pPr>
        <w:pStyle w:val="FFABody"/>
        <w:numPr>
          <w:ilvl w:val="0"/>
          <w:numId w:val="29"/>
        </w:numPr>
      </w:pPr>
      <w:r w:rsidRPr="00CE062C">
        <w:t xml:space="preserve">Lift/carry 21-50 lbs </w:t>
      </w:r>
      <w:r>
        <w:t>f</w:t>
      </w:r>
      <w:r w:rsidRPr="00CE062C">
        <w:t>requently</w:t>
      </w:r>
    </w:p>
    <w:p w14:paraId="7D0384D4" w14:textId="5FF6DDB6" w:rsidR="00EC509F" w:rsidRPr="00CE062C" w:rsidRDefault="00EC509F" w:rsidP="00E30E56">
      <w:pPr>
        <w:pStyle w:val="FFABody"/>
        <w:numPr>
          <w:ilvl w:val="0"/>
          <w:numId w:val="29"/>
        </w:numPr>
      </w:pPr>
      <w:r w:rsidRPr="00CE062C">
        <w:t xml:space="preserve">Lift/carry 51-100 lbs </w:t>
      </w:r>
      <w:r>
        <w:t>o</w:t>
      </w:r>
      <w:r w:rsidRPr="00CE062C">
        <w:t>ccasionally</w:t>
      </w:r>
    </w:p>
    <w:p w14:paraId="0B0BB2ED" w14:textId="77777777" w:rsidR="00EC509F" w:rsidRDefault="00EC509F" w:rsidP="00E30E56">
      <w:pPr>
        <w:pStyle w:val="FFABody"/>
        <w:rPr>
          <w:b/>
          <w:bCs/>
        </w:rPr>
      </w:pPr>
    </w:p>
    <w:p w14:paraId="5ADBF5F4" w14:textId="77777777" w:rsidR="00EC509F" w:rsidRPr="00AE7B58" w:rsidRDefault="00EC509F" w:rsidP="00E30E56">
      <w:pPr>
        <w:pStyle w:val="FFABody"/>
        <w:rPr>
          <w:b/>
          <w:bCs/>
        </w:rPr>
      </w:pPr>
      <w:r>
        <w:rPr>
          <w:b/>
          <w:bCs/>
        </w:rPr>
        <w:t>Team Member Performance Success Factors</w:t>
      </w:r>
      <w:r w:rsidRPr="00AE7B58">
        <w:rPr>
          <w:b/>
          <w:bCs/>
        </w:rPr>
        <w:t>:</w:t>
      </w:r>
    </w:p>
    <w:p w14:paraId="437772E6" w14:textId="3648CEEF" w:rsidR="00EC509F" w:rsidRPr="00AE7B58" w:rsidRDefault="00EC509F" w:rsidP="00E30E56">
      <w:pPr>
        <w:pStyle w:val="FFABody"/>
        <w:numPr>
          <w:ilvl w:val="0"/>
          <w:numId w:val="24"/>
        </w:numPr>
        <w:rPr>
          <w:rStyle w:val="Strong"/>
        </w:rPr>
      </w:pPr>
      <w:r w:rsidRPr="00AE7B58">
        <w:rPr>
          <w:rStyle w:val="Strong"/>
        </w:rPr>
        <w:t xml:space="preserve">COMMUNICATION: </w:t>
      </w:r>
      <w:r w:rsidRPr="00AE7B58">
        <w:rPr>
          <w:rStyle w:val="Strong"/>
          <w:b w:val="0"/>
          <w:bCs w:val="0"/>
        </w:rPr>
        <w:t>Verbal and written communication is timely, clear, concise; delivers ideas for solutions with problems; communicates well with team members and guests</w:t>
      </w:r>
    </w:p>
    <w:p w14:paraId="587FB28D" w14:textId="40438A4D" w:rsidR="00EC509F" w:rsidRPr="00AE7B58" w:rsidRDefault="00EC509F" w:rsidP="00E30E56">
      <w:pPr>
        <w:pStyle w:val="FFABody"/>
        <w:numPr>
          <w:ilvl w:val="0"/>
          <w:numId w:val="24"/>
        </w:numPr>
        <w:rPr>
          <w:rStyle w:val="Strong"/>
        </w:rPr>
      </w:pPr>
      <w:r w:rsidRPr="00AE7B58">
        <w:rPr>
          <w:rStyle w:val="Strong"/>
        </w:rPr>
        <w:t xml:space="preserve">CHANGE MANAGEMENT: </w:t>
      </w:r>
      <w:r w:rsidRPr="00AE7B58">
        <w:rPr>
          <w:rStyle w:val="Strong"/>
          <w:b w:val="0"/>
          <w:bCs w:val="0"/>
        </w:rPr>
        <w:t>Supportive of change; reacts quickly and appropriately; accepts direction and constructive feedback</w:t>
      </w:r>
    </w:p>
    <w:p w14:paraId="35F1B2A0" w14:textId="137DEFEE" w:rsidR="00EC509F" w:rsidRPr="00AE7B58" w:rsidRDefault="00EC509F" w:rsidP="00E30E56">
      <w:pPr>
        <w:pStyle w:val="FFABody"/>
        <w:numPr>
          <w:ilvl w:val="0"/>
          <w:numId w:val="24"/>
        </w:numPr>
        <w:rPr>
          <w:rStyle w:val="Strong"/>
        </w:rPr>
      </w:pPr>
      <w:r w:rsidRPr="00AE7B58">
        <w:rPr>
          <w:rStyle w:val="Strong"/>
        </w:rPr>
        <w:t xml:space="preserve">DECISION MAKING </w:t>
      </w:r>
      <w:r>
        <w:rPr>
          <w:rStyle w:val="Strong"/>
        </w:rPr>
        <w:t>AND</w:t>
      </w:r>
      <w:r w:rsidRPr="00AE7B58">
        <w:rPr>
          <w:rStyle w:val="Strong"/>
        </w:rPr>
        <w:t xml:space="preserve"> PROBLEM SOLVING: </w:t>
      </w:r>
      <w:r w:rsidRPr="00AE7B58">
        <w:rPr>
          <w:rStyle w:val="Strong"/>
          <w:b w:val="0"/>
          <w:bCs w:val="0"/>
        </w:rPr>
        <w:t>Uses judgment, common sense and sensitivity in addressing issues and seeking solutions to problems and challenges; gathers appropriate information</w:t>
      </w:r>
    </w:p>
    <w:p w14:paraId="145E7114" w14:textId="3A562ECC" w:rsidR="00EC509F" w:rsidRPr="00AE7B58" w:rsidRDefault="00EC509F" w:rsidP="00E30E56">
      <w:pPr>
        <w:pStyle w:val="FFABody"/>
        <w:numPr>
          <w:ilvl w:val="0"/>
          <w:numId w:val="24"/>
        </w:numPr>
        <w:rPr>
          <w:rStyle w:val="Strong"/>
        </w:rPr>
      </w:pPr>
      <w:r w:rsidRPr="00AE7B58">
        <w:rPr>
          <w:rStyle w:val="Strong"/>
        </w:rPr>
        <w:t xml:space="preserve">INNOVATION </w:t>
      </w:r>
      <w:r>
        <w:rPr>
          <w:rStyle w:val="Strong"/>
        </w:rPr>
        <w:t xml:space="preserve">AND </w:t>
      </w:r>
      <w:r w:rsidRPr="00AE7B58">
        <w:rPr>
          <w:rStyle w:val="Strong"/>
        </w:rPr>
        <w:t xml:space="preserve">CREATIVITY: </w:t>
      </w:r>
      <w:r w:rsidRPr="00AE7B58">
        <w:rPr>
          <w:rStyle w:val="Strong"/>
          <w:b w:val="0"/>
          <w:bCs w:val="0"/>
        </w:rPr>
        <w:t>Seeks new ways to improve efficiency, effectiveness, quality; offers suggestions and solutions to obstacles and challenges</w:t>
      </w:r>
    </w:p>
    <w:p w14:paraId="0624D4A6" w14:textId="6AA48E42" w:rsidR="00EC509F" w:rsidRPr="00AE7B58" w:rsidRDefault="00EC509F" w:rsidP="00E30E56">
      <w:pPr>
        <w:pStyle w:val="FFABody"/>
        <w:numPr>
          <w:ilvl w:val="0"/>
          <w:numId w:val="24"/>
        </w:numPr>
        <w:rPr>
          <w:rStyle w:val="Strong"/>
        </w:rPr>
      </w:pPr>
      <w:r w:rsidRPr="00AE7B58">
        <w:rPr>
          <w:rStyle w:val="Strong"/>
        </w:rPr>
        <w:t xml:space="preserve">PLANNING: </w:t>
      </w:r>
      <w:r w:rsidRPr="00AE7B58">
        <w:rPr>
          <w:rStyle w:val="Strong"/>
          <w:b w:val="0"/>
          <w:bCs w:val="0"/>
        </w:rPr>
        <w:t>Organized and able to establish priorities; delivers the desired results; manages multiple deadlines and priorities with a professional attitude</w:t>
      </w:r>
      <w:r>
        <w:rPr>
          <w:rStyle w:val="Strong"/>
          <w:b w:val="0"/>
          <w:bCs w:val="0"/>
        </w:rPr>
        <w:t>;</w:t>
      </w:r>
      <w:r w:rsidRPr="00AE7B58">
        <w:rPr>
          <w:rStyle w:val="Strong"/>
          <w:b w:val="0"/>
          <w:bCs w:val="0"/>
        </w:rPr>
        <w:t xml:space="preserve"> </w:t>
      </w:r>
      <w:r>
        <w:rPr>
          <w:rStyle w:val="Strong"/>
          <w:b w:val="0"/>
          <w:bCs w:val="0"/>
        </w:rPr>
        <w:t>r</w:t>
      </w:r>
      <w:r w:rsidRPr="00AE7B58">
        <w:rPr>
          <w:rStyle w:val="Strong"/>
          <w:b w:val="0"/>
          <w:bCs w:val="0"/>
        </w:rPr>
        <w:t>ecognizes priorities and responds with a sense of urgency</w:t>
      </w:r>
      <w:r>
        <w:rPr>
          <w:rStyle w:val="Strong"/>
          <w:b w:val="0"/>
          <w:bCs w:val="0"/>
        </w:rPr>
        <w:t>;</w:t>
      </w:r>
      <w:r w:rsidRPr="00AE7B58">
        <w:rPr>
          <w:rStyle w:val="Strong"/>
          <w:b w:val="0"/>
          <w:bCs w:val="0"/>
        </w:rPr>
        <w:t xml:space="preserve"> </w:t>
      </w:r>
      <w:r>
        <w:rPr>
          <w:rStyle w:val="Strong"/>
          <w:b w:val="0"/>
          <w:bCs w:val="0"/>
        </w:rPr>
        <w:t>f</w:t>
      </w:r>
      <w:r w:rsidRPr="00AE7B58">
        <w:rPr>
          <w:rStyle w:val="Strong"/>
          <w:b w:val="0"/>
          <w:bCs w:val="0"/>
        </w:rPr>
        <w:t>ollows procedures and policies in planning and executing job responsibilities</w:t>
      </w:r>
    </w:p>
    <w:p w14:paraId="4DFEA99D" w14:textId="1454036C" w:rsidR="00EC509F" w:rsidRPr="00AE7B58" w:rsidRDefault="00EC509F" w:rsidP="00E30E56">
      <w:pPr>
        <w:pStyle w:val="FFABody"/>
        <w:numPr>
          <w:ilvl w:val="0"/>
          <w:numId w:val="24"/>
        </w:numPr>
        <w:rPr>
          <w:rStyle w:val="Strong"/>
        </w:rPr>
      </w:pPr>
      <w:r w:rsidRPr="00AE7B58">
        <w:rPr>
          <w:rStyle w:val="Strong"/>
        </w:rPr>
        <w:t xml:space="preserve">COOPERATION: </w:t>
      </w:r>
      <w:r w:rsidRPr="00E4519C">
        <w:rPr>
          <w:rStyle w:val="Strong"/>
          <w:b w:val="0"/>
          <w:bCs w:val="0"/>
        </w:rPr>
        <w:t>Supports fellow team members and is cooperative in providing excellent guest service</w:t>
      </w:r>
    </w:p>
    <w:p w14:paraId="3DBDC68D" w14:textId="0A04F188" w:rsidR="00EC509F" w:rsidRPr="00AE7B58" w:rsidRDefault="00EC509F" w:rsidP="00E30E56">
      <w:pPr>
        <w:pStyle w:val="FFABody"/>
        <w:numPr>
          <w:ilvl w:val="0"/>
          <w:numId w:val="24"/>
        </w:numPr>
        <w:rPr>
          <w:rStyle w:val="Strong"/>
        </w:rPr>
      </w:pPr>
      <w:r w:rsidRPr="00AE7B58">
        <w:rPr>
          <w:rStyle w:val="Strong"/>
        </w:rPr>
        <w:t xml:space="preserve">QUALITY OF WORK: </w:t>
      </w:r>
      <w:r w:rsidRPr="00E4519C">
        <w:rPr>
          <w:rStyle w:val="Strong"/>
          <w:b w:val="0"/>
          <w:bCs w:val="0"/>
        </w:rPr>
        <w:t>Delivers quality work on time at the desired standards</w:t>
      </w:r>
      <w:r>
        <w:rPr>
          <w:rStyle w:val="Strong"/>
          <w:b w:val="0"/>
          <w:bCs w:val="0"/>
        </w:rPr>
        <w:t>;</w:t>
      </w:r>
      <w:r w:rsidRPr="00E4519C">
        <w:rPr>
          <w:rStyle w:val="Strong"/>
          <w:b w:val="0"/>
          <w:bCs w:val="0"/>
        </w:rPr>
        <w:t xml:space="preserve"> </w:t>
      </w:r>
      <w:r>
        <w:rPr>
          <w:rStyle w:val="Strong"/>
          <w:b w:val="0"/>
          <w:bCs w:val="0"/>
        </w:rPr>
        <w:t>p</w:t>
      </w:r>
      <w:r w:rsidRPr="00E4519C">
        <w:rPr>
          <w:rStyle w:val="Strong"/>
          <w:b w:val="0"/>
          <w:bCs w:val="0"/>
        </w:rPr>
        <w:t>erforms work duties in support of safety and security policies</w:t>
      </w:r>
    </w:p>
    <w:p w14:paraId="3476D2E2" w14:textId="34C692CB" w:rsidR="00EC509F" w:rsidRPr="00E4519C" w:rsidRDefault="00EC509F" w:rsidP="00E30E56">
      <w:pPr>
        <w:pStyle w:val="FFABody"/>
        <w:numPr>
          <w:ilvl w:val="0"/>
          <w:numId w:val="24"/>
        </w:numPr>
        <w:rPr>
          <w:rStyle w:val="Strong"/>
        </w:rPr>
      </w:pPr>
      <w:r w:rsidRPr="00AE7B58">
        <w:rPr>
          <w:rStyle w:val="Strong"/>
        </w:rPr>
        <w:t xml:space="preserve">ACCOUNTABILITY: </w:t>
      </w:r>
      <w:r w:rsidRPr="00E4519C">
        <w:rPr>
          <w:rStyle w:val="Strong"/>
          <w:b w:val="0"/>
          <w:bCs w:val="0"/>
        </w:rPr>
        <w:t>Delivers results on time and at the quality level promised</w:t>
      </w:r>
      <w:r>
        <w:rPr>
          <w:rStyle w:val="Strong"/>
          <w:b w:val="0"/>
          <w:bCs w:val="0"/>
        </w:rPr>
        <w:t>;</w:t>
      </w:r>
      <w:r w:rsidRPr="00E4519C">
        <w:rPr>
          <w:rStyle w:val="Strong"/>
          <w:b w:val="0"/>
          <w:bCs w:val="0"/>
        </w:rPr>
        <w:t xml:space="preserve"> </w:t>
      </w:r>
      <w:r>
        <w:rPr>
          <w:rStyle w:val="Strong"/>
          <w:b w:val="0"/>
          <w:bCs w:val="0"/>
        </w:rPr>
        <w:t>i</w:t>
      </w:r>
      <w:r w:rsidRPr="00E4519C">
        <w:rPr>
          <w:rStyle w:val="Strong"/>
          <w:b w:val="0"/>
          <w:bCs w:val="0"/>
        </w:rPr>
        <w:t>s punctual and ready to begin work assignments</w:t>
      </w:r>
      <w:r>
        <w:rPr>
          <w:rStyle w:val="Strong"/>
          <w:b w:val="0"/>
          <w:bCs w:val="0"/>
        </w:rPr>
        <w:t>;</w:t>
      </w:r>
      <w:r w:rsidRPr="00E4519C">
        <w:rPr>
          <w:rStyle w:val="Strong"/>
          <w:b w:val="0"/>
          <w:bCs w:val="0"/>
        </w:rPr>
        <w:t xml:space="preserve"> </w:t>
      </w:r>
      <w:r>
        <w:rPr>
          <w:rStyle w:val="Strong"/>
          <w:b w:val="0"/>
          <w:bCs w:val="0"/>
        </w:rPr>
        <w:t>d</w:t>
      </w:r>
      <w:r w:rsidRPr="00E4519C">
        <w:rPr>
          <w:rStyle w:val="Strong"/>
          <w:b w:val="0"/>
          <w:bCs w:val="0"/>
        </w:rPr>
        <w:t>elivers quality work product using resources and time allocated</w:t>
      </w:r>
    </w:p>
    <w:p w14:paraId="4D8502C4" w14:textId="77777777" w:rsidR="00EC509F" w:rsidRDefault="00EC509F" w:rsidP="00E30E56">
      <w:pPr>
        <w:pStyle w:val="FFABody"/>
      </w:pPr>
    </w:p>
    <w:p w14:paraId="02C7EACE" w14:textId="77777777" w:rsidR="00EC509F" w:rsidRDefault="00EC509F" w:rsidP="00E30E56">
      <w:pPr>
        <w:rPr>
          <w:rFonts w:ascii="Montserrat" w:hAnsi="Montserrat"/>
          <w:sz w:val="18"/>
          <w:szCs w:val="22"/>
        </w:rPr>
      </w:pPr>
      <w:r>
        <w:br w:type="page"/>
      </w:r>
    </w:p>
    <w:p w14:paraId="4A878CE5" w14:textId="77777777" w:rsidR="00EC509F" w:rsidRPr="00E4519C" w:rsidRDefault="00EC509F" w:rsidP="00E30E56">
      <w:pPr>
        <w:pStyle w:val="DocumentTitle"/>
      </w:pPr>
      <w:r w:rsidRPr="00E4519C">
        <w:lastRenderedPageBreak/>
        <w:t>Appendix 2: Sample Culver’s Assistant Manager Job Posting</w:t>
      </w:r>
    </w:p>
    <w:p w14:paraId="4D34FF8A" w14:textId="77777777" w:rsidR="00EC509F" w:rsidRDefault="00EC509F" w:rsidP="00E30E56">
      <w:pPr>
        <w:pStyle w:val="FFABody"/>
        <w:rPr>
          <w:rStyle w:val="Strong"/>
        </w:rPr>
      </w:pPr>
    </w:p>
    <w:p w14:paraId="053C3384" w14:textId="77777777" w:rsidR="00EC509F" w:rsidRPr="00AE7B58" w:rsidRDefault="00EC509F" w:rsidP="00E30E56">
      <w:pPr>
        <w:pStyle w:val="FFABody"/>
        <w:rPr>
          <w:b/>
          <w:bCs/>
        </w:rPr>
      </w:pPr>
      <w:r w:rsidRPr="00AE7B58">
        <w:rPr>
          <w:b/>
          <w:bCs/>
        </w:rPr>
        <w:t xml:space="preserve">Culver’s is looking for new </w:t>
      </w:r>
      <w:r>
        <w:rPr>
          <w:b/>
          <w:bCs/>
        </w:rPr>
        <w:t>Assistant Managers</w:t>
      </w:r>
      <w:r w:rsidRPr="00AE7B58">
        <w:rPr>
          <w:b/>
          <w:bCs/>
        </w:rPr>
        <w:t>!</w:t>
      </w:r>
    </w:p>
    <w:p w14:paraId="71911562" w14:textId="77777777" w:rsidR="00EC509F" w:rsidRDefault="00EC509F" w:rsidP="00E30E56">
      <w:pPr>
        <w:pStyle w:val="FFABody"/>
        <w:rPr>
          <w:b/>
          <w:bCs/>
        </w:rPr>
      </w:pPr>
      <w:r w:rsidRPr="00AE7B58">
        <w:rPr>
          <w:b/>
          <w:bCs/>
        </w:rPr>
        <w:t> </w:t>
      </w:r>
    </w:p>
    <w:p w14:paraId="65EE46E9" w14:textId="77777777" w:rsidR="00EC509F" w:rsidRPr="00AE7B58" w:rsidRDefault="00EC509F" w:rsidP="00E30E56">
      <w:pPr>
        <w:pStyle w:val="FFABody"/>
        <w:rPr>
          <w:b/>
          <w:bCs/>
        </w:rPr>
      </w:pPr>
      <w:r>
        <w:rPr>
          <w:b/>
          <w:bCs/>
        </w:rPr>
        <w:t>Job Summary:</w:t>
      </w:r>
    </w:p>
    <w:p w14:paraId="012351A8" w14:textId="77777777" w:rsidR="00EC509F" w:rsidRDefault="00EC509F" w:rsidP="00E30E56">
      <w:pPr>
        <w:pStyle w:val="FFABody"/>
      </w:pPr>
      <w:r>
        <w:t>If you have a passion for the restaurant industry and desire to serve others, then this job is for you!</w:t>
      </w:r>
    </w:p>
    <w:p w14:paraId="43005AEB" w14:textId="77777777" w:rsidR="00EC509F" w:rsidRDefault="00EC509F" w:rsidP="00E30E56">
      <w:pPr>
        <w:pStyle w:val="FFABody"/>
      </w:pPr>
    </w:p>
    <w:p w14:paraId="7FACCEBF" w14:textId="1179E3F2" w:rsidR="00EC509F" w:rsidRDefault="00EC509F" w:rsidP="00E30E56">
      <w:pPr>
        <w:pStyle w:val="FFABody"/>
      </w:pPr>
      <w:r>
        <w:t>Our assistant managers oversee it all, ensuring every True Blue Crew Member moves in sync and every guest leaves happy. They build and lead great shifts, empower team members to grow their skill sets and maintain a positive attitude throughout the restaurant. If you’re a natural leader who can rally a team to be its best, we’d love to have you behind our counter.</w:t>
      </w:r>
    </w:p>
    <w:p w14:paraId="238477D7" w14:textId="77777777" w:rsidR="00EC509F" w:rsidRDefault="00EC509F" w:rsidP="00E30E56">
      <w:pPr>
        <w:pStyle w:val="FFABody"/>
        <w:rPr>
          <w:rStyle w:val="Strong"/>
        </w:rPr>
      </w:pPr>
    </w:p>
    <w:p w14:paraId="2BF62FB9" w14:textId="77777777" w:rsidR="00EC509F" w:rsidRPr="00E4519C" w:rsidRDefault="00EC509F" w:rsidP="00E30E56">
      <w:pPr>
        <w:pStyle w:val="FFABody"/>
        <w:rPr>
          <w:rStyle w:val="Strong"/>
          <w:b w:val="0"/>
          <w:bCs w:val="0"/>
        </w:rPr>
      </w:pPr>
      <w:r>
        <w:rPr>
          <w:rStyle w:val="Strong"/>
        </w:rPr>
        <w:t xml:space="preserve">Location: </w:t>
      </w:r>
      <w:r>
        <w:rPr>
          <w:rStyle w:val="Strong"/>
          <w:b w:val="0"/>
          <w:bCs w:val="0"/>
        </w:rPr>
        <w:t>Your Local Culver’s</w:t>
      </w:r>
    </w:p>
    <w:p w14:paraId="1E91A406" w14:textId="77777777" w:rsidR="00EC509F" w:rsidRDefault="00EC509F" w:rsidP="00E30E56">
      <w:pPr>
        <w:pStyle w:val="FFABody"/>
        <w:rPr>
          <w:rStyle w:val="Strong"/>
        </w:rPr>
      </w:pPr>
    </w:p>
    <w:p w14:paraId="544E4F86" w14:textId="77777777" w:rsidR="00EC509F" w:rsidRDefault="00EC509F" w:rsidP="00E30E56">
      <w:pPr>
        <w:pStyle w:val="FFABody"/>
        <w:rPr>
          <w:rStyle w:val="Strong"/>
          <w:b w:val="0"/>
          <w:bCs w:val="0"/>
        </w:rPr>
      </w:pPr>
      <w:r>
        <w:rPr>
          <w:rStyle w:val="Strong"/>
        </w:rPr>
        <w:t xml:space="preserve">Work Status: </w:t>
      </w:r>
      <w:r>
        <w:rPr>
          <w:rStyle w:val="Strong"/>
          <w:b w:val="0"/>
          <w:bCs w:val="0"/>
        </w:rPr>
        <w:t>Full Time/Part Time Available</w:t>
      </w:r>
    </w:p>
    <w:p w14:paraId="5B4D9D3F" w14:textId="77777777" w:rsidR="00EC509F" w:rsidRDefault="00EC509F" w:rsidP="00E30E56">
      <w:pPr>
        <w:pStyle w:val="FFABody"/>
        <w:rPr>
          <w:rStyle w:val="Strong"/>
          <w:b w:val="0"/>
          <w:bCs w:val="0"/>
        </w:rPr>
      </w:pPr>
    </w:p>
    <w:p w14:paraId="4B96645C" w14:textId="77777777" w:rsidR="00EC509F" w:rsidRDefault="00EC509F" w:rsidP="00E30E56">
      <w:pPr>
        <w:pStyle w:val="FFABody"/>
        <w:rPr>
          <w:rStyle w:val="Strong"/>
          <w:b w:val="0"/>
          <w:bCs w:val="0"/>
        </w:rPr>
      </w:pPr>
      <w:r w:rsidRPr="00E4519C">
        <w:rPr>
          <w:rStyle w:val="Strong"/>
        </w:rPr>
        <w:t>Shift:</w:t>
      </w:r>
      <w:r>
        <w:rPr>
          <w:rStyle w:val="Strong"/>
          <w:b w:val="0"/>
          <w:bCs w:val="0"/>
        </w:rPr>
        <w:t xml:space="preserve"> First (Day), Second (Afternoon), Third (Night) Available</w:t>
      </w:r>
    </w:p>
    <w:p w14:paraId="6394FB88" w14:textId="77777777" w:rsidR="00EC509F" w:rsidRDefault="00EC509F" w:rsidP="00E30E56">
      <w:pPr>
        <w:pStyle w:val="FFABody"/>
        <w:rPr>
          <w:rStyle w:val="Strong"/>
          <w:b w:val="0"/>
          <w:bCs w:val="0"/>
        </w:rPr>
      </w:pPr>
    </w:p>
    <w:p w14:paraId="65826FA3" w14:textId="77777777" w:rsidR="00EC509F" w:rsidRPr="00E4519C" w:rsidRDefault="00EC509F" w:rsidP="00E30E56">
      <w:pPr>
        <w:pStyle w:val="FFABody"/>
        <w:rPr>
          <w:rStyle w:val="Strong"/>
          <w:b w:val="0"/>
          <w:bCs w:val="0"/>
        </w:rPr>
      </w:pPr>
      <w:r w:rsidRPr="00E4519C">
        <w:rPr>
          <w:rStyle w:val="Strong"/>
        </w:rPr>
        <w:t>Pay:</w:t>
      </w:r>
      <w:r>
        <w:rPr>
          <w:rStyle w:val="Strong"/>
          <w:b w:val="0"/>
          <w:bCs w:val="0"/>
        </w:rPr>
        <w:t xml:space="preserve"> $16.00-.18.00 starting</w:t>
      </w:r>
    </w:p>
    <w:p w14:paraId="5801BB3F" w14:textId="77777777" w:rsidR="00EC509F" w:rsidRDefault="00EC509F" w:rsidP="00E30E56">
      <w:pPr>
        <w:pStyle w:val="FFABody"/>
        <w:rPr>
          <w:rStyle w:val="Strong"/>
        </w:rPr>
      </w:pPr>
    </w:p>
    <w:p w14:paraId="55794377" w14:textId="77777777" w:rsidR="00EC509F" w:rsidRDefault="00EC509F" w:rsidP="00E30E56">
      <w:pPr>
        <w:pStyle w:val="FFABody"/>
        <w:rPr>
          <w:rStyle w:val="Strong"/>
        </w:rPr>
      </w:pPr>
      <w:r>
        <w:rPr>
          <w:rStyle w:val="Strong"/>
        </w:rPr>
        <w:t>We Offer:</w:t>
      </w:r>
    </w:p>
    <w:p w14:paraId="281E156E" w14:textId="77777777" w:rsidR="00EC509F" w:rsidRDefault="00EC509F" w:rsidP="00E30E56">
      <w:pPr>
        <w:pStyle w:val="FFABody"/>
        <w:numPr>
          <w:ilvl w:val="0"/>
          <w:numId w:val="23"/>
        </w:numPr>
        <w:rPr>
          <w:rStyle w:val="Strong"/>
          <w:b w:val="0"/>
          <w:bCs w:val="0"/>
        </w:rPr>
      </w:pPr>
      <w:r w:rsidRPr="00AE7B58">
        <w:rPr>
          <w:rStyle w:val="Strong"/>
          <w:b w:val="0"/>
          <w:bCs w:val="0"/>
        </w:rPr>
        <w:t>Competitive wages</w:t>
      </w:r>
    </w:p>
    <w:p w14:paraId="2528F7B3" w14:textId="77777777" w:rsidR="00EC509F" w:rsidRDefault="00EC509F" w:rsidP="00E30E56">
      <w:pPr>
        <w:pStyle w:val="FFABody"/>
        <w:numPr>
          <w:ilvl w:val="0"/>
          <w:numId w:val="23"/>
        </w:numPr>
        <w:rPr>
          <w:rStyle w:val="Strong"/>
          <w:b w:val="0"/>
          <w:bCs w:val="0"/>
        </w:rPr>
      </w:pPr>
      <w:r>
        <w:rPr>
          <w:rStyle w:val="Strong"/>
          <w:b w:val="0"/>
          <w:bCs w:val="0"/>
        </w:rPr>
        <w:t>Comprehensive training programs</w:t>
      </w:r>
    </w:p>
    <w:p w14:paraId="2FB36698" w14:textId="77777777" w:rsidR="00EC509F" w:rsidRPr="00AE7B58" w:rsidRDefault="00EC509F" w:rsidP="00E30E56">
      <w:pPr>
        <w:pStyle w:val="FFABody"/>
        <w:numPr>
          <w:ilvl w:val="0"/>
          <w:numId w:val="23"/>
        </w:numPr>
        <w:rPr>
          <w:rStyle w:val="Strong"/>
          <w:b w:val="0"/>
          <w:bCs w:val="0"/>
        </w:rPr>
      </w:pPr>
      <w:r>
        <w:rPr>
          <w:rStyle w:val="Strong"/>
          <w:b w:val="0"/>
          <w:bCs w:val="0"/>
        </w:rPr>
        <w:t>Excellent advancement and career opportunities</w:t>
      </w:r>
    </w:p>
    <w:p w14:paraId="1073A386" w14:textId="261F0F01" w:rsidR="00EC509F" w:rsidRPr="00AE7B58" w:rsidRDefault="00EC509F" w:rsidP="00E30E56">
      <w:pPr>
        <w:pStyle w:val="FFABody"/>
        <w:numPr>
          <w:ilvl w:val="0"/>
          <w:numId w:val="23"/>
        </w:numPr>
        <w:rPr>
          <w:rStyle w:val="Strong"/>
          <w:b w:val="0"/>
          <w:bCs w:val="0"/>
        </w:rPr>
      </w:pPr>
      <w:r>
        <w:rPr>
          <w:rStyle w:val="Strong"/>
          <w:b w:val="0"/>
          <w:bCs w:val="0"/>
        </w:rPr>
        <w:t>A provided u</w:t>
      </w:r>
      <w:r w:rsidRPr="00AE7B58">
        <w:rPr>
          <w:rStyle w:val="Strong"/>
          <w:b w:val="0"/>
          <w:bCs w:val="0"/>
        </w:rPr>
        <w:t>niform</w:t>
      </w:r>
    </w:p>
    <w:p w14:paraId="3F54F80A" w14:textId="77777777" w:rsidR="00EC509F" w:rsidRPr="00AE7B58" w:rsidRDefault="00EC509F" w:rsidP="00E30E56">
      <w:pPr>
        <w:pStyle w:val="FFABody"/>
        <w:numPr>
          <w:ilvl w:val="0"/>
          <w:numId w:val="23"/>
        </w:numPr>
        <w:rPr>
          <w:rStyle w:val="Strong"/>
          <w:b w:val="0"/>
          <w:bCs w:val="0"/>
        </w:rPr>
      </w:pPr>
      <w:r w:rsidRPr="00AE7B58">
        <w:rPr>
          <w:rStyle w:val="Strong"/>
          <w:b w:val="0"/>
          <w:bCs w:val="0"/>
        </w:rPr>
        <w:t>Paid time off</w:t>
      </w:r>
    </w:p>
    <w:p w14:paraId="39BC5F7D" w14:textId="0D7882A8" w:rsidR="00EC509F" w:rsidRPr="00AE7B58" w:rsidRDefault="00EC509F" w:rsidP="00E30E56">
      <w:pPr>
        <w:pStyle w:val="FFABody"/>
        <w:numPr>
          <w:ilvl w:val="0"/>
          <w:numId w:val="23"/>
        </w:numPr>
        <w:rPr>
          <w:rStyle w:val="Strong"/>
          <w:b w:val="0"/>
          <w:bCs w:val="0"/>
        </w:rPr>
      </w:pPr>
      <w:r w:rsidRPr="00AE7B58">
        <w:rPr>
          <w:rStyle w:val="Strong"/>
          <w:b w:val="0"/>
          <w:bCs w:val="0"/>
        </w:rPr>
        <w:t>On</w:t>
      </w:r>
      <w:r>
        <w:rPr>
          <w:rStyle w:val="Strong"/>
          <w:b w:val="0"/>
          <w:bCs w:val="0"/>
        </w:rPr>
        <w:t>-</w:t>
      </w:r>
      <w:r w:rsidRPr="00AE7B58">
        <w:rPr>
          <w:rStyle w:val="Strong"/>
          <w:b w:val="0"/>
          <w:bCs w:val="0"/>
        </w:rPr>
        <w:t>the</w:t>
      </w:r>
      <w:r>
        <w:rPr>
          <w:rStyle w:val="Strong"/>
          <w:b w:val="0"/>
          <w:bCs w:val="0"/>
        </w:rPr>
        <w:t>-</w:t>
      </w:r>
      <w:r w:rsidRPr="00AE7B58">
        <w:rPr>
          <w:rStyle w:val="Strong"/>
          <w:b w:val="0"/>
          <w:bCs w:val="0"/>
        </w:rPr>
        <w:t>job training</w:t>
      </w:r>
    </w:p>
    <w:p w14:paraId="0AA81FAC" w14:textId="2A9404C0" w:rsidR="00EC509F" w:rsidRDefault="00EC509F" w:rsidP="00E30E56">
      <w:pPr>
        <w:pStyle w:val="FFABody"/>
        <w:numPr>
          <w:ilvl w:val="0"/>
          <w:numId w:val="23"/>
        </w:numPr>
        <w:rPr>
          <w:rStyle w:val="Strong"/>
          <w:b w:val="0"/>
          <w:bCs w:val="0"/>
        </w:rPr>
      </w:pPr>
      <w:r w:rsidRPr="00AE7B58">
        <w:rPr>
          <w:rStyle w:val="Strong"/>
          <w:b w:val="0"/>
          <w:bCs w:val="0"/>
        </w:rPr>
        <w:t xml:space="preserve">50% </w:t>
      </w:r>
      <w:r>
        <w:rPr>
          <w:rStyle w:val="Strong"/>
          <w:b w:val="0"/>
          <w:bCs w:val="0"/>
        </w:rPr>
        <w:t>m</w:t>
      </w:r>
      <w:r w:rsidRPr="00AE7B58">
        <w:rPr>
          <w:rStyle w:val="Strong"/>
          <w:b w:val="0"/>
          <w:bCs w:val="0"/>
        </w:rPr>
        <w:t>eal discounts</w:t>
      </w:r>
    </w:p>
    <w:p w14:paraId="6ED3B41E" w14:textId="4421A731" w:rsidR="00EC509F" w:rsidRPr="00CE062C" w:rsidRDefault="00EC509F" w:rsidP="00E30E56">
      <w:pPr>
        <w:pStyle w:val="FFABody"/>
        <w:numPr>
          <w:ilvl w:val="0"/>
          <w:numId w:val="23"/>
        </w:numPr>
        <w:rPr>
          <w:rStyle w:val="Strong"/>
          <w:b w:val="0"/>
          <w:bCs w:val="0"/>
        </w:rPr>
      </w:pPr>
      <w:r w:rsidRPr="00CE062C">
        <w:rPr>
          <w:rStyle w:val="Strong"/>
          <w:b w:val="0"/>
          <w:bCs w:val="0"/>
        </w:rPr>
        <w:t xml:space="preserve">Health </w:t>
      </w:r>
      <w:r>
        <w:rPr>
          <w:rStyle w:val="Strong"/>
          <w:b w:val="0"/>
          <w:bCs w:val="0"/>
        </w:rPr>
        <w:t>b</w:t>
      </w:r>
      <w:r w:rsidRPr="00CE062C">
        <w:rPr>
          <w:rStyle w:val="Strong"/>
          <w:b w:val="0"/>
          <w:bCs w:val="0"/>
        </w:rPr>
        <w:t xml:space="preserve">enefits </w:t>
      </w:r>
      <w:r>
        <w:rPr>
          <w:rStyle w:val="Strong"/>
          <w:b w:val="0"/>
          <w:bCs w:val="0"/>
        </w:rPr>
        <w:t>and</w:t>
      </w:r>
      <w:r w:rsidRPr="00CE062C">
        <w:rPr>
          <w:rStyle w:val="Strong"/>
          <w:b w:val="0"/>
          <w:bCs w:val="0"/>
        </w:rPr>
        <w:t xml:space="preserve"> 401k </w:t>
      </w:r>
      <w:r>
        <w:rPr>
          <w:rStyle w:val="Strong"/>
          <w:b w:val="0"/>
          <w:bCs w:val="0"/>
        </w:rPr>
        <w:t>i</w:t>
      </w:r>
      <w:r w:rsidRPr="00CE062C">
        <w:rPr>
          <w:rStyle w:val="Strong"/>
          <w:b w:val="0"/>
          <w:bCs w:val="0"/>
        </w:rPr>
        <w:t xml:space="preserve">nvestment </w:t>
      </w:r>
      <w:r>
        <w:rPr>
          <w:rStyle w:val="Strong"/>
          <w:b w:val="0"/>
          <w:bCs w:val="0"/>
        </w:rPr>
        <w:t>for e</w:t>
      </w:r>
      <w:r w:rsidRPr="00CE062C">
        <w:rPr>
          <w:rStyle w:val="Strong"/>
          <w:b w:val="0"/>
          <w:bCs w:val="0"/>
        </w:rPr>
        <w:t>ligible crew</w:t>
      </w:r>
    </w:p>
    <w:p w14:paraId="4AB1CA4D" w14:textId="77777777" w:rsidR="00EC509F" w:rsidRPr="00AE7B58" w:rsidRDefault="00EC509F" w:rsidP="00E30E56">
      <w:pPr>
        <w:pStyle w:val="FFABody"/>
        <w:numPr>
          <w:ilvl w:val="0"/>
          <w:numId w:val="23"/>
        </w:numPr>
        <w:rPr>
          <w:rStyle w:val="Strong"/>
          <w:b w:val="0"/>
          <w:bCs w:val="0"/>
        </w:rPr>
      </w:pPr>
      <w:r w:rsidRPr="00AE7B58">
        <w:rPr>
          <w:rStyle w:val="Strong"/>
          <w:b w:val="0"/>
          <w:bCs w:val="0"/>
        </w:rPr>
        <w:t>And much, much more!</w:t>
      </w:r>
    </w:p>
    <w:p w14:paraId="21AAB8ED" w14:textId="77777777" w:rsidR="00EC509F" w:rsidRDefault="00EC509F" w:rsidP="00E30E56">
      <w:pPr>
        <w:pStyle w:val="FFABody"/>
        <w:rPr>
          <w:rStyle w:val="Strong"/>
        </w:rPr>
      </w:pPr>
    </w:p>
    <w:p w14:paraId="2D85247B" w14:textId="77777777" w:rsidR="00EC509F" w:rsidRDefault="00EC509F" w:rsidP="00E30E56">
      <w:pPr>
        <w:pStyle w:val="FFABody"/>
        <w:rPr>
          <w:rStyle w:val="Strong"/>
        </w:rPr>
      </w:pPr>
      <w:r>
        <w:rPr>
          <w:rStyle w:val="Strong"/>
        </w:rPr>
        <w:t>Essential Functions:</w:t>
      </w:r>
    </w:p>
    <w:p w14:paraId="67D547FD" w14:textId="3D8D4AAA" w:rsidR="00EC509F" w:rsidRDefault="00EC509F" w:rsidP="00E30E56">
      <w:pPr>
        <w:pStyle w:val="FFABody"/>
        <w:numPr>
          <w:ilvl w:val="0"/>
          <w:numId w:val="26"/>
        </w:numPr>
      </w:pPr>
      <w:r>
        <w:t>Run shifts effectively to ensure quality products, guest service and restaurant cleanliness meet system standards.</w:t>
      </w:r>
    </w:p>
    <w:p w14:paraId="7C37B5C9" w14:textId="51EA4E5F" w:rsidR="00EC509F" w:rsidRDefault="00EC509F" w:rsidP="00E30E56">
      <w:pPr>
        <w:pStyle w:val="FFABody"/>
        <w:numPr>
          <w:ilvl w:val="0"/>
          <w:numId w:val="26"/>
        </w:numPr>
      </w:pPr>
      <w:r>
        <w:t>Consistently ensure guests receive quality products in five minutes or less for in-house orders and four minutes or less for drive-thru orders.</w:t>
      </w:r>
    </w:p>
    <w:p w14:paraId="0045CA0C" w14:textId="2A8506E2" w:rsidR="00EC509F" w:rsidRDefault="00EC509F" w:rsidP="00E30E56">
      <w:pPr>
        <w:pStyle w:val="FFABody"/>
        <w:numPr>
          <w:ilvl w:val="0"/>
          <w:numId w:val="26"/>
        </w:numPr>
      </w:pPr>
      <w:r>
        <w:t>Ensure proper product quality control, presentation and hold times according to the Operations Training Manual, Order Assembly.</w:t>
      </w:r>
    </w:p>
    <w:p w14:paraId="1064E2BD" w14:textId="6DD43464" w:rsidR="00EC509F" w:rsidRDefault="00EC509F" w:rsidP="00E30E56">
      <w:pPr>
        <w:pStyle w:val="FFABody"/>
        <w:numPr>
          <w:ilvl w:val="0"/>
          <w:numId w:val="26"/>
        </w:numPr>
      </w:pPr>
      <w:r>
        <w:t>Access financial information and complete weekly sales and labor during their shift.</w:t>
      </w:r>
    </w:p>
    <w:p w14:paraId="095B1EDE" w14:textId="14D9DE27" w:rsidR="00EC509F" w:rsidRDefault="00EC509F" w:rsidP="00E30E56">
      <w:pPr>
        <w:pStyle w:val="FFABody"/>
        <w:numPr>
          <w:ilvl w:val="0"/>
          <w:numId w:val="26"/>
        </w:numPr>
      </w:pPr>
      <w:r>
        <w:t>Routinely monitor and coach team on safety best practices related to the Culver’s hazard communication program and workplace safety.</w:t>
      </w:r>
    </w:p>
    <w:p w14:paraId="07BBE0F5" w14:textId="2F641EBF" w:rsidR="00EC509F" w:rsidRDefault="00EC509F" w:rsidP="00E30E56">
      <w:pPr>
        <w:pStyle w:val="FFABody"/>
        <w:numPr>
          <w:ilvl w:val="0"/>
          <w:numId w:val="26"/>
        </w:numPr>
      </w:pPr>
      <w:r>
        <w:t>Empower team to handle guest comments “the Culver’s way.”</w:t>
      </w:r>
    </w:p>
    <w:p w14:paraId="4DB1C66A" w14:textId="228C13B4" w:rsidR="00EC509F" w:rsidRDefault="00EC509F" w:rsidP="00E30E56">
      <w:pPr>
        <w:pStyle w:val="FFABody"/>
        <w:numPr>
          <w:ilvl w:val="0"/>
          <w:numId w:val="26"/>
        </w:numPr>
      </w:pPr>
      <w:r>
        <w:t>Ensure team is knowledgeable concerning products and guest service.</w:t>
      </w:r>
    </w:p>
    <w:p w14:paraId="3815B15F" w14:textId="349FDD09" w:rsidR="00EC509F" w:rsidRDefault="00EC509F" w:rsidP="00E30E56">
      <w:pPr>
        <w:pStyle w:val="FFABody"/>
        <w:numPr>
          <w:ilvl w:val="0"/>
          <w:numId w:val="26"/>
        </w:numPr>
      </w:pPr>
      <w:r>
        <w:t>Demonstrate and maintain a positive attitude among team members.</w:t>
      </w:r>
    </w:p>
    <w:p w14:paraId="334265E6" w14:textId="6F3C0600" w:rsidR="00EC509F" w:rsidRDefault="00EC509F" w:rsidP="00E30E56">
      <w:pPr>
        <w:pStyle w:val="FFABody"/>
        <w:numPr>
          <w:ilvl w:val="0"/>
          <w:numId w:val="26"/>
        </w:numPr>
      </w:pPr>
      <w:r>
        <w:t>Demonstrate and ensure proper personal hygiene and food safety practices are maintained in the restaurant.</w:t>
      </w:r>
    </w:p>
    <w:p w14:paraId="154C00F9" w14:textId="7CE18B48" w:rsidR="00EC509F" w:rsidRDefault="00EC509F" w:rsidP="00E30E56">
      <w:pPr>
        <w:pStyle w:val="FFABody"/>
        <w:numPr>
          <w:ilvl w:val="0"/>
          <w:numId w:val="26"/>
        </w:numPr>
      </w:pPr>
      <w:r>
        <w:t>Display timely point of purchase (P.O.P.) materials according to the current marketing campaign.</w:t>
      </w:r>
    </w:p>
    <w:p w14:paraId="1FCE10D3" w14:textId="60672CBA" w:rsidR="00EC509F" w:rsidRDefault="00EC509F" w:rsidP="00E30E56">
      <w:pPr>
        <w:pStyle w:val="FFABody"/>
        <w:numPr>
          <w:ilvl w:val="0"/>
          <w:numId w:val="26"/>
        </w:numPr>
      </w:pPr>
      <w:r>
        <w:t>Demonstrate proficiency on all restaurant positions.</w:t>
      </w:r>
    </w:p>
    <w:p w14:paraId="3F682341" w14:textId="712BB27C" w:rsidR="00EC509F" w:rsidRDefault="00EC509F" w:rsidP="00E30E56">
      <w:pPr>
        <w:pStyle w:val="FFABody"/>
        <w:numPr>
          <w:ilvl w:val="0"/>
          <w:numId w:val="26"/>
        </w:numPr>
      </w:pPr>
      <w:r>
        <w:t>Provide ongoing development of crew chief and shift leader using the management training checklist.</w:t>
      </w:r>
    </w:p>
    <w:p w14:paraId="191D3BB9" w14:textId="77777777" w:rsidR="00EC509F" w:rsidRDefault="00EC509F" w:rsidP="00E30E56">
      <w:pPr>
        <w:pStyle w:val="FFABody"/>
        <w:numPr>
          <w:ilvl w:val="0"/>
          <w:numId w:val="26"/>
        </w:numPr>
      </w:pPr>
      <w:r>
        <w:t>Assist in maintaining an adequate team on each shift to meet labor cost standards.</w:t>
      </w:r>
    </w:p>
    <w:p w14:paraId="1188EA26" w14:textId="15B1E5E0" w:rsidR="00EC509F" w:rsidRDefault="00EC509F" w:rsidP="00E30E56">
      <w:pPr>
        <w:pStyle w:val="FFABody"/>
        <w:numPr>
          <w:ilvl w:val="0"/>
          <w:numId w:val="26"/>
        </w:numPr>
      </w:pPr>
      <w:r>
        <w:t>Assist in ensuring proper follow-up of visitation and full field reports, including but not limited to cleanliness, hospitality and ground appearance.</w:t>
      </w:r>
    </w:p>
    <w:p w14:paraId="4C8B6149" w14:textId="12396F64" w:rsidR="00EC509F" w:rsidRDefault="00EC509F" w:rsidP="00E30E56">
      <w:pPr>
        <w:pStyle w:val="FFABody"/>
        <w:numPr>
          <w:ilvl w:val="0"/>
          <w:numId w:val="26"/>
        </w:numPr>
      </w:pPr>
      <w:r>
        <w:t>Prepare and review daily reconciliation report against daily control totals from cash register system ensuring accuracy.</w:t>
      </w:r>
    </w:p>
    <w:p w14:paraId="1A20112D" w14:textId="6E415642" w:rsidR="00EC509F" w:rsidRDefault="00EC509F" w:rsidP="00E30E56">
      <w:pPr>
        <w:pStyle w:val="FFABody"/>
        <w:numPr>
          <w:ilvl w:val="0"/>
          <w:numId w:val="26"/>
        </w:numPr>
      </w:pPr>
      <w:r>
        <w:t>Run financial report, count afternoon drawers, enter drawer pickups and complete daily.</w:t>
      </w:r>
    </w:p>
    <w:p w14:paraId="5B3FB527" w14:textId="4CF3041D" w:rsidR="00EC509F" w:rsidRDefault="00EC509F" w:rsidP="00E30E56">
      <w:pPr>
        <w:pStyle w:val="FFABody"/>
        <w:numPr>
          <w:ilvl w:val="0"/>
          <w:numId w:val="26"/>
        </w:numPr>
      </w:pPr>
      <w:r>
        <w:t>Ensure team is cross-trained by the training team effectively.</w:t>
      </w:r>
    </w:p>
    <w:p w14:paraId="36156FC9" w14:textId="77777777" w:rsidR="00EC509F" w:rsidRDefault="00EC509F" w:rsidP="00E30E56">
      <w:pPr>
        <w:pStyle w:val="FFABody"/>
        <w:numPr>
          <w:ilvl w:val="0"/>
          <w:numId w:val="26"/>
        </w:numPr>
      </w:pPr>
      <w:r>
        <w:t>Help identify and develop candidates for the crew chief position.</w:t>
      </w:r>
    </w:p>
    <w:p w14:paraId="6F6E4AF5" w14:textId="30FBF46A" w:rsidR="00EC509F" w:rsidRDefault="00EC509F" w:rsidP="00E30E56">
      <w:pPr>
        <w:pStyle w:val="FFABody"/>
        <w:numPr>
          <w:ilvl w:val="0"/>
          <w:numId w:val="26"/>
        </w:numPr>
      </w:pPr>
      <w:r>
        <w:t>Assist in completing food inventory order accurately, using forecasts and projections based on current restaurant sales.</w:t>
      </w:r>
    </w:p>
    <w:p w14:paraId="753E8A25" w14:textId="3C01B82C" w:rsidR="00EC509F" w:rsidRDefault="00EC509F" w:rsidP="00E30E56">
      <w:pPr>
        <w:pStyle w:val="FFABody"/>
        <w:numPr>
          <w:ilvl w:val="0"/>
          <w:numId w:val="26"/>
        </w:numPr>
      </w:pPr>
      <w:r>
        <w:lastRenderedPageBreak/>
        <w:t>Observe and maintain daily inventory levels accurately, based on current restaurant sales.</w:t>
      </w:r>
    </w:p>
    <w:p w14:paraId="7B469211" w14:textId="2C243601" w:rsidR="00EC509F" w:rsidRDefault="00EC509F" w:rsidP="00E30E56">
      <w:pPr>
        <w:pStyle w:val="FFABody"/>
        <w:numPr>
          <w:ilvl w:val="0"/>
          <w:numId w:val="26"/>
        </w:numPr>
      </w:pPr>
      <w:r>
        <w:t>Delegate and ensure the accurate completion of the Quality Control/Safe Food Checklist and First In-First Out product rotation.</w:t>
      </w:r>
    </w:p>
    <w:p w14:paraId="5D5E9447" w14:textId="1688E9B2" w:rsidR="00EC509F" w:rsidRDefault="00EC509F" w:rsidP="00E30E56">
      <w:pPr>
        <w:pStyle w:val="FFABody"/>
        <w:numPr>
          <w:ilvl w:val="0"/>
          <w:numId w:val="26"/>
        </w:numPr>
      </w:pPr>
      <w:r>
        <w:t>Delegate restaurant and equipment cleaning.</w:t>
      </w:r>
    </w:p>
    <w:p w14:paraId="106B5C9C" w14:textId="1D7A1AA6" w:rsidR="00EC509F" w:rsidRDefault="00EC509F" w:rsidP="00E30E56">
      <w:pPr>
        <w:pStyle w:val="FFABody"/>
        <w:numPr>
          <w:ilvl w:val="0"/>
          <w:numId w:val="26"/>
        </w:numPr>
      </w:pPr>
      <w:r>
        <w:t>Direct weekly and monthly odd jobs to team assigning them to daily deployment sheet.</w:t>
      </w:r>
    </w:p>
    <w:p w14:paraId="01CC86F8" w14:textId="691B924A" w:rsidR="00EC509F" w:rsidRDefault="00EC509F" w:rsidP="00E30E56">
      <w:pPr>
        <w:pStyle w:val="FFABody"/>
        <w:numPr>
          <w:ilvl w:val="0"/>
          <w:numId w:val="26"/>
        </w:numPr>
      </w:pPr>
      <w:r>
        <w:t>Demonstrate positive and effective role modeling for all team members through appearance and attitude.</w:t>
      </w:r>
    </w:p>
    <w:p w14:paraId="1E6297B6" w14:textId="08619794" w:rsidR="00EC509F" w:rsidRDefault="00EC509F" w:rsidP="00E30E56">
      <w:pPr>
        <w:pStyle w:val="FFABody"/>
        <w:numPr>
          <w:ilvl w:val="0"/>
          <w:numId w:val="26"/>
        </w:numPr>
      </w:pPr>
      <w:r>
        <w:t>Follow restaurant policies and procedures consistently.</w:t>
      </w:r>
    </w:p>
    <w:p w14:paraId="4762DCC3" w14:textId="4655BFE1" w:rsidR="00EC509F" w:rsidRDefault="00EC509F" w:rsidP="00E30E56">
      <w:pPr>
        <w:pStyle w:val="FFABody"/>
        <w:numPr>
          <w:ilvl w:val="0"/>
          <w:numId w:val="26"/>
        </w:numPr>
      </w:pPr>
      <w:r>
        <w:t>Demonstrate and ensure team is following system standards for uniforms and appearance.</w:t>
      </w:r>
    </w:p>
    <w:p w14:paraId="36BC05CC" w14:textId="4961988F" w:rsidR="00EC509F" w:rsidRDefault="00EC509F" w:rsidP="00E30E56">
      <w:pPr>
        <w:pStyle w:val="FFABody"/>
        <w:numPr>
          <w:ilvl w:val="0"/>
          <w:numId w:val="26"/>
        </w:numPr>
      </w:pPr>
      <w:r>
        <w:t>Attend all manager and team member meetings.</w:t>
      </w:r>
    </w:p>
    <w:p w14:paraId="66373E98" w14:textId="60630EF8" w:rsidR="00EC509F" w:rsidRDefault="00EC509F" w:rsidP="00E30E56">
      <w:pPr>
        <w:pStyle w:val="FFABody"/>
        <w:numPr>
          <w:ilvl w:val="0"/>
          <w:numId w:val="26"/>
        </w:numPr>
      </w:pPr>
      <w:r>
        <w:t>Follow and encourage team to follow all restaurant policies and procedures.</w:t>
      </w:r>
    </w:p>
    <w:p w14:paraId="7069451A" w14:textId="148BBF4D" w:rsidR="00EC509F" w:rsidRDefault="00EC509F" w:rsidP="00E30E56">
      <w:pPr>
        <w:pStyle w:val="FFABody"/>
        <w:numPr>
          <w:ilvl w:val="0"/>
          <w:numId w:val="26"/>
        </w:numPr>
      </w:pPr>
      <w:r>
        <w:t>Check email and extranet twice daily during each shift and responds as necessary.</w:t>
      </w:r>
    </w:p>
    <w:p w14:paraId="118CE844" w14:textId="06066E85" w:rsidR="00EC509F" w:rsidRDefault="00EC509F" w:rsidP="00E30E56">
      <w:pPr>
        <w:pStyle w:val="FFABody"/>
        <w:numPr>
          <w:ilvl w:val="0"/>
          <w:numId w:val="26"/>
        </w:numPr>
      </w:pPr>
      <w:r>
        <w:t>Use radiant for cash counting procedures.</w:t>
      </w:r>
      <w:r>
        <w:br/>
      </w:r>
    </w:p>
    <w:p w14:paraId="65B728E1" w14:textId="77777777" w:rsidR="00EC509F" w:rsidRPr="00AE7B58" w:rsidRDefault="00EC509F" w:rsidP="00E30E56">
      <w:pPr>
        <w:pStyle w:val="FFABody"/>
        <w:rPr>
          <w:b/>
          <w:bCs/>
        </w:rPr>
      </w:pPr>
      <w:r w:rsidRPr="00AE7B58">
        <w:rPr>
          <w:b/>
          <w:bCs/>
        </w:rPr>
        <w:t>Qualifications:</w:t>
      </w:r>
    </w:p>
    <w:p w14:paraId="3EA83813" w14:textId="77777777" w:rsidR="00EC509F" w:rsidRDefault="00EC509F" w:rsidP="00E30E56">
      <w:pPr>
        <w:pStyle w:val="FFABody"/>
        <w:numPr>
          <w:ilvl w:val="0"/>
          <w:numId w:val="21"/>
        </w:numPr>
      </w:pPr>
      <w:r w:rsidRPr="00CE062C">
        <w:rPr>
          <w:b/>
          <w:bCs/>
        </w:rPr>
        <w:t>EDUCATION:</w:t>
      </w:r>
      <w:r>
        <w:t xml:space="preserve"> High school diploma or GED equivalent. Certified from a national food safety program a plus.</w:t>
      </w:r>
    </w:p>
    <w:p w14:paraId="567BFFCD" w14:textId="22E8D372" w:rsidR="00EC509F" w:rsidRDefault="00EC509F" w:rsidP="00E30E56">
      <w:pPr>
        <w:pStyle w:val="FFABody"/>
        <w:numPr>
          <w:ilvl w:val="0"/>
          <w:numId w:val="21"/>
        </w:numPr>
      </w:pPr>
      <w:r w:rsidRPr="00CE062C">
        <w:rPr>
          <w:b/>
          <w:bCs/>
        </w:rPr>
        <w:t>EXPERIENCE:</w:t>
      </w:r>
      <w:r>
        <w:t xml:space="preserve"> One to two years restaurant experience is preferred.</w:t>
      </w:r>
    </w:p>
    <w:p w14:paraId="6E113F93" w14:textId="1FC52483" w:rsidR="00EC509F" w:rsidRDefault="00EC509F" w:rsidP="00E30E56">
      <w:pPr>
        <w:pStyle w:val="FFABody"/>
        <w:numPr>
          <w:ilvl w:val="0"/>
          <w:numId w:val="21"/>
        </w:numPr>
      </w:pPr>
      <w:r w:rsidRPr="00CE062C">
        <w:rPr>
          <w:b/>
          <w:bCs/>
        </w:rPr>
        <w:t>CHARACTERISTICS:</w:t>
      </w:r>
      <w:r>
        <w:t xml:space="preserve"> Have the ability to effectively organize work, communicate well and be management oriented; be knowledgeable in all aspects of business and show good judgment; demonstrates an energetic, positive attitude that is contagious; enjoys going the extra mile for the team</w:t>
      </w:r>
    </w:p>
    <w:p w14:paraId="26C0DE05" w14:textId="77777777" w:rsidR="00EC509F" w:rsidRDefault="00EC509F" w:rsidP="00E30E56">
      <w:pPr>
        <w:pStyle w:val="FFABody"/>
        <w:numPr>
          <w:ilvl w:val="0"/>
          <w:numId w:val="21"/>
        </w:numPr>
      </w:pPr>
      <w:r w:rsidRPr="00CE062C">
        <w:rPr>
          <w:b/>
          <w:bCs/>
        </w:rPr>
        <w:t>COMPENSATION:</w:t>
      </w:r>
      <w:r>
        <w:t xml:space="preserve"> Salary is commensurate with person’s qualifications and will reflect present market for a person of similar responsibilities.</w:t>
      </w:r>
    </w:p>
    <w:p w14:paraId="501223C8" w14:textId="77777777" w:rsidR="00EC509F" w:rsidRDefault="00EC509F" w:rsidP="00E30E56">
      <w:pPr>
        <w:pStyle w:val="FFABody"/>
        <w:rPr>
          <w:rStyle w:val="Strong"/>
        </w:rPr>
      </w:pPr>
    </w:p>
    <w:p w14:paraId="62F391CF" w14:textId="77777777" w:rsidR="00EC509F" w:rsidRPr="00CE062C" w:rsidRDefault="00EC509F" w:rsidP="00E30E56">
      <w:pPr>
        <w:pStyle w:val="FFABody"/>
        <w:rPr>
          <w:b/>
          <w:bCs/>
        </w:rPr>
      </w:pPr>
      <w:r>
        <w:rPr>
          <w:b/>
          <w:bCs/>
        </w:rPr>
        <w:t xml:space="preserve">Physical </w:t>
      </w:r>
      <w:r w:rsidRPr="00CE062C">
        <w:rPr>
          <w:b/>
          <w:bCs/>
        </w:rPr>
        <w:t>A</w:t>
      </w:r>
      <w:r>
        <w:rPr>
          <w:b/>
          <w:bCs/>
        </w:rPr>
        <w:t>bilities:</w:t>
      </w:r>
    </w:p>
    <w:p w14:paraId="352DB074" w14:textId="20CC1988" w:rsidR="00EC509F" w:rsidRPr="00CE062C" w:rsidRDefault="00EC509F" w:rsidP="00E30E56">
      <w:pPr>
        <w:pStyle w:val="FFABody"/>
        <w:numPr>
          <w:ilvl w:val="0"/>
          <w:numId w:val="29"/>
        </w:numPr>
      </w:pPr>
      <w:r w:rsidRPr="00CE062C">
        <w:t xml:space="preserve">Stand </w:t>
      </w:r>
      <w:r>
        <w:t>c</w:t>
      </w:r>
      <w:r w:rsidRPr="00CE062C">
        <w:t>onstantly</w:t>
      </w:r>
    </w:p>
    <w:p w14:paraId="34D72E74" w14:textId="6134F529" w:rsidR="00EC509F" w:rsidRPr="00CE062C" w:rsidRDefault="00EC509F" w:rsidP="00E30E56">
      <w:pPr>
        <w:pStyle w:val="FFABody"/>
        <w:numPr>
          <w:ilvl w:val="0"/>
          <w:numId w:val="29"/>
        </w:numPr>
      </w:pPr>
      <w:r w:rsidRPr="00CE062C">
        <w:t xml:space="preserve">Walk </w:t>
      </w:r>
      <w:r>
        <w:t>c</w:t>
      </w:r>
      <w:r w:rsidRPr="00CE062C">
        <w:t>onstantly</w:t>
      </w:r>
    </w:p>
    <w:p w14:paraId="3E1DE997" w14:textId="17E3BC93" w:rsidR="00EC509F" w:rsidRPr="00CE062C" w:rsidRDefault="00EC509F" w:rsidP="00E30E56">
      <w:pPr>
        <w:pStyle w:val="FFABody"/>
        <w:numPr>
          <w:ilvl w:val="0"/>
          <w:numId w:val="29"/>
        </w:numPr>
      </w:pPr>
      <w:r w:rsidRPr="00CE062C">
        <w:t xml:space="preserve">Sit </w:t>
      </w:r>
      <w:r>
        <w:t>o</w:t>
      </w:r>
      <w:r w:rsidRPr="00CE062C">
        <w:t>ccasionally</w:t>
      </w:r>
    </w:p>
    <w:p w14:paraId="1C970A58" w14:textId="612287E9" w:rsidR="00EC509F" w:rsidRPr="00CE062C" w:rsidRDefault="00EC509F" w:rsidP="00E30E56">
      <w:pPr>
        <w:pStyle w:val="FFABody"/>
        <w:numPr>
          <w:ilvl w:val="0"/>
          <w:numId w:val="29"/>
        </w:numPr>
      </w:pPr>
      <w:r w:rsidRPr="00CE062C">
        <w:t xml:space="preserve">Handling </w:t>
      </w:r>
      <w:r>
        <w:t>c</w:t>
      </w:r>
      <w:r w:rsidRPr="00CE062C">
        <w:t>onstantly</w:t>
      </w:r>
    </w:p>
    <w:p w14:paraId="69748631" w14:textId="7EEC96F4" w:rsidR="00EC509F" w:rsidRPr="00CE062C" w:rsidRDefault="00EC509F" w:rsidP="00E30E56">
      <w:pPr>
        <w:pStyle w:val="FFABody"/>
        <w:numPr>
          <w:ilvl w:val="0"/>
          <w:numId w:val="29"/>
        </w:numPr>
      </w:pPr>
      <w:r w:rsidRPr="00CE062C">
        <w:t xml:space="preserve">Lift/carry 10 lbs or less </w:t>
      </w:r>
      <w:r>
        <w:t>c</w:t>
      </w:r>
      <w:r w:rsidRPr="00CE062C">
        <w:t>onstantly</w:t>
      </w:r>
    </w:p>
    <w:p w14:paraId="364CF6CB" w14:textId="354F1A43" w:rsidR="00EC509F" w:rsidRPr="00CE062C" w:rsidRDefault="00EC509F" w:rsidP="00E30E56">
      <w:pPr>
        <w:pStyle w:val="FFABody"/>
        <w:numPr>
          <w:ilvl w:val="0"/>
          <w:numId w:val="29"/>
        </w:numPr>
      </w:pPr>
      <w:r w:rsidRPr="00CE062C">
        <w:t xml:space="preserve">Lift/carry 11-20 lbs </w:t>
      </w:r>
      <w:r>
        <w:t>c</w:t>
      </w:r>
      <w:r w:rsidRPr="00CE062C">
        <w:t>onstantly</w:t>
      </w:r>
    </w:p>
    <w:p w14:paraId="41A4A04A" w14:textId="0A931A24" w:rsidR="00EC509F" w:rsidRPr="00CE062C" w:rsidRDefault="00EC509F" w:rsidP="00E30E56">
      <w:pPr>
        <w:pStyle w:val="FFABody"/>
        <w:numPr>
          <w:ilvl w:val="0"/>
          <w:numId w:val="29"/>
        </w:numPr>
      </w:pPr>
      <w:r w:rsidRPr="00CE062C">
        <w:t xml:space="preserve">Lift/carry 21-50 lbs </w:t>
      </w:r>
      <w:r>
        <w:t>f</w:t>
      </w:r>
      <w:r w:rsidRPr="00CE062C">
        <w:t>requently</w:t>
      </w:r>
    </w:p>
    <w:p w14:paraId="63A608DA" w14:textId="38A1A773" w:rsidR="00EC509F" w:rsidRPr="00CE062C" w:rsidRDefault="00EC509F" w:rsidP="00E30E56">
      <w:pPr>
        <w:pStyle w:val="FFABody"/>
        <w:numPr>
          <w:ilvl w:val="0"/>
          <w:numId w:val="29"/>
        </w:numPr>
      </w:pPr>
      <w:r w:rsidRPr="00CE062C">
        <w:t xml:space="preserve">Lift/carry 51-100 lbs </w:t>
      </w:r>
      <w:r>
        <w:t>o</w:t>
      </w:r>
      <w:r w:rsidRPr="00CE062C">
        <w:t>ccasionally</w:t>
      </w:r>
    </w:p>
    <w:p w14:paraId="73AE8875" w14:textId="77777777" w:rsidR="00EC509F" w:rsidRDefault="00EC509F" w:rsidP="00E30E56">
      <w:pPr>
        <w:pStyle w:val="FFABody"/>
        <w:rPr>
          <w:rStyle w:val="Strong"/>
        </w:rPr>
      </w:pPr>
    </w:p>
    <w:p w14:paraId="09B5D49D" w14:textId="77777777" w:rsidR="00EC509F" w:rsidRPr="00AE7B58" w:rsidRDefault="00EC509F" w:rsidP="00E30E56">
      <w:pPr>
        <w:pStyle w:val="FFABody"/>
        <w:rPr>
          <w:b/>
          <w:bCs/>
        </w:rPr>
      </w:pPr>
      <w:r>
        <w:rPr>
          <w:b/>
          <w:bCs/>
        </w:rPr>
        <w:t>Management Leadership Success Factors</w:t>
      </w:r>
      <w:r w:rsidRPr="00AE7B58">
        <w:rPr>
          <w:b/>
          <w:bCs/>
        </w:rPr>
        <w:t>:</w:t>
      </w:r>
    </w:p>
    <w:p w14:paraId="1FAA31ED" w14:textId="4FBA149C" w:rsidR="00EC509F" w:rsidRPr="00CE062C" w:rsidRDefault="00EC509F" w:rsidP="00E30E56">
      <w:pPr>
        <w:pStyle w:val="FFABody"/>
        <w:numPr>
          <w:ilvl w:val="0"/>
          <w:numId w:val="27"/>
        </w:numPr>
        <w:rPr>
          <w:rStyle w:val="Strong"/>
        </w:rPr>
      </w:pPr>
      <w:r w:rsidRPr="00CE062C">
        <w:rPr>
          <w:rStyle w:val="Strong"/>
        </w:rPr>
        <w:t xml:space="preserve">COMMUNICATION: </w:t>
      </w:r>
      <w:r w:rsidRPr="00CE062C">
        <w:rPr>
          <w:rStyle w:val="Strong"/>
          <w:b w:val="0"/>
          <w:bCs w:val="0"/>
        </w:rPr>
        <w:t>Verbal, written, presentations to others; communication up – same level – direct reports; inclusive, honest, direct, timely; clear, concise; confronts the brutal facts; delivers ideas for solutions with problems</w:t>
      </w:r>
    </w:p>
    <w:p w14:paraId="5F4A0EFD" w14:textId="30B579A4" w:rsidR="00EC509F" w:rsidRPr="00CE062C" w:rsidRDefault="00EC509F" w:rsidP="00E30E56">
      <w:pPr>
        <w:pStyle w:val="FFABody"/>
        <w:numPr>
          <w:ilvl w:val="0"/>
          <w:numId w:val="27"/>
        </w:numPr>
        <w:rPr>
          <w:rStyle w:val="Strong"/>
        </w:rPr>
      </w:pPr>
      <w:r w:rsidRPr="00CE062C">
        <w:rPr>
          <w:rStyle w:val="Strong"/>
        </w:rPr>
        <w:t xml:space="preserve">CHANGE MANAGEMENT: </w:t>
      </w:r>
      <w:r w:rsidRPr="00CE062C">
        <w:rPr>
          <w:rStyle w:val="Strong"/>
          <w:b w:val="0"/>
          <w:bCs w:val="0"/>
        </w:rPr>
        <w:t>Taking initiative, supportive of change; reacts quickly and appropriate</w:t>
      </w:r>
      <w:r>
        <w:rPr>
          <w:rStyle w:val="Strong"/>
          <w:b w:val="0"/>
          <w:bCs w:val="0"/>
        </w:rPr>
        <w:t>ly</w:t>
      </w:r>
      <w:r w:rsidRPr="00CE062C">
        <w:rPr>
          <w:rStyle w:val="Strong"/>
          <w:b w:val="0"/>
          <w:bCs w:val="0"/>
        </w:rPr>
        <w:t>; sets a good example as a role model in accepting change, executing change initiatives and following through to insure changes are effective</w:t>
      </w:r>
    </w:p>
    <w:p w14:paraId="372DDB19" w14:textId="401ECA62" w:rsidR="00EC509F" w:rsidRPr="00CE062C" w:rsidRDefault="00EC509F" w:rsidP="00E30E56">
      <w:pPr>
        <w:pStyle w:val="FFABody"/>
        <w:numPr>
          <w:ilvl w:val="0"/>
          <w:numId w:val="27"/>
        </w:numPr>
        <w:rPr>
          <w:rStyle w:val="Strong"/>
          <w:b w:val="0"/>
          <w:bCs w:val="0"/>
        </w:rPr>
      </w:pPr>
      <w:r w:rsidRPr="00CE062C">
        <w:rPr>
          <w:rStyle w:val="Strong"/>
        </w:rPr>
        <w:t xml:space="preserve">DECISION MAKING </w:t>
      </w:r>
      <w:r>
        <w:rPr>
          <w:rStyle w:val="Strong"/>
        </w:rPr>
        <w:t>AND</w:t>
      </w:r>
      <w:r w:rsidRPr="00CE062C">
        <w:rPr>
          <w:rStyle w:val="Strong"/>
        </w:rPr>
        <w:t xml:space="preserve"> PROBLEM SOLVING: </w:t>
      </w:r>
      <w:r w:rsidRPr="00CE062C">
        <w:rPr>
          <w:rStyle w:val="Strong"/>
          <w:b w:val="0"/>
          <w:bCs w:val="0"/>
        </w:rPr>
        <w:t>Uses judgment, common sense and sensitivity in addressing issues; gathers appropriate information and seeks input from cross</w:t>
      </w:r>
      <w:r>
        <w:rPr>
          <w:rStyle w:val="Strong"/>
          <w:b w:val="0"/>
          <w:bCs w:val="0"/>
        </w:rPr>
        <w:t>-</w:t>
      </w:r>
      <w:r w:rsidRPr="00CE062C">
        <w:rPr>
          <w:rStyle w:val="Strong"/>
          <w:b w:val="0"/>
          <w:bCs w:val="0"/>
        </w:rPr>
        <w:t xml:space="preserve">functional team members; collaborates with others to </w:t>
      </w:r>
      <w:r>
        <w:rPr>
          <w:rStyle w:val="Strong"/>
          <w:b w:val="0"/>
          <w:bCs w:val="0"/>
        </w:rPr>
        <w:t>e</w:t>
      </w:r>
      <w:r w:rsidRPr="00CE062C">
        <w:rPr>
          <w:rStyle w:val="Strong"/>
          <w:b w:val="0"/>
          <w:bCs w:val="0"/>
        </w:rPr>
        <w:t>nsure that decisions are made with consideration for impact on others; makes timely and fair decisions; able to make tough decisions when necessary</w:t>
      </w:r>
    </w:p>
    <w:p w14:paraId="753B2A17" w14:textId="33060048" w:rsidR="00EC509F" w:rsidRPr="00CE062C" w:rsidRDefault="00EC509F" w:rsidP="00E30E56">
      <w:pPr>
        <w:pStyle w:val="FFABody"/>
        <w:numPr>
          <w:ilvl w:val="0"/>
          <w:numId w:val="27"/>
        </w:numPr>
        <w:rPr>
          <w:rStyle w:val="Strong"/>
        </w:rPr>
      </w:pPr>
      <w:r w:rsidRPr="00CE062C">
        <w:rPr>
          <w:rStyle w:val="Strong"/>
        </w:rPr>
        <w:t xml:space="preserve">INNOVATION, CREATIVITY </w:t>
      </w:r>
      <w:r>
        <w:rPr>
          <w:rStyle w:val="Strong"/>
        </w:rPr>
        <w:t>AND</w:t>
      </w:r>
      <w:r w:rsidRPr="00CE062C">
        <w:rPr>
          <w:rStyle w:val="Strong"/>
        </w:rPr>
        <w:t xml:space="preserve"> VISION: </w:t>
      </w:r>
      <w:r w:rsidRPr="00CE062C">
        <w:rPr>
          <w:rStyle w:val="Strong"/>
          <w:b w:val="0"/>
          <w:bCs w:val="0"/>
        </w:rPr>
        <w:t>Seeks new ways to improve efficiency, effectiveness, quality; achieves extraordinary results with ordinary resources</w:t>
      </w:r>
    </w:p>
    <w:p w14:paraId="79CAB6A7" w14:textId="5AD7CAB0" w:rsidR="00EC509F" w:rsidRPr="00CE062C" w:rsidRDefault="00EC509F" w:rsidP="00E30E56">
      <w:pPr>
        <w:pStyle w:val="FFABody"/>
        <w:numPr>
          <w:ilvl w:val="0"/>
          <w:numId w:val="27"/>
        </w:numPr>
        <w:rPr>
          <w:rStyle w:val="Strong"/>
          <w:b w:val="0"/>
          <w:bCs w:val="0"/>
        </w:rPr>
      </w:pPr>
      <w:r w:rsidRPr="00CE062C">
        <w:rPr>
          <w:rStyle w:val="Strong"/>
        </w:rPr>
        <w:t xml:space="preserve">PLANNING (short and long term): </w:t>
      </w:r>
      <w:r w:rsidRPr="00CE062C">
        <w:rPr>
          <w:rStyle w:val="Strong"/>
          <w:b w:val="0"/>
          <w:bCs w:val="0"/>
        </w:rPr>
        <w:t xml:space="preserve">Organized and able to establish priorities, required resources; delivers the desired results; manages multiple deadlines and priorities; </w:t>
      </w:r>
      <w:r>
        <w:rPr>
          <w:rStyle w:val="Strong"/>
          <w:b w:val="0"/>
          <w:bCs w:val="0"/>
        </w:rPr>
        <w:t>e</w:t>
      </w:r>
      <w:r w:rsidRPr="00CE062C">
        <w:rPr>
          <w:rStyle w:val="Strong"/>
          <w:b w:val="0"/>
          <w:bCs w:val="0"/>
        </w:rPr>
        <w:t>nsures that planning involves cross-functional team members to assess impact of deadlines and utilization of resources</w:t>
      </w:r>
    </w:p>
    <w:p w14:paraId="70CE2012" w14:textId="1EF84177" w:rsidR="00EC509F" w:rsidRPr="00CE062C" w:rsidRDefault="00EC509F" w:rsidP="00E30E56">
      <w:pPr>
        <w:pStyle w:val="FFABody"/>
        <w:numPr>
          <w:ilvl w:val="0"/>
          <w:numId w:val="27"/>
        </w:numPr>
        <w:rPr>
          <w:rStyle w:val="Strong"/>
          <w:b w:val="0"/>
          <w:bCs w:val="0"/>
        </w:rPr>
      </w:pPr>
      <w:r w:rsidRPr="00CE062C">
        <w:rPr>
          <w:rStyle w:val="Strong"/>
        </w:rPr>
        <w:t xml:space="preserve">ORGANIZATIONAL RELATIONSHIPS: </w:t>
      </w:r>
      <w:r w:rsidRPr="00CE062C">
        <w:rPr>
          <w:rStyle w:val="Strong"/>
          <w:b w:val="0"/>
          <w:bCs w:val="0"/>
        </w:rPr>
        <w:t>Builds effective relationships with both external (guests and vendors) and internal (team members) stakeholders, and between levels, teams and across functions</w:t>
      </w:r>
      <w:r>
        <w:rPr>
          <w:rStyle w:val="Strong"/>
          <w:b w:val="0"/>
          <w:bCs w:val="0"/>
        </w:rPr>
        <w:t>;</w:t>
      </w:r>
      <w:r w:rsidRPr="00CE062C">
        <w:rPr>
          <w:rStyle w:val="Strong"/>
          <w:b w:val="0"/>
          <w:bCs w:val="0"/>
        </w:rPr>
        <w:t xml:space="preserve"> </w:t>
      </w:r>
      <w:r>
        <w:rPr>
          <w:rStyle w:val="Strong"/>
          <w:b w:val="0"/>
          <w:bCs w:val="0"/>
        </w:rPr>
        <w:t>s</w:t>
      </w:r>
      <w:r w:rsidRPr="00CE062C">
        <w:rPr>
          <w:rStyle w:val="Strong"/>
          <w:b w:val="0"/>
          <w:bCs w:val="0"/>
        </w:rPr>
        <w:t>upports and cooperates with other teams, negotiates and has the ability to influence others</w:t>
      </w:r>
    </w:p>
    <w:p w14:paraId="2EB15909" w14:textId="424402CD" w:rsidR="00EC509F" w:rsidRPr="00CE062C" w:rsidRDefault="00EC509F" w:rsidP="00E30E56">
      <w:pPr>
        <w:pStyle w:val="FFABody"/>
        <w:numPr>
          <w:ilvl w:val="0"/>
          <w:numId w:val="27"/>
        </w:numPr>
        <w:rPr>
          <w:rStyle w:val="Strong"/>
          <w:b w:val="0"/>
          <w:bCs w:val="0"/>
        </w:rPr>
      </w:pPr>
      <w:r w:rsidRPr="00CE062C">
        <w:rPr>
          <w:rStyle w:val="Strong"/>
        </w:rPr>
        <w:t>BUILDS AND SUSTAINS A HIGH</w:t>
      </w:r>
      <w:r>
        <w:rPr>
          <w:rStyle w:val="Strong"/>
        </w:rPr>
        <w:t>-</w:t>
      </w:r>
      <w:r w:rsidRPr="00CE062C">
        <w:rPr>
          <w:rStyle w:val="Strong"/>
        </w:rPr>
        <w:t xml:space="preserve">PERFORMANCE TEAM: </w:t>
      </w:r>
      <w:r w:rsidRPr="00CE062C">
        <w:rPr>
          <w:rStyle w:val="Strong"/>
          <w:b w:val="0"/>
          <w:bCs w:val="0"/>
        </w:rPr>
        <w:t>Selects the right people for the right job</w:t>
      </w:r>
      <w:r>
        <w:rPr>
          <w:rStyle w:val="Strong"/>
          <w:b w:val="0"/>
          <w:bCs w:val="0"/>
        </w:rPr>
        <w:t>;</w:t>
      </w:r>
      <w:r w:rsidRPr="00CE062C">
        <w:rPr>
          <w:rStyle w:val="Strong"/>
          <w:b w:val="0"/>
          <w:bCs w:val="0"/>
        </w:rPr>
        <w:t xml:space="preserve"> </w:t>
      </w:r>
      <w:r>
        <w:rPr>
          <w:rStyle w:val="Strong"/>
          <w:b w:val="0"/>
          <w:bCs w:val="0"/>
        </w:rPr>
        <w:t>d</w:t>
      </w:r>
      <w:r w:rsidRPr="00CE062C">
        <w:rPr>
          <w:rStyle w:val="Strong"/>
          <w:b w:val="0"/>
          <w:bCs w:val="0"/>
        </w:rPr>
        <w:t>evelops team members, provides training and development to support their success; empowers team members to make decisions while minimizing risks; provides measurable feedback in a timely manner; retains valuable talent and builds the effectiveness of the team as a whole</w:t>
      </w:r>
      <w:r>
        <w:rPr>
          <w:rStyle w:val="Strong"/>
          <w:b w:val="0"/>
          <w:bCs w:val="0"/>
        </w:rPr>
        <w:t>;</w:t>
      </w:r>
      <w:r w:rsidRPr="00CE062C">
        <w:rPr>
          <w:rStyle w:val="Strong"/>
          <w:b w:val="0"/>
          <w:bCs w:val="0"/>
        </w:rPr>
        <w:t xml:space="preserve"> </w:t>
      </w:r>
      <w:r>
        <w:rPr>
          <w:rStyle w:val="Strong"/>
          <w:b w:val="0"/>
          <w:bCs w:val="0"/>
        </w:rPr>
        <w:t>p</w:t>
      </w:r>
      <w:r w:rsidRPr="00CE062C">
        <w:rPr>
          <w:rStyle w:val="Strong"/>
          <w:b w:val="0"/>
          <w:bCs w:val="0"/>
        </w:rPr>
        <w:t>lays like a champion</w:t>
      </w:r>
    </w:p>
    <w:p w14:paraId="64B189E8" w14:textId="36C04626" w:rsidR="00EC509F" w:rsidRPr="00CE062C" w:rsidRDefault="00EC509F" w:rsidP="00E30E56">
      <w:pPr>
        <w:pStyle w:val="FFABody"/>
        <w:numPr>
          <w:ilvl w:val="0"/>
          <w:numId w:val="27"/>
        </w:numPr>
        <w:rPr>
          <w:b/>
          <w:bCs/>
        </w:rPr>
      </w:pPr>
      <w:r w:rsidRPr="00CE062C">
        <w:rPr>
          <w:rStyle w:val="Strong"/>
        </w:rPr>
        <w:t xml:space="preserve">ACCOUNTABILITY: </w:t>
      </w:r>
      <w:r w:rsidRPr="00CE062C">
        <w:rPr>
          <w:rStyle w:val="Strong"/>
          <w:b w:val="0"/>
          <w:bCs w:val="0"/>
        </w:rPr>
        <w:t>Walks the talk</w:t>
      </w:r>
      <w:r>
        <w:rPr>
          <w:rStyle w:val="Strong"/>
          <w:b w:val="0"/>
          <w:bCs w:val="0"/>
        </w:rPr>
        <w:t>;</w:t>
      </w:r>
      <w:r w:rsidRPr="00CE062C">
        <w:rPr>
          <w:rStyle w:val="Strong"/>
          <w:b w:val="0"/>
          <w:bCs w:val="0"/>
        </w:rPr>
        <w:t xml:space="preserve"> </w:t>
      </w:r>
      <w:r>
        <w:rPr>
          <w:rStyle w:val="Strong"/>
          <w:b w:val="0"/>
          <w:bCs w:val="0"/>
        </w:rPr>
        <w:t>d</w:t>
      </w:r>
      <w:r w:rsidRPr="00CE062C">
        <w:rPr>
          <w:rStyle w:val="Strong"/>
          <w:b w:val="0"/>
          <w:bCs w:val="0"/>
        </w:rPr>
        <w:t>elivers results on time and at the quality level promised</w:t>
      </w:r>
      <w:r>
        <w:br w:type="page"/>
      </w:r>
    </w:p>
    <w:p w14:paraId="0A0468BE" w14:textId="77777777" w:rsidR="00EC509F" w:rsidRPr="00E4519C" w:rsidRDefault="00EC509F" w:rsidP="00E30E56">
      <w:pPr>
        <w:pStyle w:val="DocumentTitle"/>
      </w:pPr>
      <w:r w:rsidRPr="00E4519C">
        <w:lastRenderedPageBreak/>
        <w:t xml:space="preserve">Appendix </w:t>
      </w:r>
      <w:r>
        <w:t>3</w:t>
      </w:r>
      <w:r w:rsidRPr="00E4519C">
        <w:t>: Sample Culver’s</w:t>
      </w:r>
      <w:r>
        <w:t xml:space="preserve"> General </w:t>
      </w:r>
      <w:r w:rsidRPr="00E4519C">
        <w:t>Manager Job Posting</w:t>
      </w:r>
    </w:p>
    <w:p w14:paraId="6633043B" w14:textId="77777777" w:rsidR="00EC509F" w:rsidRDefault="00EC509F" w:rsidP="00E30E56">
      <w:pPr>
        <w:pStyle w:val="FFABody"/>
        <w:rPr>
          <w:rStyle w:val="Strong"/>
        </w:rPr>
      </w:pPr>
    </w:p>
    <w:p w14:paraId="4E364903" w14:textId="77777777" w:rsidR="00EC509F" w:rsidRPr="00AE7B58" w:rsidRDefault="00EC509F" w:rsidP="00E30E56">
      <w:pPr>
        <w:pStyle w:val="FFABody"/>
        <w:rPr>
          <w:b/>
          <w:bCs/>
        </w:rPr>
      </w:pPr>
      <w:r w:rsidRPr="00AE7B58">
        <w:rPr>
          <w:b/>
          <w:bCs/>
        </w:rPr>
        <w:t xml:space="preserve">Culver’s is looking for new </w:t>
      </w:r>
      <w:r>
        <w:rPr>
          <w:b/>
          <w:bCs/>
        </w:rPr>
        <w:t>General Managers</w:t>
      </w:r>
      <w:r w:rsidRPr="00AE7B58">
        <w:rPr>
          <w:b/>
          <w:bCs/>
        </w:rPr>
        <w:t>!</w:t>
      </w:r>
    </w:p>
    <w:p w14:paraId="139BE26B" w14:textId="77777777" w:rsidR="00EC509F" w:rsidRDefault="00EC509F" w:rsidP="00E30E56">
      <w:pPr>
        <w:pStyle w:val="FFABody"/>
        <w:rPr>
          <w:b/>
          <w:bCs/>
        </w:rPr>
      </w:pPr>
      <w:r w:rsidRPr="00AE7B58">
        <w:rPr>
          <w:b/>
          <w:bCs/>
        </w:rPr>
        <w:t> </w:t>
      </w:r>
    </w:p>
    <w:p w14:paraId="5E49CCAE" w14:textId="77777777" w:rsidR="00EC509F" w:rsidRPr="00AE7B58" w:rsidRDefault="00EC509F" w:rsidP="00E30E56">
      <w:pPr>
        <w:pStyle w:val="FFABody"/>
        <w:rPr>
          <w:b/>
          <w:bCs/>
        </w:rPr>
      </w:pPr>
      <w:r>
        <w:rPr>
          <w:b/>
          <w:bCs/>
        </w:rPr>
        <w:t>Job Summary:</w:t>
      </w:r>
    </w:p>
    <w:p w14:paraId="503E16B0" w14:textId="77777777" w:rsidR="00EC509F" w:rsidRDefault="00EC509F" w:rsidP="00E30E56">
      <w:pPr>
        <w:pStyle w:val="FFABody"/>
      </w:pPr>
      <w:r>
        <w:t>If you have a passion for the restaurant industry and desire to serve others, then this job is for you!</w:t>
      </w:r>
    </w:p>
    <w:p w14:paraId="78F931DB" w14:textId="77777777" w:rsidR="00EC509F" w:rsidRDefault="00EC509F" w:rsidP="00E30E56">
      <w:pPr>
        <w:pStyle w:val="FFABody"/>
      </w:pPr>
    </w:p>
    <w:p w14:paraId="0AFA892F" w14:textId="6848D538" w:rsidR="00EC509F" w:rsidRDefault="00EC509F" w:rsidP="00E30E56">
      <w:pPr>
        <w:pStyle w:val="FFABody"/>
      </w:pPr>
      <w:r>
        <w:t>Our general managers oversee it all, ensuring every True Blue Crew Member and assistant manager moves in sync and every guest leaves happy. They provide leadership for the management team, empower team members to grow their skill sets, maintain a positive attitude and are willing to jump in and assist in any task throughout the restaurant. If you’re a natural leader who can rally a team to be its best, we’d love to have you behind our counter.</w:t>
      </w:r>
    </w:p>
    <w:p w14:paraId="486D95D5" w14:textId="77777777" w:rsidR="00EC509F" w:rsidRDefault="00EC509F" w:rsidP="00E30E56">
      <w:pPr>
        <w:pStyle w:val="FFABody"/>
        <w:rPr>
          <w:rStyle w:val="Strong"/>
        </w:rPr>
      </w:pPr>
    </w:p>
    <w:p w14:paraId="2F19EA57" w14:textId="77777777" w:rsidR="00EC509F" w:rsidRPr="00E4519C" w:rsidRDefault="00EC509F" w:rsidP="00E30E56">
      <w:pPr>
        <w:pStyle w:val="FFABody"/>
        <w:rPr>
          <w:rStyle w:val="Strong"/>
          <w:b w:val="0"/>
          <w:bCs w:val="0"/>
        </w:rPr>
      </w:pPr>
      <w:r>
        <w:rPr>
          <w:rStyle w:val="Strong"/>
        </w:rPr>
        <w:t xml:space="preserve">Location: </w:t>
      </w:r>
      <w:r>
        <w:rPr>
          <w:rStyle w:val="Strong"/>
          <w:b w:val="0"/>
          <w:bCs w:val="0"/>
        </w:rPr>
        <w:t>Your Local Culver’s</w:t>
      </w:r>
    </w:p>
    <w:p w14:paraId="103FDCE8" w14:textId="77777777" w:rsidR="00EC509F" w:rsidRDefault="00EC509F" w:rsidP="00E30E56">
      <w:pPr>
        <w:pStyle w:val="FFABody"/>
        <w:rPr>
          <w:rStyle w:val="Strong"/>
        </w:rPr>
      </w:pPr>
    </w:p>
    <w:p w14:paraId="7D0A66D3" w14:textId="77777777" w:rsidR="00EC509F" w:rsidRDefault="00EC509F" w:rsidP="00E30E56">
      <w:pPr>
        <w:pStyle w:val="FFABody"/>
        <w:rPr>
          <w:rStyle w:val="Strong"/>
          <w:b w:val="0"/>
          <w:bCs w:val="0"/>
        </w:rPr>
      </w:pPr>
      <w:r>
        <w:rPr>
          <w:rStyle w:val="Strong"/>
        </w:rPr>
        <w:t xml:space="preserve">Work Status: </w:t>
      </w:r>
      <w:r>
        <w:rPr>
          <w:rStyle w:val="Strong"/>
          <w:b w:val="0"/>
          <w:bCs w:val="0"/>
        </w:rPr>
        <w:t>Full Time</w:t>
      </w:r>
    </w:p>
    <w:p w14:paraId="1317B5D9" w14:textId="77777777" w:rsidR="00EC509F" w:rsidRDefault="00EC509F" w:rsidP="00E30E56">
      <w:pPr>
        <w:pStyle w:val="FFABody"/>
        <w:rPr>
          <w:rStyle w:val="Strong"/>
          <w:b w:val="0"/>
          <w:bCs w:val="0"/>
        </w:rPr>
      </w:pPr>
    </w:p>
    <w:p w14:paraId="0FA80FCA" w14:textId="77777777" w:rsidR="00EC509F" w:rsidRDefault="00EC509F" w:rsidP="00E30E56">
      <w:pPr>
        <w:pStyle w:val="FFABody"/>
        <w:rPr>
          <w:rStyle w:val="Strong"/>
          <w:b w:val="0"/>
          <w:bCs w:val="0"/>
        </w:rPr>
      </w:pPr>
      <w:r w:rsidRPr="00E4519C">
        <w:rPr>
          <w:rStyle w:val="Strong"/>
        </w:rPr>
        <w:t>Shift:</w:t>
      </w:r>
      <w:r>
        <w:rPr>
          <w:rStyle w:val="Strong"/>
          <w:b w:val="0"/>
          <w:bCs w:val="0"/>
        </w:rPr>
        <w:t xml:space="preserve"> First (Day), Second (Afternoon), Third (Night) Available</w:t>
      </w:r>
    </w:p>
    <w:p w14:paraId="3D727693" w14:textId="77777777" w:rsidR="00EC509F" w:rsidRDefault="00EC509F" w:rsidP="00E30E56">
      <w:pPr>
        <w:pStyle w:val="FFABody"/>
        <w:rPr>
          <w:rStyle w:val="Strong"/>
          <w:b w:val="0"/>
          <w:bCs w:val="0"/>
        </w:rPr>
      </w:pPr>
    </w:p>
    <w:p w14:paraId="6B3BB619" w14:textId="77777777" w:rsidR="00EC509F" w:rsidRPr="00E4519C" w:rsidRDefault="00EC509F" w:rsidP="00E30E56">
      <w:pPr>
        <w:pStyle w:val="FFABody"/>
        <w:rPr>
          <w:rStyle w:val="Strong"/>
          <w:b w:val="0"/>
          <w:bCs w:val="0"/>
        </w:rPr>
      </w:pPr>
      <w:r w:rsidRPr="00E4519C">
        <w:rPr>
          <w:rStyle w:val="Strong"/>
        </w:rPr>
        <w:t>Pay:</w:t>
      </w:r>
      <w:r>
        <w:rPr>
          <w:rStyle w:val="Strong"/>
          <w:b w:val="0"/>
          <w:bCs w:val="0"/>
        </w:rPr>
        <w:t xml:space="preserve"> $18.00-23.00 starting</w:t>
      </w:r>
    </w:p>
    <w:p w14:paraId="6CC5CEF8" w14:textId="77777777" w:rsidR="00EC509F" w:rsidRDefault="00EC509F" w:rsidP="00E30E56">
      <w:pPr>
        <w:pStyle w:val="FFABody"/>
        <w:rPr>
          <w:rStyle w:val="Strong"/>
        </w:rPr>
      </w:pPr>
    </w:p>
    <w:p w14:paraId="7BA203E4" w14:textId="77777777" w:rsidR="00EC509F" w:rsidRDefault="00EC509F" w:rsidP="00E30E56">
      <w:pPr>
        <w:pStyle w:val="FFABody"/>
        <w:rPr>
          <w:rStyle w:val="Strong"/>
        </w:rPr>
      </w:pPr>
      <w:r>
        <w:rPr>
          <w:rStyle w:val="Strong"/>
        </w:rPr>
        <w:t>We Offer:</w:t>
      </w:r>
    </w:p>
    <w:p w14:paraId="117C2F27" w14:textId="77777777" w:rsidR="00EC509F" w:rsidRDefault="00EC509F" w:rsidP="00E30E56">
      <w:pPr>
        <w:pStyle w:val="FFABody"/>
        <w:numPr>
          <w:ilvl w:val="0"/>
          <w:numId w:val="23"/>
        </w:numPr>
        <w:rPr>
          <w:rStyle w:val="Strong"/>
          <w:b w:val="0"/>
          <w:bCs w:val="0"/>
        </w:rPr>
      </w:pPr>
      <w:r w:rsidRPr="00AE7B58">
        <w:rPr>
          <w:rStyle w:val="Strong"/>
          <w:b w:val="0"/>
          <w:bCs w:val="0"/>
        </w:rPr>
        <w:t>Competitive wages</w:t>
      </w:r>
    </w:p>
    <w:p w14:paraId="64299F3E" w14:textId="77777777" w:rsidR="00EC509F" w:rsidRDefault="00EC509F" w:rsidP="00E30E56">
      <w:pPr>
        <w:pStyle w:val="FFABody"/>
        <w:numPr>
          <w:ilvl w:val="0"/>
          <w:numId w:val="23"/>
        </w:numPr>
        <w:rPr>
          <w:rStyle w:val="Strong"/>
          <w:b w:val="0"/>
          <w:bCs w:val="0"/>
        </w:rPr>
      </w:pPr>
      <w:r>
        <w:rPr>
          <w:rStyle w:val="Strong"/>
          <w:b w:val="0"/>
          <w:bCs w:val="0"/>
        </w:rPr>
        <w:t>Comprehensive management training programs</w:t>
      </w:r>
    </w:p>
    <w:p w14:paraId="2BCEF095" w14:textId="77777777" w:rsidR="00EC509F" w:rsidRPr="00AE7B58" w:rsidRDefault="00EC509F" w:rsidP="00E30E56">
      <w:pPr>
        <w:pStyle w:val="FFABody"/>
        <w:numPr>
          <w:ilvl w:val="0"/>
          <w:numId w:val="23"/>
        </w:numPr>
        <w:rPr>
          <w:rStyle w:val="Strong"/>
          <w:b w:val="0"/>
          <w:bCs w:val="0"/>
        </w:rPr>
      </w:pPr>
      <w:r>
        <w:rPr>
          <w:rStyle w:val="Strong"/>
          <w:b w:val="0"/>
          <w:bCs w:val="0"/>
        </w:rPr>
        <w:t>Excellent advancement and career opportunities</w:t>
      </w:r>
    </w:p>
    <w:p w14:paraId="3CF03C8D" w14:textId="267B0FCD" w:rsidR="00EC509F" w:rsidRPr="00AE7B58" w:rsidRDefault="00EC509F" w:rsidP="00E30E56">
      <w:pPr>
        <w:pStyle w:val="FFABody"/>
        <w:numPr>
          <w:ilvl w:val="0"/>
          <w:numId w:val="23"/>
        </w:numPr>
        <w:rPr>
          <w:rStyle w:val="Strong"/>
          <w:b w:val="0"/>
          <w:bCs w:val="0"/>
        </w:rPr>
      </w:pPr>
      <w:r>
        <w:rPr>
          <w:rStyle w:val="Strong"/>
          <w:b w:val="0"/>
          <w:bCs w:val="0"/>
        </w:rPr>
        <w:t>A provided u</w:t>
      </w:r>
      <w:r w:rsidRPr="00AE7B58">
        <w:rPr>
          <w:rStyle w:val="Strong"/>
          <w:b w:val="0"/>
          <w:bCs w:val="0"/>
        </w:rPr>
        <w:t>niform</w:t>
      </w:r>
    </w:p>
    <w:p w14:paraId="674FBE71" w14:textId="77777777" w:rsidR="00EC509F" w:rsidRPr="00AE7B58" w:rsidRDefault="00EC509F" w:rsidP="00E30E56">
      <w:pPr>
        <w:pStyle w:val="FFABody"/>
        <w:numPr>
          <w:ilvl w:val="0"/>
          <w:numId w:val="23"/>
        </w:numPr>
        <w:rPr>
          <w:rStyle w:val="Strong"/>
          <w:b w:val="0"/>
          <w:bCs w:val="0"/>
        </w:rPr>
      </w:pPr>
      <w:r w:rsidRPr="00AE7B58">
        <w:rPr>
          <w:rStyle w:val="Strong"/>
          <w:b w:val="0"/>
          <w:bCs w:val="0"/>
        </w:rPr>
        <w:t>Paid time off</w:t>
      </w:r>
    </w:p>
    <w:p w14:paraId="7949F15B" w14:textId="7860431F" w:rsidR="00EC509F" w:rsidRPr="00AE7B58" w:rsidRDefault="00EC509F" w:rsidP="00E30E56">
      <w:pPr>
        <w:pStyle w:val="FFABody"/>
        <w:numPr>
          <w:ilvl w:val="0"/>
          <w:numId w:val="23"/>
        </w:numPr>
        <w:rPr>
          <w:rStyle w:val="Strong"/>
          <w:b w:val="0"/>
          <w:bCs w:val="0"/>
        </w:rPr>
      </w:pPr>
      <w:r w:rsidRPr="00AE7B58">
        <w:rPr>
          <w:rStyle w:val="Strong"/>
          <w:b w:val="0"/>
          <w:bCs w:val="0"/>
        </w:rPr>
        <w:t xml:space="preserve">50% </w:t>
      </w:r>
      <w:r>
        <w:rPr>
          <w:rStyle w:val="Strong"/>
          <w:b w:val="0"/>
          <w:bCs w:val="0"/>
        </w:rPr>
        <w:t>m</w:t>
      </w:r>
      <w:r w:rsidRPr="00AE7B58">
        <w:rPr>
          <w:rStyle w:val="Strong"/>
          <w:b w:val="0"/>
          <w:bCs w:val="0"/>
        </w:rPr>
        <w:t>eal discounts</w:t>
      </w:r>
    </w:p>
    <w:p w14:paraId="24BD1703" w14:textId="1285DABB" w:rsidR="00EC509F" w:rsidRPr="00AE7B58" w:rsidRDefault="00EC509F" w:rsidP="00E30E56">
      <w:pPr>
        <w:pStyle w:val="FFABody"/>
        <w:numPr>
          <w:ilvl w:val="0"/>
          <w:numId w:val="23"/>
        </w:numPr>
        <w:rPr>
          <w:rStyle w:val="Strong"/>
          <w:b w:val="0"/>
          <w:bCs w:val="0"/>
        </w:rPr>
      </w:pPr>
      <w:r w:rsidRPr="00AE7B58">
        <w:rPr>
          <w:rStyle w:val="Strong"/>
          <w:b w:val="0"/>
          <w:bCs w:val="0"/>
        </w:rPr>
        <w:t xml:space="preserve">Flexible </w:t>
      </w:r>
      <w:r>
        <w:rPr>
          <w:rStyle w:val="Strong"/>
          <w:b w:val="0"/>
          <w:bCs w:val="0"/>
        </w:rPr>
        <w:t>h</w:t>
      </w:r>
      <w:r w:rsidRPr="00AE7B58">
        <w:rPr>
          <w:rStyle w:val="Strong"/>
          <w:b w:val="0"/>
          <w:bCs w:val="0"/>
        </w:rPr>
        <w:t>ours</w:t>
      </w:r>
    </w:p>
    <w:p w14:paraId="052897C0" w14:textId="1E440D2B" w:rsidR="00EC509F" w:rsidRPr="00AE7B58" w:rsidRDefault="00EC509F" w:rsidP="00E30E56">
      <w:pPr>
        <w:pStyle w:val="FFABody"/>
        <w:numPr>
          <w:ilvl w:val="0"/>
          <w:numId w:val="23"/>
        </w:numPr>
        <w:rPr>
          <w:rStyle w:val="Strong"/>
          <w:b w:val="0"/>
          <w:bCs w:val="0"/>
        </w:rPr>
      </w:pPr>
      <w:r w:rsidRPr="00AE7B58">
        <w:rPr>
          <w:rStyle w:val="Strong"/>
          <w:b w:val="0"/>
          <w:bCs w:val="0"/>
        </w:rPr>
        <w:t xml:space="preserve">Health </w:t>
      </w:r>
      <w:r>
        <w:rPr>
          <w:rStyle w:val="Strong"/>
          <w:b w:val="0"/>
          <w:bCs w:val="0"/>
        </w:rPr>
        <w:t>benefits</w:t>
      </w:r>
      <w:r w:rsidRPr="00AE7B58">
        <w:rPr>
          <w:rStyle w:val="Strong"/>
          <w:b w:val="0"/>
          <w:bCs w:val="0"/>
        </w:rPr>
        <w:t xml:space="preserve"> </w:t>
      </w:r>
      <w:r>
        <w:rPr>
          <w:rStyle w:val="Strong"/>
          <w:b w:val="0"/>
          <w:bCs w:val="0"/>
        </w:rPr>
        <w:t>and</w:t>
      </w:r>
      <w:r w:rsidRPr="00AE7B58">
        <w:rPr>
          <w:rStyle w:val="Strong"/>
          <w:b w:val="0"/>
          <w:bCs w:val="0"/>
        </w:rPr>
        <w:t xml:space="preserve"> 401k </w:t>
      </w:r>
      <w:r>
        <w:rPr>
          <w:rStyle w:val="Strong"/>
          <w:b w:val="0"/>
          <w:bCs w:val="0"/>
        </w:rPr>
        <w:t>i</w:t>
      </w:r>
      <w:r w:rsidRPr="00AE7B58">
        <w:rPr>
          <w:rStyle w:val="Strong"/>
          <w:b w:val="0"/>
          <w:bCs w:val="0"/>
        </w:rPr>
        <w:t xml:space="preserve">nvestment </w:t>
      </w:r>
      <w:r>
        <w:rPr>
          <w:rStyle w:val="Strong"/>
          <w:b w:val="0"/>
          <w:bCs w:val="0"/>
        </w:rPr>
        <w:t>for e</w:t>
      </w:r>
      <w:r w:rsidRPr="00AE7B58">
        <w:rPr>
          <w:rStyle w:val="Strong"/>
          <w:b w:val="0"/>
          <w:bCs w:val="0"/>
        </w:rPr>
        <w:t xml:space="preserve">ligible crew </w:t>
      </w:r>
    </w:p>
    <w:p w14:paraId="01524312" w14:textId="77777777" w:rsidR="00EC509F" w:rsidRPr="00AE7B58" w:rsidRDefault="00EC509F" w:rsidP="00E30E56">
      <w:pPr>
        <w:pStyle w:val="FFABody"/>
        <w:numPr>
          <w:ilvl w:val="0"/>
          <w:numId w:val="23"/>
        </w:numPr>
        <w:rPr>
          <w:rStyle w:val="Strong"/>
          <w:b w:val="0"/>
          <w:bCs w:val="0"/>
        </w:rPr>
      </w:pPr>
      <w:r w:rsidRPr="00AE7B58">
        <w:rPr>
          <w:rStyle w:val="Strong"/>
          <w:b w:val="0"/>
          <w:bCs w:val="0"/>
        </w:rPr>
        <w:t>And much, much more!</w:t>
      </w:r>
    </w:p>
    <w:p w14:paraId="4BE3C45B" w14:textId="77777777" w:rsidR="00EC509F" w:rsidRDefault="00EC509F" w:rsidP="00E30E56">
      <w:pPr>
        <w:pStyle w:val="FFABody"/>
        <w:rPr>
          <w:rStyle w:val="Strong"/>
        </w:rPr>
      </w:pPr>
    </w:p>
    <w:p w14:paraId="7BF0C773" w14:textId="77777777" w:rsidR="00EC509F" w:rsidRDefault="00EC509F" w:rsidP="00E30E56">
      <w:pPr>
        <w:pStyle w:val="FFABody"/>
        <w:rPr>
          <w:rStyle w:val="Strong"/>
        </w:rPr>
      </w:pPr>
      <w:r>
        <w:rPr>
          <w:rStyle w:val="Strong"/>
        </w:rPr>
        <w:t>Essential Functions:</w:t>
      </w:r>
    </w:p>
    <w:p w14:paraId="5F207DC3" w14:textId="77777777" w:rsidR="00EC509F" w:rsidRDefault="00EC509F" w:rsidP="00E30E56">
      <w:pPr>
        <w:pStyle w:val="FFABody"/>
        <w:numPr>
          <w:ilvl w:val="0"/>
          <w:numId w:val="28"/>
        </w:numPr>
      </w:pPr>
      <w:r>
        <w:t>Lead the management team in morale and motivation for the rest of the team and provide management training as necessary.</w:t>
      </w:r>
    </w:p>
    <w:p w14:paraId="7C858CC2" w14:textId="77777777" w:rsidR="00EC509F" w:rsidRDefault="00EC509F" w:rsidP="00E30E56">
      <w:pPr>
        <w:pStyle w:val="FFABody"/>
        <w:numPr>
          <w:ilvl w:val="0"/>
          <w:numId w:val="28"/>
        </w:numPr>
      </w:pPr>
      <w:r>
        <w:t>Conduct hiring processes for the management team and True Blue Crew.</w:t>
      </w:r>
    </w:p>
    <w:p w14:paraId="2A75F666" w14:textId="539BA510" w:rsidR="00EC509F" w:rsidRDefault="00EC509F" w:rsidP="00E30E56">
      <w:pPr>
        <w:pStyle w:val="FFABody"/>
        <w:numPr>
          <w:ilvl w:val="0"/>
          <w:numId w:val="28"/>
        </w:numPr>
      </w:pPr>
      <w:r>
        <w:t>Run shifts effectively to ensure quality products, guest service and restaurant cleanliness meet system standards.</w:t>
      </w:r>
    </w:p>
    <w:p w14:paraId="0A7A6DB7" w14:textId="072DF9FC" w:rsidR="00EC509F" w:rsidRDefault="00EC509F" w:rsidP="00E30E56">
      <w:pPr>
        <w:pStyle w:val="FFABody"/>
        <w:numPr>
          <w:ilvl w:val="0"/>
          <w:numId w:val="28"/>
        </w:numPr>
      </w:pPr>
      <w:r>
        <w:t>Consistently ensure guests receive quality products in five minutes or less for in-house orders and four minutes or less for drive-thru orders.</w:t>
      </w:r>
    </w:p>
    <w:p w14:paraId="15CFC3F9" w14:textId="66515391" w:rsidR="00EC509F" w:rsidRDefault="00EC509F" w:rsidP="00E30E56">
      <w:pPr>
        <w:pStyle w:val="FFABody"/>
        <w:numPr>
          <w:ilvl w:val="0"/>
          <w:numId w:val="28"/>
        </w:numPr>
      </w:pPr>
      <w:r>
        <w:t>Ensure proper product quality control, presentation and hold times according to the Operations Training Manual, Order Assembly.</w:t>
      </w:r>
    </w:p>
    <w:p w14:paraId="5E9DEDAA" w14:textId="1A74C189" w:rsidR="00EC509F" w:rsidRDefault="00EC509F" w:rsidP="00E30E56">
      <w:pPr>
        <w:pStyle w:val="FFABody"/>
        <w:numPr>
          <w:ilvl w:val="0"/>
          <w:numId w:val="28"/>
        </w:numPr>
      </w:pPr>
      <w:r>
        <w:t>Access financial information and completes weekly sales and labor during their shift.</w:t>
      </w:r>
    </w:p>
    <w:p w14:paraId="6BB3742A" w14:textId="4D203257" w:rsidR="00EC509F" w:rsidRDefault="00EC509F" w:rsidP="00E30E56">
      <w:pPr>
        <w:pStyle w:val="FFABody"/>
        <w:numPr>
          <w:ilvl w:val="0"/>
          <w:numId w:val="28"/>
        </w:numPr>
      </w:pPr>
      <w:r>
        <w:t>Routinely monitor and coach team on safety best practices related to the Culver’s hazard communication program and workplace safety.</w:t>
      </w:r>
    </w:p>
    <w:p w14:paraId="5E7C4E31" w14:textId="198DE0FD" w:rsidR="00EC509F" w:rsidRDefault="00EC509F" w:rsidP="00E30E56">
      <w:pPr>
        <w:pStyle w:val="FFABody"/>
        <w:numPr>
          <w:ilvl w:val="0"/>
          <w:numId w:val="28"/>
        </w:numPr>
      </w:pPr>
      <w:r>
        <w:t>Empower team to handle guest comments “the Culver’s way.”</w:t>
      </w:r>
    </w:p>
    <w:p w14:paraId="61D08D08" w14:textId="72FD06F9" w:rsidR="00EC509F" w:rsidRDefault="00EC509F" w:rsidP="00E30E56">
      <w:pPr>
        <w:pStyle w:val="FFABody"/>
        <w:numPr>
          <w:ilvl w:val="0"/>
          <w:numId w:val="28"/>
        </w:numPr>
      </w:pPr>
      <w:r>
        <w:t>Ensure team is knowledgeable concerning products and guest service.</w:t>
      </w:r>
    </w:p>
    <w:p w14:paraId="18BF66F1" w14:textId="4E43C541" w:rsidR="00EC509F" w:rsidRDefault="00EC509F" w:rsidP="00E30E56">
      <w:pPr>
        <w:pStyle w:val="FFABody"/>
        <w:numPr>
          <w:ilvl w:val="0"/>
          <w:numId w:val="28"/>
        </w:numPr>
      </w:pPr>
      <w:r>
        <w:t>Demonstrate and maintain a positive attitude among team members.</w:t>
      </w:r>
    </w:p>
    <w:p w14:paraId="01DCE8C5" w14:textId="5900569D" w:rsidR="00EC509F" w:rsidRDefault="00EC509F" w:rsidP="00E30E56">
      <w:pPr>
        <w:pStyle w:val="FFABody"/>
        <w:numPr>
          <w:ilvl w:val="0"/>
          <w:numId w:val="28"/>
        </w:numPr>
      </w:pPr>
      <w:r>
        <w:t>Demonstrate and ensure proper personal hygiene and food safety practices are maintained in the restaurant.</w:t>
      </w:r>
    </w:p>
    <w:p w14:paraId="12DA9068" w14:textId="577C3016" w:rsidR="00EC509F" w:rsidRDefault="00EC509F" w:rsidP="00E30E56">
      <w:pPr>
        <w:pStyle w:val="FFABody"/>
        <w:numPr>
          <w:ilvl w:val="0"/>
          <w:numId w:val="28"/>
        </w:numPr>
      </w:pPr>
      <w:r>
        <w:t>Display timely point of purchase (P.O.P.) materials according to the current marketing campaign.</w:t>
      </w:r>
    </w:p>
    <w:p w14:paraId="65E29A28" w14:textId="3677E726" w:rsidR="00EC509F" w:rsidRDefault="00EC509F" w:rsidP="00E30E56">
      <w:pPr>
        <w:pStyle w:val="FFABody"/>
        <w:numPr>
          <w:ilvl w:val="0"/>
          <w:numId w:val="28"/>
        </w:numPr>
      </w:pPr>
      <w:r>
        <w:t>Demonstrate proficiency on all restaurant positions.</w:t>
      </w:r>
    </w:p>
    <w:p w14:paraId="4140E01A" w14:textId="7B366189" w:rsidR="00EC509F" w:rsidRDefault="00EC509F" w:rsidP="00E30E56">
      <w:pPr>
        <w:pStyle w:val="FFABody"/>
        <w:numPr>
          <w:ilvl w:val="0"/>
          <w:numId w:val="28"/>
        </w:numPr>
      </w:pPr>
      <w:r>
        <w:t>Provide ongoing development of crew chief and shift leader using the management training checklist.</w:t>
      </w:r>
    </w:p>
    <w:p w14:paraId="70E20AAD" w14:textId="7048C352" w:rsidR="00EC509F" w:rsidRDefault="00EC509F" w:rsidP="00E30E56">
      <w:pPr>
        <w:pStyle w:val="FFABody"/>
        <w:numPr>
          <w:ilvl w:val="0"/>
          <w:numId w:val="28"/>
        </w:numPr>
      </w:pPr>
      <w:r>
        <w:t>Maintain an adequate team on each shift to meet labor cost standards.</w:t>
      </w:r>
    </w:p>
    <w:p w14:paraId="2AC088C2" w14:textId="20E84D91" w:rsidR="00EC509F" w:rsidRDefault="00EC509F" w:rsidP="00E30E56">
      <w:pPr>
        <w:pStyle w:val="FFABody"/>
        <w:numPr>
          <w:ilvl w:val="0"/>
          <w:numId w:val="28"/>
        </w:numPr>
      </w:pPr>
      <w:r>
        <w:t>Ensure proper follow-up of visitation and full field reports, including but not limited to cleanliness, hospitality and ground appearance.</w:t>
      </w:r>
    </w:p>
    <w:p w14:paraId="374B4255" w14:textId="0AF480B5" w:rsidR="00EC509F" w:rsidRDefault="00EC509F" w:rsidP="00E30E56">
      <w:pPr>
        <w:pStyle w:val="FFABody"/>
        <w:numPr>
          <w:ilvl w:val="0"/>
          <w:numId w:val="28"/>
        </w:numPr>
      </w:pPr>
      <w:r>
        <w:t>Perform daily morning, afternoon and evening restaurant tours.</w:t>
      </w:r>
    </w:p>
    <w:p w14:paraId="5D3C9822" w14:textId="4001D885" w:rsidR="00EC509F" w:rsidRDefault="00EC509F" w:rsidP="00E30E56">
      <w:pPr>
        <w:pStyle w:val="FFABody"/>
        <w:numPr>
          <w:ilvl w:val="0"/>
          <w:numId w:val="28"/>
        </w:numPr>
      </w:pPr>
      <w:r>
        <w:t>Prepare and review daily reconciliation report against daily control totals from cash register system ensuring accuracy.</w:t>
      </w:r>
    </w:p>
    <w:p w14:paraId="78A547B6" w14:textId="3F62381E" w:rsidR="00EC509F" w:rsidRDefault="00EC509F" w:rsidP="00E30E56">
      <w:pPr>
        <w:pStyle w:val="FFABody"/>
        <w:numPr>
          <w:ilvl w:val="0"/>
          <w:numId w:val="28"/>
        </w:numPr>
      </w:pPr>
      <w:r>
        <w:t>Run financial report, count afternoon drawers, enter drawer pickups and complete daily.</w:t>
      </w:r>
    </w:p>
    <w:p w14:paraId="77BCF884" w14:textId="360FB5C2" w:rsidR="00EC509F" w:rsidRDefault="00EC509F" w:rsidP="00E30E56">
      <w:pPr>
        <w:pStyle w:val="FFABody"/>
        <w:numPr>
          <w:ilvl w:val="0"/>
          <w:numId w:val="28"/>
        </w:numPr>
      </w:pPr>
      <w:r>
        <w:lastRenderedPageBreak/>
        <w:t>Ensure team is cross-trained by the training team effectively.</w:t>
      </w:r>
    </w:p>
    <w:p w14:paraId="2796D345" w14:textId="13BCABAC" w:rsidR="00EC509F" w:rsidRDefault="00EC509F" w:rsidP="00E30E56">
      <w:pPr>
        <w:pStyle w:val="FFABody"/>
        <w:numPr>
          <w:ilvl w:val="0"/>
          <w:numId w:val="28"/>
        </w:numPr>
      </w:pPr>
      <w:r>
        <w:t>Complete food inventory order accurately, using forecasts and projections based on current restaurant sales.</w:t>
      </w:r>
    </w:p>
    <w:p w14:paraId="6033C685" w14:textId="2B1DA1AE" w:rsidR="00EC509F" w:rsidRDefault="00EC509F" w:rsidP="00E30E56">
      <w:pPr>
        <w:pStyle w:val="FFABody"/>
        <w:numPr>
          <w:ilvl w:val="0"/>
          <w:numId w:val="28"/>
        </w:numPr>
      </w:pPr>
      <w:r>
        <w:t>Observe and maintain daily inventory levels accurately, based on current restaurant sales.</w:t>
      </w:r>
    </w:p>
    <w:p w14:paraId="3D53CEF5" w14:textId="6358B0FE" w:rsidR="00EC509F" w:rsidRDefault="00EC509F" w:rsidP="00E30E56">
      <w:pPr>
        <w:pStyle w:val="FFABody"/>
        <w:numPr>
          <w:ilvl w:val="0"/>
          <w:numId w:val="28"/>
        </w:numPr>
      </w:pPr>
      <w:r>
        <w:t>Ensure shelf life, rotation of inventory and tempering sheet is maintained.</w:t>
      </w:r>
    </w:p>
    <w:p w14:paraId="53376365" w14:textId="2D67811A" w:rsidR="00EC509F" w:rsidRDefault="00EC509F" w:rsidP="00E30E56">
      <w:pPr>
        <w:pStyle w:val="FFABody"/>
        <w:numPr>
          <w:ilvl w:val="0"/>
          <w:numId w:val="28"/>
        </w:numPr>
      </w:pPr>
      <w:r>
        <w:t>Delegate and ensure the accurate completion of the Quality Control/Safe Food Checklist and First In-First Out product rotation.</w:t>
      </w:r>
    </w:p>
    <w:p w14:paraId="0EED0418" w14:textId="671C1016" w:rsidR="00EC509F" w:rsidRDefault="00EC509F" w:rsidP="00E30E56">
      <w:pPr>
        <w:pStyle w:val="FFABody"/>
        <w:numPr>
          <w:ilvl w:val="0"/>
          <w:numId w:val="28"/>
        </w:numPr>
      </w:pPr>
      <w:r>
        <w:t>Complete end-of-the month inventory procedures accurately.</w:t>
      </w:r>
    </w:p>
    <w:p w14:paraId="35C2BD7F" w14:textId="3AA209C3" w:rsidR="00EC509F" w:rsidRDefault="00EC509F" w:rsidP="00E30E56">
      <w:pPr>
        <w:pStyle w:val="FFABody"/>
        <w:numPr>
          <w:ilvl w:val="0"/>
          <w:numId w:val="28"/>
        </w:numPr>
      </w:pPr>
      <w:r>
        <w:t>Demonstrate positive and effective role modeling for all team members through appearance and attitude.</w:t>
      </w:r>
    </w:p>
    <w:p w14:paraId="0AEC947F" w14:textId="308097CB" w:rsidR="00EC509F" w:rsidRDefault="00EC509F" w:rsidP="00E30E56">
      <w:pPr>
        <w:pStyle w:val="FFABody"/>
        <w:numPr>
          <w:ilvl w:val="0"/>
          <w:numId w:val="28"/>
        </w:numPr>
      </w:pPr>
      <w:r>
        <w:t>Follow restaurant policies and procedures consistently.</w:t>
      </w:r>
    </w:p>
    <w:p w14:paraId="31097A12" w14:textId="742D76C9" w:rsidR="00EC509F" w:rsidRDefault="00EC509F" w:rsidP="00E30E56">
      <w:pPr>
        <w:pStyle w:val="FFABody"/>
        <w:numPr>
          <w:ilvl w:val="0"/>
          <w:numId w:val="28"/>
        </w:numPr>
      </w:pPr>
      <w:r>
        <w:t>Demonstrate and ensure team is following system standards for uniforms and appearance.</w:t>
      </w:r>
    </w:p>
    <w:p w14:paraId="539CC547" w14:textId="3AA800DF" w:rsidR="00EC509F" w:rsidRDefault="00EC509F" w:rsidP="00E30E56">
      <w:pPr>
        <w:pStyle w:val="FFABody"/>
        <w:numPr>
          <w:ilvl w:val="0"/>
          <w:numId w:val="28"/>
        </w:numPr>
      </w:pPr>
      <w:r>
        <w:t>Attend all manager and team member meetings.</w:t>
      </w:r>
    </w:p>
    <w:p w14:paraId="40490C3C" w14:textId="1DD92FD4" w:rsidR="00EC509F" w:rsidRDefault="00EC509F" w:rsidP="00E30E56">
      <w:pPr>
        <w:pStyle w:val="FFABody"/>
        <w:numPr>
          <w:ilvl w:val="0"/>
          <w:numId w:val="28"/>
        </w:numPr>
      </w:pPr>
      <w:r>
        <w:t>Follow and encourage team to follow all restaurant policies and procedures.</w:t>
      </w:r>
    </w:p>
    <w:p w14:paraId="4D6732A9" w14:textId="6EF973CB" w:rsidR="00EC509F" w:rsidRDefault="00EC509F" w:rsidP="00E30E56">
      <w:pPr>
        <w:pStyle w:val="FFABody"/>
        <w:numPr>
          <w:ilvl w:val="0"/>
          <w:numId w:val="28"/>
        </w:numPr>
      </w:pPr>
      <w:r>
        <w:t>Check email and extranet twice daily during each shift and responds as necessary.</w:t>
      </w:r>
    </w:p>
    <w:p w14:paraId="0B0F6792" w14:textId="5284052E" w:rsidR="00EC509F" w:rsidRDefault="00EC509F" w:rsidP="00E30E56">
      <w:pPr>
        <w:pStyle w:val="FFABody"/>
        <w:numPr>
          <w:ilvl w:val="0"/>
          <w:numId w:val="28"/>
        </w:numPr>
      </w:pPr>
      <w:r>
        <w:t>Use radiant for cash counting procedures.</w:t>
      </w:r>
      <w:r>
        <w:br/>
      </w:r>
    </w:p>
    <w:p w14:paraId="69050E46" w14:textId="77777777" w:rsidR="00EC509F" w:rsidRPr="00AE7B58" w:rsidRDefault="00EC509F" w:rsidP="00E30E56">
      <w:pPr>
        <w:pStyle w:val="FFABody"/>
        <w:rPr>
          <w:b/>
          <w:bCs/>
        </w:rPr>
      </w:pPr>
      <w:r w:rsidRPr="00AE7B58">
        <w:rPr>
          <w:b/>
          <w:bCs/>
        </w:rPr>
        <w:t>Qualifications:</w:t>
      </w:r>
    </w:p>
    <w:p w14:paraId="02018327" w14:textId="77777777" w:rsidR="00EC509F" w:rsidRDefault="00EC509F" w:rsidP="00E30E56">
      <w:pPr>
        <w:pStyle w:val="FFABody"/>
        <w:numPr>
          <w:ilvl w:val="0"/>
          <w:numId w:val="21"/>
        </w:numPr>
      </w:pPr>
      <w:r w:rsidRPr="00CE062C">
        <w:rPr>
          <w:b/>
          <w:bCs/>
        </w:rPr>
        <w:t>EDUCATION:</w:t>
      </w:r>
      <w:r>
        <w:t xml:space="preserve"> College graduate with a degree in hotel and restaurant management or equivalent experience. Certified from a national food safety program.</w:t>
      </w:r>
    </w:p>
    <w:p w14:paraId="0F111BFA" w14:textId="7562D512" w:rsidR="00EC509F" w:rsidRDefault="00EC509F" w:rsidP="00E30E56">
      <w:pPr>
        <w:pStyle w:val="FFABody"/>
        <w:numPr>
          <w:ilvl w:val="0"/>
          <w:numId w:val="21"/>
        </w:numPr>
      </w:pPr>
      <w:r w:rsidRPr="00CE062C">
        <w:rPr>
          <w:b/>
          <w:bCs/>
        </w:rPr>
        <w:t>EXPERIENCE:</w:t>
      </w:r>
      <w:r>
        <w:t xml:space="preserve"> Two to four years experience in a supervisory position; restaurant experience is preferred.</w:t>
      </w:r>
    </w:p>
    <w:p w14:paraId="1E6B1121" w14:textId="14DD6D9B" w:rsidR="00EC509F" w:rsidRDefault="00EC509F" w:rsidP="00E30E56">
      <w:pPr>
        <w:pStyle w:val="FFABody"/>
        <w:numPr>
          <w:ilvl w:val="0"/>
          <w:numId w:val="21"/>
        </w:numPr>
      </w:pPr>
      <w:r w:rsidRPr="00CE062C">
        <w:rPr>
          <w:b/>
          <w:bCs/>
        </w:rPr>
        <w:t>CHARACTERISTICS:</w:t>
      </w:r>
      <w:r>
        <w:t xml:space="preserve"> Have the ability to effectively organize work, communicate well and be management oriented. Be knowledgeable in all aspects of business and show good judgment. Demonstrates an energetic, positive attitude that is contagious. Enjoy going the extra mile for the team.</w:t>
      </w:r>
    </w:p>
    <w:p w14:paraId="0C7CD829" w14:textId="77777777" w:rsidR="00EC509F" w:rsidRDefault="00EC509F" w:rsidP="00E30E56">
      <w:pPr>
        <w:pStyle w:val="FFABody"/>
        <w:numPr>
          <w:ilvl w:val="0"/>
          <w:numId w:val="21"/>
        </w:numPr>
      </w:pPr>
      <w:r w:rsidRPr="00CE062C">
        <w:rPr>
          <w:b/>
          <w:bCs/>
        </w:rPr>
        <w:t>COMPENSATION:</w:t>
      </w:r>
      <w:r>
        <w:t xml:space="preserve"> Salary is commensurate with person’s qualifications and will reflect present market for a person of similar responsibilities.</w:t>
      </w:r>
    </w:p>
    <w:p w14:paraId="2C7D6713" w14:textId="77777777" w:rsidR="00EC509F" w:rsidRDefault="00EC509F" w:rsidP="00E30E56">
      <w:pPr>
        <w:pStyle w:val="FFABody"/>
        <w:rPr>
          <w:rStyle w:val="Strong"/>
        </w:rPr>
      </w:pPr>
    </w:p>
    <w:p w14:paraId="61E816FF" w14:textId="77777777" w:rsidR="00EC509F" w:rsidRPr="00AE7B58" w:rsidRDefault="00EC509F" w:rsidP="00E30E56">
      <w:pPr>
        <w:pStyle w:val="FFABody"/>
        <w:rPr>
          <w:b/>
          <w:bCs/>
        </w:rPr>
      </w:pPr>
      <w:r>
        <w:rPr>
          <w:b/>
          <w:bCs/>
        </w:rPr>
        <w:t>Management Leadership Success Factors</w:t>
      </w:r>
      <w:r w:rsidRPr="00AE7B58">
        <w:rPr>
          <w:b/>
          <w:bCs/>
        </w:rPr>
        <w:t>:</w:t>
      </w:r>
    </w:p>
    <w:p w14:paraId="1FC71F56" w14:textId="0DC2A249" w:rsidR="00EC509F" w:rsidRPr="00CE062C" w:rsidRDefault="00EC509F" w:rsidP="00E30E56">
      <w:pPr>
        <w:pStyle w:val="FFABody"/>
        <w:numPr>
          <w:ilvl w:val="0"/>
          <w:numId w:val="27"/>
        </w:numPr>
        <w:rPr>
          <w:rStyle w:val="Strong"/>
        </w:rPr>
      </w:pPr>
      <w:r w:rsidRPr="00CE062C">
        <w:rPr>
          <w:rStyle w:val="Strong"/>
        </w:rPr>
        <w:t xml:space="preserve">COMMUNICATION: </w:t>
      </w:r>
      <w:r w:rsidRPr="00CE062C">
        <w:rPr>
          <w:rStyle w:val="Strong"/>
          <w:b w:val="0"/>
          <w:bCs w:val="0"/>
        </w:rPr>
        <w:t>Verbal, written, presentations to others; communication up – same level – direct reports; inclusive, honest, direct, timely; clear, concise; confronts the brutal facts; delivers ideas for solutions with problems</w:t>
      </w:r>
    </w:p>
    <w:p w14:paraId="3509F2E5" w14:textId="7ED88F3A" w:rsidR="00EC509F" w:rsidRPr="00CE062C" w:rsidRDefault="00EC509F" w:rsidP="00E30E56">
      <w:pPr>
        <w:pStyle w:val="FFABody"/>
        <w:numPr>
          <w:ilvl w:val="0"/>
          <w:numId w:val="27"/>
        </w:numPr>
        <w:rPr>
          <w:rStyle w:val="Strong"/>
        </w:rPr>
      </w:pPr>
      <w:r w:rsidRPr="00CE062C">
        <w:rPr>
          <w:rStyle w:val="Strong"/>
        </w:rPr>
        <w:t xml:space="preserve">CHANGE MANAGEMENT: </w:t>
      </w:r>
      <w:r w:rsidRPr="00CE062C">
        <w:rPr>
          <w:rStyle w:val="Strong"/>
          <w:b w:val="0"/>
          <w:bCs w:val="0"/>
        </w:rPr>
        <w:t>Taking initiative, supportive of change; reacts quickly and appropriate</w:t>
      </w:r>
      <w:r>
        <w:rPr>
          <w:rStyle w:val="Strong"/>
          <w:b w:val="0"/>
          <w:bCs w:val="0"/>
        </w:rPr>
        <w:t>ly</w:t>
      </w:r>
      <w:r w:rsidRPr="00CE062C">
        <w:rPr>
          <w:rStyle w:val="Strong"/>
          <w:b w:val="0"/>
          <w:bCs w:val="0"/>
        </w:rPr>
        <w:t>; sets a good example as a role model in accepting change, executing change initiatives and following through to insure changes are effective</w:t>
      </w:r>
    </w:p>
    <w:p w14:paraId="59B80E10" w14:textId="2BDFD4A0" w:rsidR="00EC509F" w:rsidRPr="00CE062C" w:rsidRDefault="00EC509F" w:rsidP="00E30E56">
      <w:pPr>
        <w:pStyle w:val="FFABody"/>
        <w:numPr>
          <w:ilvl w:val="0"/>
          <w:numId w:val="27"/>
        </w:numPr>
        <w:rPr>
          <w:rStyle w:val="Strong"/>
          <w:b w:val="0"/>
          <w:bCs w:val="0"/>
        </w:rPr>
      </w:pPr>
      <w:r w:rsidRPr="00CE062C">
        <w:rPr>
          <w:rStyle w:val="Strong"/>
        </w:rPr>
        <w:t xml:space="preserve">DECISION MAKING </w:t>
      </w:r>
      <w:r>
        <w:rPr>
          <w:rStyle w:val="Strong"/>
        </w:rPr>
        <w:t>AND</w:t>
      </w:r>
      <w:r w:rsidRPr="00CE062C">
        <w:rPr>
          <w:rStyle w:val="Strong"/>
        </w:rPr>
        <w:t xml:space="preserve"> PROBLEM SOLVING: </w:t>
      </w:r>
      <w:r w:rsidRPr="00CE062C">
        <w:rPr>
          <w:rStyle w:val="Strong"/>
          <w:b w:val="0"/>
          <w:bCs w:val="0"/>
        </w:rPr>
        <w:t>Uses judgment, common sense and sensitivity in addressing issues; gathers appropriate information and seeks input from cross</w:t>
      </w:r>
      <w:r>
        <w:rPr>
          <w:rStyle w:val="Strong"/>
          <w:b w:val="0"/>
          <w:bCs w:val="0"/>
        </w:rPr>
        <w:t>-</w:t>
      </w:r>
      <w:r w:rsidRPr="00CE062C">
        <w:rPr>
          <w:rStyle w:val="Strong"/>
          <w:b w:val="0"/>
          <w:bCs w:val="0"/>
        </w:rPr>
        <w:t xml:space="preserve">functional team members; collaborates with others to </w:t>
      </w:r>
      <w:r>
        <w:rPr>
          <w:rStyle w:val="Strong"/>
          <w:b w:val="0"/>
          <w:bCs w:val="0"/>
        </w:rPr>
        <w:t>e</w:t>
      </w:r>
      <w:r w:rsidRPr="00CE062C">
        <w:rPr>
          <w:rStyle w:val="Strong"/>
          <w:b w:val="0"/>
          <w:bCs w:val="0"/>
        </w:rPr>
        <w:t>nsure that decisions are made with consideration for impact on others; makes timely and fair decisions; able to make tough decisions when necessary</w:t>
      </w:r>
    </w:p>
    <w:p w14:paraId="0500519C" w14:textId="42215195" w:rsidR="00EC509F" w:rsidRPr="00CE062C" w:rsidRDefault="00EC509F" w:rsidP="00E30E56">
      <w:pPr>
        <w:pStyle w:val="FFABody"/>
        <w:numPr>
          <w:ilvl w:val="0"/>
          <w:numId w:val="27"/>
        </w:numPr>
        <w:rPr>
          <w:rStyle w:val="Strong"/>
        </w:rPr>
      </w:pPr>
      <w:r w:rsidRPr="00CE062C">
        <w:rPr>
          <w:rStyle w:val="Strong"/>
        </w:rPr>
        <w:t xml:space="preserve">INNOVATION, CREATIVITY </w:t>
      </w:r>
      <w:r>
        <w:rPr>
          <w:rStyle w:val="Strong"/>
        </w:rPr>
        <w:t>AND</w:t>
      </w:r>
      <w:r w:rsidRPr="00CE062C">
        <w:rPr>
          <w:rStyle w:val="Strong"/>
        </w:rPr>
        <w:t xml:space="preserve"> VISION: </w:t>
      </w:r>
      <w:r w:rsidRPr="00CE062C">
        <w:rPr>
          <w:rStyle w:val="Strong"/>
          <w:b w:val="0"/>
          <w:bCs w:val="0"/>
        </w:rPr>
        <w:t>Seeks new ways to improve efficiency, effectiveness, quality; achieves extraordinary results with ordinary resources</w:t>
      </w:r>
    </w:p>
    <w:p w14:paraId="78478052" w14:textId="476BAE5A" w:rsidR="00EC509F" w:rsidRPr="00CE062C" w:rsidRDefault="00EC509F" w:rsidP="00E30E56">
      <w:pPr>
        <w:pStyle w:val="FFABody"/>
        <w:numPr>
          <w:ilvl w:val="0"/>
          <w:numId w:val="27"/>
        </w:numPr>
        <w:rPr>
          <w:rStyle w:val="Strong"/>
          <w:b w:val="0"/>
          <w:bCs w:val="0"/>
        </w:rPr>
      </w:pPr>
      <w:r w:rsidRPr="00CE062C">
        <w:rPr>
          <w:rStyle w:val="Strong"/>
        </w:rPr>
        <w:t xml:space="preserve">PLANNING (short and long term): </w:t>
      </w:r>
      <w:r w:rsidRPr="00CE062C">
        <w:rPr>
          <w:rStyle w:val="Strong"/>
          <w:b w:val="0"/>
          <w:bCs w:val="0"/>
        </w:rPr>
        <w:t xml:space="preserve">Organized and able to establish priorities, required resources; delivers the desired results; manages multiple deadlines and priorities; </w:t>
      </w:r>
      <w:r>
        <w:rPr>
          <w:rStyle w:val="Strong"/>
          <w:b w:val="0"/>
          <w:bCs w:val="0"/>
        </w:rPr>
        <w:t>e</w:t>
      </w:r>
      <w:r w:rsidRPr="00CE062C">
        <w:rPr>
          <w:rStyle w:val="Strong"/>
          <w:b w:val="0"/>
          <w:bCs w:val="0"/>
        </w:rPr>
        <w:t>nsures that planning involves cross-functional team members to assess impact of deadlines and utilization of resources</w:t>
      </w:r>
    </w:p>
    <w:p w14:paraId="6A12C1E6" w14:textId="090C91EF" w:rsidR="00EC509F" w:rsidRPr="00CE062C" w:rsidRDefault="00EC509F" w:rsidP="00E30E56">
      <w:pPr>
        <w:pStyle w:val="FFABody"/>
        <w:numPr>
          <w:ilvl w:val="0"/>
          <w:numId w:val="27"/>
        </w:numPr>
        <w:rPr>
          <w:rStyle w:val="Strong"/>
          <w:b w:val="0"/>
          <w:bCs w:val="0"/>
        </w:rPr>
      </w:pPr>
      <w:r w:rsidRPr="00CE062C">
        <w:rPr>
          <w:rStyle w:val="Strong"/>
        </w:rPr>
        <w:t xml:space="preserve">ORGANIZATIONAL RELATIONSHIPS: </w:t>
      </w:r>
      <w:r w:rsidRPr="00CE062C">
        <w:rPr>
          <w:rStyle w:val="Strong"/>
          <w:b w:val="0"/>
          <w:bCs w:val="0"/>
        </w:rPr>
        <w:t>Builds effective relationships with both external (guests and vendors) and internal (team members) stakeholders, and between levels, teams and across functions. Supports and cooperates with other teams, negotiates and has the ability to influence others</w:t>
      </w:r>
    </w:p>
    <w:p w14:paraId="6CA574FC" w14:textId="0A003D14" w:rsidR="00EC509F" w:rsidRPr="00CE062C" w:rsidRDefault="00EC509F" w:rsidP="00E30E56">
      <w:pPr>
        <w:pStyle w:val="FFABody"/>
        <w:numPr>
          <w:ilvl w:val="0"/>
          <w:numId w:val="27"/>
        </w:numPr>
        <w:rPr>
          <w:rStyle w:val="Strong"/>
          <w:b w:val="0"/>
          <w:bCs w:val="0"/>
        </w:rPr>
      </w:pPr>
      <w:r w:rsidRPr="00CE062C">
        <w:rPr>
          <w:rStyle w:val="Strong"/>
        </w:rPr>
        <w:t>BUILDS AND SUSTAINS A HIGH</w:t>
      </w:r>
      <w:r>
        <w:rPr>
          <w:rStyle w:val="Strong"/>
        </w:rPr>
        <w:t>-</w:t>
      </w:r>
      <w:r w:rsidRPr="00CE062C">
        <w:rPr>
          <w:rStyle w:val="Strong"/>
        </w:rPr>
        <w:t xml:space="preserve">PERFORMANCE TEAM: </w:t>
      </w:r>
      <w:r w:rsidRPr="00CE062C">
        <w:rPr>
          <w:rStyle w:val="Strong"/>
          <w:b w:val="0"/>
          <w:bCs w:val="0"/>
        </w:rPr>
        <w:t>Selects the right people for the right job</w:t>
      </w:r>
      <w:r>
        <w:rPr>
          <w:rStyle w:val="Strong"/>
          <w:b w:val="0"/>
          <w:bCs w:val="0"/>
        </w:rPr>
        <w:t>;</w:t>
      </w:r>
      <w:r w:rsidRPr="00CE062C">
        <w:rPr>
          <w:rStyle w:val="Strong"/>
          <w:b w:val="0"/>
          <w:bCs w:val="0"/>
        </w:rPr>
        <w:t xml:space="preserve"> </w:t>
      </w:r>
      <w:r>
        <w:rPr>
          <w:rStyle w:val="Strong"/>
          <w:b w:val="0"/>
          <w:bCs w:val="0"/>
        </w:rPr>
        <w:t>d</w:t>
      </w:r>
      <w:r w:rsidRPr="00CE062C">
        <w:rPr>
          <w:rStyle w:val="Strong"/>
          <w:b w:val="0"/>
          <w:bCs w:val="0"/>
        </w:rPr>
        <w:t>evelops team members, provides training and development to support their success; empowers team members to make decisions while minimizing risks; provides measurable feedback in a timely manner; retains valuable talent and builds the effectiveness of the team as a whole</w:t>
      </w:r>
      <w:r>
        <w:rPr>
          <w:rStyle w:val="Strong"/>
          <w:b w:val="0"/>
          <w:bCs w:val="0"/>
        </w:rPr>
        <w:t>;</w:t>
      </w:r>
      <w:r w:rsidRPr="00CE062C">
        <w:rPr>
          <w:rStyle w:val="Strong"/>
          <w:b w:val="0"/>
          <w:bCs w:val="0"/>
        </w:rPr>
        <w:t xml:space="preserve"> </w:t>
      </w:r>
      <w:r>
        <w:rPr>
          <w:rStyle w:val="Strong"/>
          <w:b w:val="0"/>
          <w:bCs w:val="0"/>
        </w:rPr>
        <w:t>p</w:t>
      </w:r>
      <w:r w:rsidRPr="00CE062C">
        <w:rPr>
          <w:rStyle w:val="Strong"/>
          <w:b w:val="0"/>
          <w:bCs w:val="0"/>
        </w:rPr>
        <w:t>lays like a champion</w:t>
      </w:r>
    </w:p>
    <w:p w14:paraId="2285DEFC" w14:textId="4AD28CD0" w:rsidR="00EC509F" w:rsidRPr="00CE062C" w:rsidRDefault="00EC509F" w:rsidP="00E30E56">
      <w:pPr>
        <w:pStyle w:val="FFABody"/>
        <w:numPr>
          <w:ilvl w:val="0"/>
          <w:numId w:val="27"/>
        </w:numPr>
        <w:rPr>
          <w:rStyle w:val="Strong"/>
        </w:rPr>
      </w:pPr>
      <w:r w:rsidRPr="00CE062C">
        <w:rPr>
          <w:rStyle w:val="Strong"/>
        </w:rPr>
        <w:t xml:space="preserve">ACCOUNTABILITY: </w:t>
      </w:r>
      <w:r w:rsidRPr="00CE062C">
        <w:rPr>
          <w:rStyle w:val="Strong"/>
          <w:b w:val="0"/>
          <w:bCs w:val="0"/>
        </w:rPr>
        <w:t>Walks the talk</w:t>
      </w:r>
      <w:r>
        <w:rPr>
          <w:rStyle w:val="Strong"/>
          <w:b w:val="0"/>
          <w:bCs w:val="0"/>
        </w:rPr>
        <w:t>;</w:t>
      </w:r>
      <w:r w:rsidRPr="00CE062C">
        <w:rPr>
          <w:rStyle w:val="Strong"/>
          <w:b w:val="0"/>
          <w:bCs w:val="0"/>
        </w:rPr>
        <w:t xml:space="preserve"> </w:t>
      </w:r>
      <w:r>
        <w:rPr>
          <w:rStyle w:val="Strong"/>
          <w:b w:val="0"/>
          <w:bCs w:val="0"/>
        </w:rPr>
        <w:t>d</w:t>
      </w:r>
      <w:r w:rsidRPr="00CE062C">
        <w:rPr>
          <w:rStyle w:val="Strong"/>
          <w:b w:val="0"/>
          <w:bCs w:val="0"/>
        </w:rPr>
        <w:t>elivers results on time and at the quality level promised</w:t>
      </w:r>
    </w:p>
    <w:p w14:paraId="04C831B5" w14:textId="77777777" w:rsidR="00EC509F" w:rsidRPr="00E30E56" w:rsidRDefault="00EC509F" w:rsidP="00E30E56">
      <w:pPr>
        <w:pStyle w:val="FFABody"/>
        <w:rPr>
          <w:rStyle w:val="Strong"/>
        </w:rPr>
      </w:pPr>
    </w:p>
    <w:sectPr w:rsidR="00EC509F" w:rsidRPr="00E30E56" w:rsidSect="00AE7B58">
      <w:headerReference w:type="default" r:id="rId23"/>
      <w:pgSz w:w="12240" w:h="15840"/>
      <w:pgMar w:top="994" w:right="720" w:bottom="116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B2AB2" w14:textId="77777777" w:rsidR="006D6857" w:rsidRDefault="006D6857" w:rsidP="008725E0">
      <w:r>
        <w:separator/>
      </w:r>
    </w:p>
  </w:endnote>
  <w:endnote w:type="continuationSeparator" w:id="0">
    <w:p w14:paraId="75AF81EF" w14:textId="77777777" w:rsidR="006D6857" w:rsidRDefault="006D6857" w:rsidP="008725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tserrat">
    <w:panose1 w:val="00000000000000000000"/>
    <w:charset w:val="00"/>
    <w:family w:val="auto"/>
    <w:pitch w:val="variable"/>
    <w:sig w:usb0="A00002FF" w:usb1="4000207B" w:usb2="00000000" w:usb3="00000000" w:csb0="00000197"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ton">
    <w:panose1 w:val="00000000000000000000"/>
    <w:charset w:val="00"/>
    <w:family w:val="auto"/>
    <w:pitch w:val="variable"/>
    <w:sig w:usb0="A00000FF" w:usb1="4000207B" w:usb2="00000000" w:usb3="00000000" w:csb0="00000193" w:csb1="00000000"/>
  </w:font>
  <w:font w:name="Times New Roman (Body CS)">
    <w:altName w:val="Times New Roman"/>
    <w:panose1 w:val="00000000000000000000"/>
    <w:charset w:val="00"/>
    <w:family w:val="roman"/>
    <w:notTrueType/>
    <w:pitch w:val="default"/>
  </w:font>
  <w:font w:name="DM Serif Text">
    <w:charset w:val="00"/>
    <w:family w:val="auto"/>
    <w:pitch w:val="variable"/>
    <w:sig w:usb0="8000006F" w:usb1="0000004B" w:usb2="00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alibri"/>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FD566" w14:textId="441F76C6" w:rsidR="00EC509F" w:rsidRPr="00792FA7" w:rsidRDefault="00EC509F">
    <w:pPr>
      <w:pStyle w:val="Footer"/>
      <w:rPr>
        <w:rFonts w:ascii="Montserrat" w:hAnsi="Montserrat"/>
      </w:rPr>
    </w:pPr>
    <w:r w:rsidRPr="00792FA7">
      <w:rPr>
        <w:rFonts w:ascii="Montserrat" w:hAnsi="Montserrat" w:cs="Arial"/>
        <w:sz w:val="17"/>
        <w:szCs w:val="17"/>
      </w:rPr>
      <w:t>©National FFA Organization 2025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F66DF" w14:textId="77777777" w:rsidR="00EC509F" w:rsidRDefault="00EC509F">
    <w:pPr>
      <w:pStyle w:val="Footer"/>
      <w:rPr>
        <w:rFonts w:ascii="Verdana" w:hAnsi="Verdana" w:cs="Arial"/>
        <w:sz w:val="17"/>
        <w:szCs w:val="17"/>
      </w:rPr>
    </w:pPr>
    <w:r>
      <w:rPr>
        <w:rFonts w:ascii="Verdana" w:hAnsi="Verdana" w:cs="Arial"/>
        <w:sz w:val="17"/>
        <w:szCs w:val="17"/>
      </w:rPr>
      <w:t>©National FFA Organization 2023</w:t>
    </w:r>
  </w:p>
  <w:p w14:paraId="283A484A" w14:textId="77777777" w:rsidR="00EC509F" w:rsidRDefault="00EC50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82030" w14:textId="77777777" w:rsidR="006D6857" w:rsidRDefault="006D6857" w:rsidP="008725E0">
      <w:r>
        <w:separator/>
      </w:r>
    </w:p>
  </w:footnote>
  <w:footnote w:type="continuationSeparator" w:id="0">
    <w:p w14:paraId="6374FE1B" w14:textId="77777777" w:rsidR="006D6857" w:rsidRDefault="006D6857" w:rsidP="008725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35DBE" w14:textId="77777777" w:rsidR="00EC509F" w:rsidRDefault="00EC509F" w:rsidP="008E62F2">
    <w:pPr>
      <w:pStyle w:val="FFABody"/>
    </w:pPr>
    <w:r>
      <w:rPr>
        <w:noProof/>
      </w:rPr>
      <w:drawing>
        <wp:anchor distT="0" distB="0" distL="114300" distR="114300" simplePos="0" relativeHeight="251659264" behindDoc="1" locked="0" layoutInCell="1" allowOverlap="1" wp14:anchorId="00F109A6" wp14:editId="3A0BE704">
          <wp:simplePos x="0" y="0"/>
          <wp:positionH relativeFrom="page">
            <wp:posOffset>3810</wp:posOffset>
          </wp:positionH>
          <wp:positionV relativeFrom="page">
            <wp:posOffset>11430</wp:posOffset>
          </wp:positionV>
          <wp:extent cx="7817485" cy="10117455"/>
          <wp:effectExtent l="0" t="0" r="5715" b="4445"/>
          <wp:wrapNone/>
          <wp:docPr id="1838815582" name="Picture 183881558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screenshot of a computer&#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817485" cy="1011745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75AA69C1" wp14:editId="25A80C99">
          <wp:simplePos x="0" y="0"/>
          <wp:positionH relativeFrom="column">
            <wp:posOffset>4420401</wp:posOffset>
          </wp:positionH>
          <wp:positionV relativeFrom="paragraph">
            <wp:posOffset>-178573</wp:posOffset>
          </wp:positionV>
          <wp:extent cx="2171700" cy="993140"/>
          <wp:effectExtent l="0" t="0" r="0" b="0"/>
          <wp:wrapNone/>
          <wp:docPr id="1383601706"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8380933" name="Picture 1" descr="A white text on a black background&#10;&#10;Description automatically generated"/>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9931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FD9FF" w14:textId="77777777" w:rsidR="00EC509F" w:rsidRDefault="00EC509F" w:rsidP="00E50E51">
    <w:pPr>
      <w:pStyle w:val="FFABody"/>
    </w:pPr>
    <w:r>
      <w:t>Name: 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83974" w14:textId="77777777" w:rsidR="00EC509F" w:rsidRDefault="00EC509F" w:rsidP="00034F74">
    <w:pPr>
      <w:pStyle w:val="FFABody"/>
    </w:pPr>
    <w:r>
      <w:t>Name: ____________________________________</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041AE3" w14:textId="418829CA" w:rsidR="00AE7B58" w:rsidRPr="00AE7B58" w:rsidRDefault="00AE7B58" w:rsidP="00AE7B5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A3BE0"/>
    <w:multiLevelType w:val="hybridMultilevel"/>
    <w:tmpl w:val="D368F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5DC07AE"/>
    <w:multiLevelType w:val="hybridMultilevel"/>
    <w:tmpl w:val="F918D12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CF6F38"/>
    <w:multiLevelType w:val="hybridMultilevel"/>
    <w:tmpl w:val="1CB25C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7C59E3"/>
    <w:multiLevelType w:val="hybridMultilevel"/>
    <w:tmpl w:val="D368F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EEC191B"/>
    <w:multiLevelType w:val="hybridMultilevel"/>
    <w:tmpl w:val="1EAE40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D3CD7"/>
    <w:multiLevelType w:val="hybridMultilevel"/>
    <w:tmpl w:val="8DB26B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3EF69BD"/>
    <w:multiLevelType w:val="hybridMultilevel"/>
    <w:tmpl w:val="D368F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4ED6C1D"/>
    <w:multiLevelType w:val="hybridMultilevel"/>
    <w:tmpl w:val="58785FA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180C331A"/>
    <w:multiLevelType w:val="hybridMultilevel"/>
    <w:tmpl w:val="77022036"/>
    <w:lvl w:ilvl="0" w:tplc="25AA61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141E39"/>
    <w:multiLevelType w:val="hybridMultilevel"/>
    <w:tmpl w:val="59E2B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AC358B3"/>
    <w:multiLevelType w:val="hybridMultilevel"/>
    <w:tmpl w:val="80F2451C"/>
    <w:lvl w:ilvl="0" w:tplc="D31EBF54">
      <w:start w:val="1"/>
      <w:numFmt w:val="decimal"/>
      <w:lvlText w:val="%1."/>
      <w:lvlJc w:val="left"/>
      <w:pPr>
        <w:ind w:left="735" w:hanging="37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B362F8F"/>
    <w:multiLevelType w:val="hybridMultilevel"/>
    <w:tmpl w:val="8DB26B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CC4527D"/>
    <w:multiLevelType w:val="hybridMultilevel"/>
    <w:tmpl w:val="7C9CF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EEB4ABE"/>
    <w:multiLevelType w:val="hybridMultilevel"/>
    <w:tmpl w:val="D368F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15C0562"/>
    <w:multiLevelType w:val="hybridMultilevel"/>
    <w:tmpl w:val="31F86516"/>
    <w:lvl w:ilvl="0" w:tplc="54E897D4">
      <w:start w:val="1"/>
      <w:numFmt w:val="decimal"/>
      <w:pStyle w:val="FFAListNumber1-Montserrat"/>
      <w:lvlText w:val="%1."/>
      <w:lvlJc w:val="left"/>
      <w:pPr>
        <w:ind w:left="720" w:hanging="360"/>
      </w:pPr>
      <w:rPr>
        <w:rFonts w:ascii="Montserrat" w:hAnsi="Montserrat" w:hint="default"/>
        <w:b w:val="0"/>
        <w:bCs w:val="0"/>
        <w:i w:val="0"/>
        <w:iCs w:val="0"/>
        <w:color w:val="00102C"/>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3006819"/>
    <w:multiLevelType w:val="hybridMultilevel"/>
    <w:tmpl w:val="8F3A1F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47A1989"/>
    <w:multiLevelType w:val="hybridMultilevel"/>
    <w:tmpl w:val="94702A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84E0327"/>
    <w:multiLevelType w:val="hybridMultilevel"/>
    <w:tmpl w:val="05B8D7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4D7943"/>
    <w:multiLevelType w:val="hybridMultilevel"/>
    <w:tmpl w:val="9BBC2C14"/>
    <w:lvl w:ilvl="0" w:tplc="04090001">
      <w:start w:val="1"/>
      <w:numFmt w:val="bullet"/>
      <w:lvlText w:val=""/>
      <w:lvlJc w:val="left"/>
      <w:pPr>
        <w:ind w:left="780" w:hanging="4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B051DE1"/>
    <w:multiLevelType w:val="hybridMultilevel"/>
    <w:tmpl w:val="FA5EA1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B645A9C"/>
    <w:multiLevelType w:val="hybridMultilevel"/>
    <w:tmpl w:val="1EAE40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00B459F"/>
    <w:multiLevelType w:val="hybridMultilevel"/>
    <w:tmpl w:val="1EAE40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32907FD2"/>
    <w:multiLevelType w:val="hybridMultilevel"/>
    <w:tmpl w:val="CF102B80"/>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351F1E54"/>
    <w:multiLevelType w:val="hybridMultilevel"/>
    <w:tmpl w:val="7C9CF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5610BF9"/>
    <w:multiLevelType w:val="hybridMultilevel"/>
    <w:tmpl w:val="504E29B6"/>
    <w:lvl w:ilvl="0" w:tplc="B81C92CE">
      <w:start w:val="1"/>
      <w:numFmt w:val="bullet"/>
      <w:pStyle w:val="FFAListBullet2-Montserrat"/>
      <w:lvlText w:val="o"/>
      <w:lvlJc w:val="left"/>
      <w:pPr>
        <w:ind w:left="1440" w:hanging="360"/>
      </w:pPr>
      <w:rPr>
        <w:rFonts w:ascii="Courier New" w:hAnsi="Courier New" w:hint="default"/>
        <w:color w:val="D9292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6E943B9"/>
    <w:multiLevelType w:val="hybridMultilevel"/>
    <w:tmpl w:val="1946E8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41EA6084"/>
    <w:multiLevelType w:val="hybridMultilevel"/>
    <w:tmpl w:val="0834EF4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41FE65DD"/>
    <w:multiLevelType w:val="hybridMultilevel"/>
    <w:tmpl w:val="7C9CF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4F7014A"/>
    <w:multiLevelType w:val="hybridMultilevel"/>
    <w:tmpl w:val="ED5C7D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5273ABD"/>
    <w:multiLevelType w:val="hybridMultilevel"/>
    <w:tmpl w:val="7C9CF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490F7C86"/>
    <w:multiLevelType w:val="hybridMultilevel"/>
    <w:tmpl w:val="1EAE4052"/>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9520841"/>
    <w:multiLevelType w:val="hybridMultilevel"/>
    <w:tmpl w:val="8DB26B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4EEF7C9E"/>
    <w:multiLevelType w:val="hybridMultilevel"/>
    <w:tmpl w:val="448ADCD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FB224BF"/>
    <w:multiLevelType w:val="hybridMultilevel"/>
    <w:tmpl w:val="93EAE25C"/>
    <w:lvl w:ilvl="0" w:tplc="04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4" w15:restartNumberingAfterBreak="0">
    <w:nsid w:val="51FF5C6C"/>
    <w:multiLevelType w:val="hybridMultilevel"/>
    <w:tmpl w:val="E4227906"/>
    <w:lvl w:ilvl="0" w:tplc="55BA59AE">
      <w:start w:val="15"/>
      <w:numFmt w:val="bullet"/>
      <w:lvlText w:val="·"/>
      <w:lvlJc w:val="left"/>
      <w:pPr>
        <w:ind w:left="780" w:hanging="420"/>
      </w:pPr>
      <w:rPr>
        <w:rFonts w:ascii="Montserrat" w:eastAsiaTheme="minorHAnsi" w:hAnsi="Montserrat"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40A581B"/>
    <w:multiLevelType w:val="hybridMultilevel"/>
    <w:tmpl w:val="82C41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92C313A"/>
    <w:multiLevelType w:val="hybridMultilevel"/>
    <w:tmpl w:val="81C62E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AE2DBE"/>
    <w:multiLevelType w:val="multilevel"/>
    <w:tmpl w:val="38DCA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DD7D9E"/>
    <w:multiLevelType w:val="hybridMultilevel"/>
    <w:tmpl w:val="62608B88"/>
    <w:lvl w:ilvl="0" w:tplc="861082CA">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0A60932"/>
    <w:multiLevelType w:val="hybridMultilevel"/>
    <w:tmpl w:val="F020B9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 w15:restartNumberingAfterBreak="0">
    <w:nsid w:val="60CC38BB"/>
    <w:multiLevelType w:val="hybridMultilevel"/>
    <w:tmpl w:val="D368F15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62A238A3"/>
    <w:multiLevelType w:val="hybridMultilevel"/>
    <w:tmpl w:val="05B8D74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2FD4404"/>
    <w:multiLevelType w:val="hybridMultilevel"/>
    <w:tmpl w:val="A7CE221E"/>
    <w:lvl w:ilvl="0" w:tplc="C52CAEC4">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388253B"/>
    <w:multiLevelType w:val="hybridMultilevel"/>
    <w:tmpl w:val="5BE83E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64A25886"/>
    <w:multiLevelType w:val="hybridMultilevel"/>
    <w:tmpl w:val="448ADC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672538BF"/>
    <w:multiLevelType w:val="hybridMultilevel"/>
    <w:tmpl w:val="89D2BBD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00C3A2A"/>
    <w:multiLevelType w:val="hybridMultilevel"/>
    <w:tmpl w:val="911A1272"/>
    <w:lvl w:ilvl="0" w:tplc="E7B80B4C">
      <w:start w:val="1"/>
      <w:numFmt w:val="bullet"/>
      <w:pStyle w:val="ListBullet"/>
      <w:lvlText w:val=""/>
      <w:lvlJc w:val="left"/>
      <w:pPr>
        <w:ind w:left="540" w:hanging="360"/>
      </w:pPr>
      <w:rPr>
        <w:rFonts w:ascii="Symbol" w:hAnsi="Symbol" w:hint="default"/>
        <w:color w:val="00A3D1"/>
        <w:sz w:val="20"/>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7" w15:restartNumberingAfterBreak="0">
    <w:nsid w:val="742D33CF"/>
    <w:multiLevelType w:val="hybridMultilevel"/>
    <w:tmpl w:val="7702203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8" w15:restartNumberingAfterBreak="0">
    <w:nsid w:val="744E3142"/>
    <w:multiLevelType w:val="hybridMultilevel"/>
    <w:tmpl w:val="9C447132"/>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9" w15:restartNumberingAfterBreak="0">
    <w:nsid w:val="76061AEC"/>
    <w:multiLevelType w:val="hybridMultilevel"/>
    <w:tmpl w:val="7C9CF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0" w15:restartNumberingAfterBreak="0">
    <w:nsid w:val="786E7151"/>
    <w:multiLevelType w:val="hybridMultilevel"/>
    <w:tmpl w:val="7C9CF1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1" w15:restartNumberingAfterBreak="0">
    <w:nsid w:val="79546235"/>
    <w:multiLevelType w:val="hybridMultilevel"/>
    <w:tmpl w:val="D368F1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7E7A5711"/>
    <w:multiLevelType w:val="hybridMultilevel"/>
    <w:tmpl w:val="80F2451C"/>
    <w:lvl w:ilvl="0" w:tplc="FFFFFFFF">
      <w:start w:val="1"/>
      <w:numFmt w:val="decimal"/>
      <w:lvlText w:val="%1."/>
      <w:lvlJc w:val="left"/>
      <w:pPr>
        <w:ind w:left="735" w:hanging="37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24396318">
    <w:abstractNumId w:val="46"/>
  </w:num>
  <w:num w:numId="2" w16cid:durableId="1549414684">
    <w:abstractNumId w:val="24"/>
  </w:num>
  <w:num w:numId="3" w16cid:durableId="852770728">
    <w:abstractNumId w:val="14"/>
  </w:num>
  <w:num w:numId="4" w16cid:durableId="564753808">
    <w:abstractNumId w:val="36"/>
  </w:num>
  <w:num w:numId="5" w16cid:durableId="2030792462">
    <w:abstractNumId w:val="33"/>
  </w:num>
  <w:num w:numId="6" w16cid:durableId="1597594656">
    <w:abstractNumId w:val="25"/>
  </w:num>
  <w:num w:numId="7" w16cid:durableId="3945781">
    <w:abstractNumId w:val="22"/>
  </w:num>
  <w:num w:numId="8" w16cid:durableId="1393769426">
    <w:abstractNumId w:val="7"/>
  </w:num>
  <w:num w:numId="9" w16cid:durableId="792484017">
    <w:abstractNumId w:val="26"/>
  </w:num>
  <w:num w:numId="10" w16cid:durableId="944121743">
    <w:abstractNumId w:val="39"/>
  </w:num>
  <w:num w:numId="11" w16cid:durableId="692996849">
    <w:abstractNumId w:val="28"/>
  </w:num>
  <w:num w:numId="12" w16cid:durableId="1239827349">
    <w:abstractNumId w:val="38"/>
  </w:num>
  <w:num w:numId="13" w16cid:durableId="1301576543">
    <w:abstractNumId w:val="1"/>
  </w:num>
  <w:num w:numId="14" w16cid:durableId="2064787762">
    <w:abstractNumId w:val="48"/>
  </w:num>
  <w:num w:numId="15" w16cid:durableId="1023165180">
    <w:abstractNumId w:val="11"/>
  </w:num>
  <w:num w:numId="16" w16cid:durableId="1084911535">
    <w:abstractNumId w:val="45"/>
  </w:num>
  <w:num w:numId="17" w16cid:durableId="1423529992">
    <w:abstractNumId w:val="19"/>
  </w:num>
  <w:num w:numId="18" w16cid:durableId="691537674">
    <w:abstractNumId w:val="42"/>
  </w:num>
  <w:num w:numId="19" w16cid:durableId="731855458">
    <w:abstractNumId w:val="2"/>
  </w:num>
  <w:num w:numId="20" w16cid:durableId="736785738">
    <w:abstractNumId w:val="10"/>
  </w:num>
  <w:num w:numId="21" w16cid:durableId="519243466">
    <w:abstractNumId w:val="9"/>
  </w:num>
  <w:num w:numId="22" w16cid:durableId="1623146851">
    <w:abstractNumId w:val="34"/>
  </w:num>
  <w:num w:numId="23" w16cid:durableId="415591615">
    <w:abstractNumId w:val="18"/>
  </w:num>
  <w:num w:numId="24" w16cid:durableId="2121870439">
    <w:abstractNumId w:val="16"/>
  </w:num>
  <w:num w:numId="25" w16cid:durableId="1687633868">
    <w:abstractNumId w:val="52"/>
  </w:num>
  <w:num w:numId="26" w16cid:durableId="1517421363">
    <w:abstractNumId w:val="31"/>
  </w:num>
  <w:num w:numId="27" w16cid:durableId="1742484453">
    <w:abstractNumId w:val="15"/>
  </w:num>
  <w:num w:numId="28" w16cid:durableId="1459638685">
    <w:abstractNumId w:val="5"/>
  </w:num>
  <w:num w:numId="29" w16cid:durableId="1688630549">
    <w:abstractNumId w:val="37"/>
  </w:num>
  <w:num w:numId="30" w16cid:durableId="49113581">
    <w:abstractNumId w:val="51"/>
  </w:num>
  <w:num w:numId="31" w16cid:durableId="1098020093">
    <w:abstractNumId w:val="0"/>
  </w:num>
  <w:num w:numId="32" w16cid:durableId="203175841">
    <w:abstractNumId w:val="40"/>
  </w:num>
  <w:num w:numId="33" w16cid:durableId="1881746195">
    <w:abstractNumId w:val="27"/>
  </w:num>
  <w:num w:numId="34" w16cid:durableId="761415586">
    <w:abstractNumId w:val="23"/>
  </w:num>
  <w:num w:numId="35" w16cid:durableId="399408208">
    <w:abstractNumId w:val="49"/>
  </w:num>
  <w:num w:numId="36" w16cid:durableId="1833258751">
    <w:abstractNumId w:val="35"/>
  </w:num>
  <w:num w:numId="37" w16cid:durableId="2056194655">
    <w:abstractNumId w:val="17"/>
  </w:num>
  <w:num w:numId="38" w16cid:durableId="1473138924">
    <w:abstractNumId w:val="44"/>
  </w:num>
  <w:num w:numId="39" w16cid:durableId="229727953">
    <w:abstractNumId w:val="4"/>
  </w:num>
  <w:num w:numId="40" w16cid:durableId="4552105">
    <w:abstractNumId w:val="43"/>
  </w:num>
  <w:num w:numId="41" w16cid:durableId="1901399408">
    <w:abstractNumId w:val="30"/>
  </w:num>
  <w:num w:numId="42" w16cid:durableId="944506977">
    <w:abstractNumId w:val="6"/>
  </w:num>
  <w:num w:numId="43" w16cid:durableId="251090028">
    <w:abstractNumId w:val="13"/>
  </w:num>
  <w:num w:numId="44" w16cid:durableId="265895417">
    <w:abstractNumId w:val="3"/>
  </w:num>
  <w:num w:numId="45" w16cid:durableId="1952517988">
    <w:abstractNumId w:val="50"/>
  </w:num>
  <w:num w:numId="46" w16cid:durableId="699206139">
    <w:abstractNumId w:val="29"/>
  </w:num>
  <w:num w:numId="47" w16cid:durableId="991641791">
    <w:abstractNumId w:val="12"/>
  </w:num>
  <w:num w:numId="48" w16cid:durableId="36709941">
    <w:abstractNumId w:val="41"/>
  </w:num>
  <w:num w:numId="49" w16cid:durableId="241331866">
    <w:abstractNumId w:val="32"/>
  </w:num>
  <w:num w:numId="50" w16cid:durableId="1702050952">
    <w:abstractNumId w:val="20"/>
  </w:num>
  <w:num w:numId="51" w16cid:durableId="589201215">
    <w:abstractNumId w:val="21"/>
  </w:num>
  <w:num w:numId="52" w16cid:durableId="23677541">
    <w:abstractNumId w:val="8"/>
  </w:num>
  <w:num w:numId="53" w16cid:durableId="1449353967">
    <w:abstractNumId w:val="47"/>
  </w:num>
  <w:num w:numId="54" w16cid:durableId="207226636">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E3"/>
    <w:rsid w:val="00024724"/>
    <w:rsid w:val="00024E87"/>
    <w:rsid w:val="0005698C"/>
    <w:rsid w:val="00087424"/>
    <w:rsid w:val="00097CD8"/>
    <w:rsid w:val="000A1C7F"/>
    <w:rsid w:val="00101061"/>
    <w:rsid w:val="0010543A"/>
    <w:rsid w:val="00130103"/>
    <w:rsid w:val="00135DC0"/>
    <w:rsid w:val="0019528C"/>
    <w:rsid w:val="001D4E36"/>
    <w:rsid w:val="001F5694"/>
    <w:rsid w:val="001F61BD"/>
    <w:rsid w:val="002231C5"/>
    <w:rsid w:val="002346FC"/>
    <w:rsid w:val="002528EB"/>
    <w:rsid w:val="002547AB"/>
    <w:rsid w:val="00275549"/>
    <w:rsid w:val="002839AD"/>
    <w:rsid w:val="00295F5A"/>
    <w:rsid w:val="002A4652"/>
    <w:rsid w:val="002A7980"/>
    <w:rsid w:val="002A79EA"/>
    <w:rsid w:val="002C44A4"/>
    <w:rsid w:val="002F6795"/>
    <w:rsid w:val="003066FB"/>
    <w:rsid w:val="003360E5"/>
    <w:rsid w:val="00336AE8"/>
    <w:rsid w:val="00344F3D"/>
    <w:rsid w:val="003547F0"/>
    <w:rsid w:val="00364420"/>
    <w:rsid w:val="00366BBD"/>
    <w:rsid w:val="0038257D"/>
    <w:rsid w:val="00397A3C"/>
    <w:rsid w:val="003A5784"/>
    <w:rsid w:val="003D1E1F"/>
    <w:rsid w:val="00405A3C"/>
    <w:rsid w:val="0041084B"/>
    <w:rsid w:val="00437208"/>
    <w:rsid w:val="00465654"/>
    <w:rsid w:val="004815B9"/>
    <w:rsid w:val="004955F6"/>
    <w:rsid w:val="004C6F48"/>
    <w:rsid w:val="00560B3F"/>
    <w:rsid w:val="0056241E"/>
    <w:rsid w:val="00566AC7"/>
    <w:rsid w:val="00570756"/>
    <w:rsid w:val="005855A7"/>
    <w:rsid w:val="005A59E9"/>
    <w:rsid w:val="00641D0F"/>
    <w:rsid w:val="00641F49"/>
    <w:rsid w:val="0065423F"/>
    <w:rsid w:val="00666F73"/>
    <w:rsid w:val="006705EC"/>
    <w:rsid w:val="00685FB8"/>
    <w:rsid w:val="0069071B"/>
    <w:rsid w:val="006B5620"/>
    <w:rsid w:val="006D6857"/>
    <w:rsid w:val="00715264"/>
    <w:rsid w:val="00736A60"/>
    <w:rsid w:val="00741DB1"/>
    <w:rsid w:val="00792FA7"/>
    <w:rsid w:val="007A29B0"/>
    <w:rsid w:val="007B6619"/>
    <w:rsid w:val="007C3450"/>
    <w:rsid w:val="007D03FF"/>
    <w:rsid w:val="007E0F30"/>
    <w:rsid w:val="007E25BE"/>
    <w:rsid w:val="007F0540"/>
    <w:rsid w:val="008010F0"/>
    <w:rsid w:val="00801D76"/>
    <w:rsid w:val="00846505"/>
    <w:rsid w:val="008535C2"/>
    <w:rsid w:val="008725E0"/>
    <w:rsid w:val="0087353C"/>
    <w:rsid w:val="008770B8"/>
    <w:rsid w:val="008C07DC"/>
    <w:rsid w:val="008D7C88"/>
    <w:rsid w:val="0092231B"/>
    <w:rsid w:val="009A51A6"/>
    <w:rsid w:val="009C1932"/>
    <w:rsid w:val="009E7496"/>
    <w:rsid w:val="009F3344"/>
    <w:rsid w:val="00A049F8"/>
    <w:rsid w:val="00A3481C"/>
    <w:rsid w:val="00AA16E3"/>
    <w:rsid w:val="00AC7089"/>
    <w:rsid w:val="00AE1EEB"/>
    <w:rsid w:val="00AE7B58"/>
    <w:rsid w:val="00B1525D"/>
    <w:rsid w:val="00B32FCE"/>
    <w:rsid w:val="00B53B13"/>
    <w:rsid w:val="00B565AD"/>
    <w:rsid w:val="00B664E3"/>
    <w:rsid w:val="00B70CBE"/>
    <w:rsid w:val="00B7150B"/>
    <w:rsid w:val="00B726F8"/>
    <w:rsid w:val="00B97F27"/>
    <w:rsid w:val="00BB364B"/>
    <w:rsid w:val="00C2052A"/>
    <w:rsid w:val="00C41C63"/>
    <w:rsid w:val="00C4291D"/>
    <w:rsid w:val="00C54485"/>
    <w:rsid w:val="00C54960"/>
    <w:rsid w:val="00C56713"/>
    <w:rsid w:val="00C91635"/>
    <w:rsid w:val="00C94013"/>
    <w:rsid w:val="00CA0D73"/>
    <w:rsid w:val="00CE062C"/>
    <w:rsid w:val="00D44D8B"/>
    <w:rsid w:val="00D71449"/>
    <w:rsid w:val="00DA6884"/>
    <w:rsid w:val="00DF53DA"/>
    <w:rsid w:val="00E4519C"/>
    <w:rsid w:val="00EA5563"/>
    <w:rsid w:val="00EB1D0C"/>
    <w:rsid w:val="00EC509F"/>
    <w:rsid w:val="00ED50A4"/>
    <w:rsid w:val="00ED760A"/>
    <w:rsid w:val="00EE6736"/>
    <w:rsid w:val="00F67452"/>
    <w:rsid w:val="00F92C8A"/>
    <w:rsid w:val="00FA6944"/>
    <w:rsid w:val="00FD772E"/>
    <w:rsid w:val="00FE72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322449"/>
  <w15:chartTrackingRefBased/>
  <w15:docId w15:val="{6F8368AB-FD1F-42BF-8161-0EF2746D8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6"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07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25E0"/>
    <w:pPr>
      <w:tabs>
        <w:tab w:val="center" w:pos="4680"/>
        <w:tab w:val="right" w:pos="9360"/>
      </w:tabs>
    </w:pPr>
  </w:style>
  <w:style w:type="character" w:customStyle="1" w:styleId="HeaderChar">
    <w:name w:val="Header Char"/>
    <w:basedOn w:val="DefaultParagraphFont"/>
    <w:link w:val="Header"/>
    <w:uiPriority w:val="99"/>
    <w:rsid w:val="008725E0"/>
  </w:style>
  <w:style w:type="paragraph" w:styleId="Footer">
    <w:name w:val="footer"/>
    <w:basedOn w:val="Normal"/>
    <w:link w:val="FooterChar"/>
    <w:uiPriority w:val="99"/>
    <w:unhideWhenUsed/>
    <w:rsid w:val="008725E0"/>
    <w:pPr>
      <w:tabs>
        <w:tab w:val="center" w:pos="4680"/>
        <w:tab w:val="right" w:pos="9360"/>
      </w:tabs>
    </w:pPr>
  </w:style>
  <w:style w:type="character" w:customStyle="1" w:styleId="FooterChar">
    <w:name w:val="Footer Char"/>
    <w:basedOn w:val="DefaultParagraphFont"/>
    <w:link w:val="Footer"/>
    <w:uiPriority w:val="99"/>
    <w:rsid w:val="008725E0"/>
  </w:style>
  <w:style w:type="paragraph" w:styleId="NormalWeb">
    <w:name w:val="Normal (Web)"/>
    <w:basedOn w:val="Normal"/>
    <w:uiPriority w:val="99"/>
    <w:semiHidden/>
    <w:unhideWhenUsed/>
    <w:rsid w:val="00087424"/>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10"/>
    <w:unhideWhenUsed/>
    <w:qFormat/>
    <w:rsid w:val="008C07DC"/>
    <w:pPr>
      <w:spacing w:before="40" w:after="160" w:line="168" w:lineRule="atLeast"/>
    </w:pPr>
    <w:rPr>
      <w:iCs/>
      <w:color w:val="44546A" w:themeColor="text2"/>
      <w:sz w:val="14"/>
      <w:szCs w:val="18"/>
      <w:lang w:val="en-GB"/>
    </w:rPr>
  </w:style>
  <w:style w:type="paragraph" w:styleId="ListBullet">
    <w:name w:val="List Bullet"/>
    <w:basedOn w:val="Normal"/>
    <w:uiPriority w:val="6"/>
    <w:unhideWhenUsed/>
    <w:qFormat/>
    <w:rsid w:val="008C07DC"/>
    <w:pPr>
      <w:numPr>
        <w:numId w:val="1"/>
      </w:numPr>
      <w:spacing w:after="160" w:line="225" w:lineRule="atLeast"/>
    </w:pPr>
    <w:rPr>
      <w:color w:val="44546A" w:themeColor="text2"/>
      <w:sz w:val="18"/>
      <w:szCs w:val="18"/>
      <w:lang w:val="en-GB"/>
    </w:rPr>
  </w:style>
  <w:style w:type="paragraph" w:customStyle="1" w:styleId="FFASubhead-MontserratBold">
    <w:name w:val="FFA Subhead - Montserrat Bold"/>
    <w:basedOn w:val="Normal"/>
    <w:qFormat/>
    <w:rsid w:val="00685FB8"/>
    <w:rPr>
      <w:rFonts w:ascii="Montserrat" w:hAnsi="Montserrat" w:cs="Arial"/>
      <w:b/>
      <w:bCs/>
      <w:color w:val="2F5496" w:themeColor="accent1" w:themeShade="BF"/>
      <w:szCs w:val="20"/>
      <w:lang w:val="en-GB"/>
    </w:rPr>
  </w:style>
  <w:style w:type="paragraph" w:customStyle="1" w:styleId="FFABodyText-Montserrat">
    <w:name w:val="FFA Body Text - Montserrat"/>
    <w:basedOn w:val="Normal"/>
    <w:qFormat/>
    <w:rsid w:val="00560B3F"/>
    <w:rPr>
      <w:rFonts w:ascii="Montserrat" w:hAnsi="Montserrat" w:cs="Arial"/>
      <w:color w:val="00102C"/>
      <w:sz w:val="20"/>
      <w:szCs w:val="20"/>
      <w:lang w:val="en-GB"/>
    </w:rPr>
  </w:style>
  <w:style w:type="table" w:styleId="PlainTable4">
    <w:name w:val="Plain Table 4"/>
    <w:basedOn w:val="TableNormal"/>
    <w:uiPriority w:val="44"/>
    <w:rsid w:val="008C07D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ListParagraph">
    <w:name w:val="List Paragraph"/>
    <w:basedOn w:val="Normal"/>
    <w:uiPriority w:val="34"/>
    <w:qFormat/>
    <w:rsid w:val="008C07DC"/>
    <w:pPr>
      <w:ind w:left="720"/>
      <w:contextualSpacing/>
    </w:pPr>
  </w:style>
  <w:style w:type="paragraph" w:customStyle="1" w:styleId="FFAHeader-Anton">
    <w:name w:val="FFA Header - Anton"/>
    <w:basedOn w:val="Normal"/>
    <w:qFormat/>
    <w:rsid w:val="00685FB8"/>
    <w:rPr>
      <w:rFonts w:ascii="Anton" w:hAnsi="Anton" w:cs="Times New Roman (Body CS)"/>
      <w:color w:val="2F5496" w:themeColor="accent1" w:themeShade="BF"/>
      <w:spacing w:val="20"/>
      <w:sz w:val="44"/>
      <w:szCs w:val="44"/>
      <w:lang w:val="en-GB"/>
    </w:rPr>
  </w:style>
  <w:style w:type="paragraph" w:customStyle="1" w:styleId="FFAListBullet-Montserrat">
    <w:name w:val="FFA List Bullet - Montserrat"/>
    <w:basedOn w:val="ListBullet"/>
    <w:qFormat/>
    <w:rsid w:val="00C4291D"/>
    <w:pPr>
      <w:ind w:left="360" w:hanging="180"/>
    </w:pPr>
    <w:rPr>
      <w:rFonts w:ascii="Montserrat" w:hAnsi="Montserrat" w:cs="Arial"/>
      <w:color w:val="000000" w:themeColor="text1"/>
      <w:sz w:val="20"/>
      <w:szCs w:val="20"/>
    </w:rPr>
  </w:style>
  <w:style w:type="paragraph" w:customStyle="1" w:styleId="FFAListBullet2-Montserrat">
    <w:name w:val="FFA List Bullet 2 - Montserrat"/>
    <w:basedOn w:val="ListBullet"/>
    <w:qFormat/>
    <w:rsid w:val="00C4291D"/>
    <w:pPr>
      <w:numPr>
        <w:numId w:val="2"/>
      </w:numPr>
      <w:ind w:left="630" w:hanging="270"/>
    </w:pPr>
    <w:rPr>
      <w:rFonts w:ascii="Montserrat" w:hAnsi="Montserrat" w:cs="Arial"/>
      <w:color w:val="000000" w:themeColor="text1"/>
      <w:sz w:val="20"/>
      <w:szCs w:val="20"/>
    </w:rPr>
  </w:style>
  <w:style w:type="paragraph" w:customStyle="1" w:styleId="FFAListNumber1-Montserrat">
    <w:name w:val="FFA List Number 1 - Montserrat"/>
    <w:basedOn w:val="ListParagraph"/>
    <w:qFormat/>
    <w:rsid w:val="00C4291D"/>
    <w:pPr>
      <w:numPr>
        <w:numId w:val="3"/>
      </w:numPr>
    </w:pPr>
    <w:rPr>
      <w:rFonts w:ascii="Montserrat" w:hAnsi="Montserrat" w:cs="Arial"/>
      <w:color w:val="000000" w:themeColor="text1"/>
      <w:sz w:val="20"/>
      <w:szCs w:val="20"/>
      <w:lang w:val="en-GB"/>
    </w:rPr>
  </w:style>
  <w:style w:type="paragraph" w:customStyle="1" w:styleId="FFAChartType-Bold">
    <w:name w:val="FFA Chart Type - Bold"/>
    <w:basedOn w:val="Normal"/>
    <w:qFormat/>
    <w:rsid w:val="00685FB8"/>
    <w:pPr>
      <w:ind w:left="144"/>
    </w:pPr>
    <w:rPr>
      <w:rFonts w:ascii="Montserrat" w:hAnsi="Montserrat"/>
      <w:b/>
      <w:bCs/>
      <w:color w:val="2F5496" w:themeColor="accent1" w:themeShade="BF"/>
      <w:sz w:val="20"/>
      <w:szCs w:val="20"/>
    </w:rPr>
  </w:style>
  <w:style w:type="paragraph" w:customStyle="1" w:styleId="FFAChartType-Regular">
    <w:name w:val="FFA Chart Type - Regular"/>
    <w:basedOn w:val="Normal"/>
    <w:qFormat/>
    <w:rsid w:val="00685FB8"/>
    <w:pPr>
      <w:ind w:left="144"/>
    </w:pPr>
    <w:rPr>
      <w:rFonts w:ascii="Montserrat" w:hAnsi="Montserrat"/>
      <w:sz w:val="18"/>
      <w:szCs w:val="18"/>
    </w:rPr>
  </w:style>
  <w:style w:type="paragraph" w:customStyle="1" w:styleId="FFAChartHeader">
    <w:name w:val="FFA Chart Header"/>
    <w:basedOn w:val="Normal"/>
    <w:qFormat/>
    <w:rsid w:val="00685FB8"/>
    <w:pPr>
      <w:jc w:val="center"/>
    </w:pPr>
    <w:rPr>
      <w:rFonts w:ascii="Montserrat" w:hAnsi="Montserrat"/>
      <w:color w:val="FFFFFF" w:themeColor="background1"/>
      <w:sz w:val="20"/>
      <w:szCs w:val="20"/>
    </w:rPr>
  </w:style>
  <w:style w:type="character" w:styleId="Strong">
    <w:name w:val="Strong"/>
    <w:basedOn w:val="DefaultParagraphFont"/>
    <w:uiPriority w:val="22"/>
    <w:qFormat/>
    <w:rsid w:val="00B664E3"/>
    <w:rPr>
      <w:b/>
      <w:bCs/>
    </w:rPr>
  </w:style>
  <w:style w:type="paragraph" w:customStyle="1" w:styleId="FFABody">
    <w:name w:val="FFA Body"/>
    <w:basedOn w:val="NoSpacing"/>
    <w:link w:val="FFABodyChar"/>
    <w:qFormat/>
    <w:rsid w:val="00C41C63"/>
    <w:pPr>
      <w:spacing w:line="225" w:lineRule="atLeast"/>
    </w:pPr>
    <w:rPr>
      <w:rFonts w:ascii="Montserrat" w:hAnsi="Montserrat"/>
      <w:sz w:val="18"/>
      <w:szCs w:val="22"/>
    </w:rPr>
  </w:style>
  <w:style w:type="character" w:customStyle="1" w:styleId="FFABodyChar">
    <w:name w:val="FFA Body Char"/>
    <w:basedOn w:val="DefaultParagraphFont"/>
    <w:link w:val="FFABody"/>
    <w:rsid w:val="00C41C63"/>
    <w:rPr>
      <w:rFonts w:ascii="Montserrat" w:hAnsi="Montserrat"/>
      <w:sz w:val="18"/>
      <w:szCs w:val="22"/>
    </w:rPr>
  </w:style>
  <w:style w:type="paragraph" w:styleId="NoSpacing">
    <w:name w:val="No Spacing"/>
    <w:uiPriority w:val="1"/>
    <w:qFormat/>
    <w:rsid w:val="00C41C63"/>
  </w:style>
  <w:style w:type="table" w:styleId="TableGrid">
    <w:name w:val="Table Grid"/>
    <w:basedOn w:val="TableNormal"/>
    <w:uiPriority w:val="39"/>
    <w:rsid w:val="00C41C63"/>
    <w:rPr>
      <w:rFonts w:ascii="Montserrat" w:hAnsi="Montserrat"/>
      <w:sz w:val="18"/>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ubHeadings">
    <w:name w:val="Sub Headings"/>
    <w:basedOn w:val="FFABody"/>
    <w:next w:val="FFABody"/>
    <w:link w:val="SubHeadingsChar"/>
    <w:qFormat/>
    <w:rsid w:val="00C41C63"/>
    <w:pPr>
      <w:spacing w:before="40" w:line="0" w:lineRule="atLeast"/>
    </w:pPr>
    <w:rPr>
      <w:rFonts w:ascii="DM Serif Text" w:hAnsi="DM Serif Text"/>
      <w:color w:val="16274A"/>
      <w:sz w:val="20"/>
    </w:rPr>
  </w:style>
  <w:style w:type="character" w:customStyle="1" w:styleId="SubHeadingsChar">
    <w:name w:val="Sub Headings Char"/>
    <w:basedOn w:val="FFABodyChar"/>
    <w:link w:val="SubHeadings"/>
    <w:rsid w:val="00C41C63"/>
    <w:rPr>
      <w:rFonts w:ascii="DM Serif Text" w:hAnsi="DM Serif Text"/>
      <w:color w:val="16274A"/>
      <w:sz w:val="20"/>
      <w:szCs w:val="22"/>
    </w:rPr>
  </w:style>
  <w:style w:type="paragraph" w:customStyle="1" w:styleId="DocumentTitle">
    <w:name w:val="Document Title"/>
    <w:basedOn w:val="Normal"/>
    <w:autoRedefine/>
    <w:qFormat/>
    <w:rsid w:val="00E4519C"/>
    <w:pPr>
      <w:widowControl w:val="0"/>
      <w:suppressAutoHyphens/>
      <w:autoSpaceDE w:val="0"/>
      <w:autoSpaceDN w:val="0"/>
      <w:adjustRightInd w:val="0"/>
      <w:textAlignment w:val="center"/>
    </w:pPr>
    <w:rPr>
      <w:rFonts w:ascii="Anton" w:eastAsiaTheme="minorEastAsia" w:hAnsi="Anton" w:cs="MinionPro-Regular"/>
      <w:bCs/>
      <w:color w:val="004C97"/>
      <w:sz w:val="44"/>
      <w:szCs w:val="54"/>
      <w:lang w:eastAsia="ja-JP"/>
    </w:rPr>
  </w:style>
  <w:style w:type="paragraph" w:customStyle="1" w:styleId="LPSectionTitles">
    <w:name w:val="LP Section Titles"/>
    <w:basedOn w:val="FFABody"/>
    <w:next w:val="FFABody"/>
    <w:link w:val="LPSectionTitlesChar"/>
    <w:qFormat/>
    <w:rsid w:val="00792FA7"/>
    <w:pPr>
      <w:spacing w:line="288" w:lineRule="atLeast"/>
    </w:pPr>
    <w:rPr>
      <w:rFonts w:ascii="Anton" w:hAnsi="Anton"/>
      <w:color w:val="E1251B"/>
      <w:sz w:val="24"/>
    </w:rPr>
  </w:style>
  <w:style w:type="character" w:customStyle="1" w:styleId="LPSectionTitlesChar">
    <w:name w:val="LP Section Titles Char"/>
    <w:basedOn w:val="DefaultParagraphFont"/>
    <w:link w:val="LPSectionTitles"/>
    <w:rsid w:val="00792FA7"/>
    <w:rPr>
      <w:rFonts w:ascii="Anton" w:hAnsi="Anton"/>
      <w:color w:val="E1251B"/>
      <w:szCs w:val="22"/>
    </w:rPr>
  </w:style>
  <w:style w:type="paragraph" w:customStyle="1" w:styleId="main">
    <w:name w:val="main"/>
    <w:basedOn w:val="Normal"/>
    <w:link w:val="mainChar"/>
    <w:qFormat/>
    <w:rsid w:val="00792FA7"/>
    <w:pPr>
      <w:widowControl w:val="0"/>
      <w:suppressAutoHyphens/>
      <w:autoSpaceDE w:val="0"/>
      <w:autoSpaceDN w:val="0"/>
      <w:adjustRightInd w:val="0"/>
      <w:textAlignment w:val="center"/>
    </w:pPr>
    <w:rPr>
      <w:rFonts w:ascii="Montserrat" w:eastAsiaTheme="minorEastAsia" w:hAnsi="Montserrat" w:cs="Lasiver-Regular"/>
      <w:color w:val="070909"/>
      <w:sz w:val="18"/>
      <w:szCs w:val="17"/>
      <w:lang w:eastAsia="ja-JP"/>
    </w:rPr>
  </w:style>
  <w:style w:type="character" w:customStyle="1" w:styleId="mainChar">
    <w:name w:val="main Char"/>
    <w:basedOn w:val="DefaultParagraphFont"/>
    <w:link w:val="main"/>
    <w:rsid w:val="00792FA7"/>
    <w:rPr>
      <w:rFonts w:ascii="Montserrat" w:eastAsiaTheme="minorEastAsia" w:hAnsi="Montserrat" w:cs="Lasiver-Regular"/>
      <w:color w:val="070909"/>
      <w:sz w:val="18"/>
      <w:szCs w:val="17"/>
      <w:lang w:eastAsia="ja-JP"/>
    </w:rPr>
  </w:style>
  <w:style w:type="character" w:styleId="Hyperlink">
    <w:name w:val="Hyperlink"/>
    <w:basedOn w:val="DefaultParagraphFont"/>
    <w:uiPriority w:val="99"/>
    <w:unhideWhenUsed/>
    <w:rsid w:val="007B6619"/>
    <w:rPr>
      <w:color w:val="0563C1" w:themeColor="hyperlink"/>
      <w:u w:val="single"/>
    </w:rPr>
  </w:style>
  <w:style w:type="character" w:styleId="UnresolvedMention">
    <w:name w:val="Unresolved Mention"/>
    <w:basedOn w:val="DefaultParagraphFont"/>
    <w:uiPriority w:val="99"/>
    <w:semiHidden/>
    <w:unhideWhenUsed/>
    <w:rsid w:val="007B6619"/>
    <w:rPr>
      <w:color w:val="605E5C"/>
      <w:shd w:val="clear" w:color="auto" w:fill="E1DFDD"/>
    </w:rPr>
  </w:style>
  <w:style w:type="character" w:styleId="CommentReference">
    <w:name w:val="annotation reference"/>
    <w:basedOn w:val="DefaultParagraphFont"/>
    <w:uiPriority w:val="99"/>
    <w:semiHidden/>
    <w:unhideWhenUsed/>
    <w:rsid w:val="002C44A4"/>
    <w:rPr>
      <w:sz w:val="16"/>
      <w:szCs w:val="16"/>
    </w:rPr>
  </w:style>
  <w:style w:type="paragraph" w:styleId="CommentText">
    <w:name w:val="annotation text"/>
    <w:basedOn w:val="Normal"/>
    <w:link w:val="CommentTextChar"/>
    <w:uiPriority w:val="99"/>
    <w:unhideWhenUsed/>
    <w:rsid w:val="002C44A4"/>
    <w:rPr>
      <w:sz w:val="20"/>
      <w:szCs w:val="20"/>
    </w:rPr>
  </w:style>
  <w:style w:type="character" w:customStyle="1" w:styleId="CommentTextChar">
    <w:name w:val="Comment Text Char"/>
    <w:basedOn w:val="DefaultParagraphFont"/>
    <w:link w:val="CommentText"/>
    <w:uiPriority w:val="99"/>
    <w:rsid w:val="002C44A4"/>
    <w:rPr>
      <w:sz w:val="20"/>
      <w:szCs w:val="20"/>
    </w:rPr>
  </w:style>
  <w:style w:type="paragraph" w:styleId="CommentSubject">
    <w:name w:val="annotation subject"/>
    <w:basedOn w:val="CommentText"/>
    <w:next w:val="CommentText"/>
    <w:link w:val="CommentSubjectChar"/>
    <w:uiPriority w:val="99"/>
    <w:semiHidden/>
    <w:unhideWhenUsed/>
    <w:rsid w:val="002C44A4"/>
    <w:rPr>
      <w:b/>
      <w:bCs/>
    </w:rPr>
  </w:style>
  <w:style w:type="character" w:customStyle="1" w:styleId="CommentSubjectChar">
    <w:name w:val="Comment Subject Char"/>
    <w:basedOn w:val="CommentTextChar"/>
    <w:link w:val="CommentSubject"/>
    <w:uiPriority w:val="99"/>
    <w:semiHidden/>
    <w:rsid w:val="002C44A4"/>
    <w:rPr>
      <w:b/>
      <w:bCs/>
      <w:sz w:val="20"/>
      <w:szCs w:val="20"/>
    </w:rPr>
  </w:style>
  <w:style w:type="paragraph" w:styleId="Revision">
    <w:name w:val="Revision"/>
    <w:hidden/>
    <w:uiPriority w:val="99"/>
    <w:semiHidden/>
    <w:rsid w:val="004955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080245">
      <w:bodyDiv w:val="1"/>
      <w:marLeft w:val="0"/>
      <w:marRight w:val="0"/>
      <w:marTop w:val="0"/>
      <w:marBottom w:val="0"/>
      <w:divBdr>
        <w:top w:val="none" w:sz="0" w:space="0" w:color="auto"/>
        <w:left w:val="none" w:sz="0" w:space="0" w:color="auto"/>
        <w:bottom w:val="none" w:sz="0" w:space="0" w:color="auto"/>
        <w:right w:val="none" w:sz="0" w:space="0" w:color="auto"/>
      </w:divBdr>
    </w:div>
    <w:div w:id="539828679">
      <w:bodyDiv w:val="1"/>
      <w:marLeft w:val="0"/>
      <w:marRight w:val="0"/>
      <w:marTop w:val="0"/>
      <w:marBottom w:val="0"/>
      <w:divBdr>
        <w:top w:val="none" w:sz="0" w:space="0" w:color="auto"/>
        <w:left w:val="none" w:sz="0" w:space="0" w:color="auto"/>
        <w:bottom w:val="none" w:sz="0" w:space="0" w:color="auto"/>
        <w:right w:val="none" w:sz="0" w:space="0" w:color="auto"/>
      </w:divBdr>
    </w:div>
    <w:div w:id="933825369">
      <w:bodyDiv w:val="1"/>
      <w:marLeft w:val="0"/>
      <w:marRight w:val="0"/>
      <w:marTop w:val="0"/>
      <w:marBottom w:val="0"/>
      <w:divBdr>
        <w:top w:val="none" w:sz="0" w:space="0" w:color="auto"/>
        <w:left w:val="none" w:sz="0" w:space="0" w:color="auto"/>
        <w:bottom w:val="none" w:sz="0" w:space="0" w:color="auto"/>
        <w:right w:val="none" w:sz="0" w:space="0" w:color="auto"/>
      </w:divBdr>
    </w:div>
    <w:div w:id="1298415973">
      <w:bodyDiv w:val="1"/>
      <w:marLeft w:val="0"/>
      <w:marRight w:val="0"/>
      <w:marTop w:val="0"/>
      <w:marBottom w:val="0"/>
      <w:divBdr>
        <w:top w:val="none" w:sz="0" w:space="0" w:color="auto"/>
        <w:left w:val="none" w:sz="0" w:space="0" w:color="auto"/>
        <w:bottom w:val="none" w:sz="0" w:space="0" w:color="auto"/>
        <w:right w:val="none" w:sz="0" w:space="0" w:color="auto"/>
      </w:divBdr>
    </w:div>
    <w:div w:id="1627469347">
      <w:bodyDiv w:val="1"/>
      <w:marLeft w:val="0"/>
      <w:marRight w:val="0"/>
      <w:marTop w:val="0"/>
      <w:marBottom w:val="0"/>
      <w:divBdr>
        <w:top w:val="none" w:sz="0" w:space="0" w:color="auto"/>
        <w:left w:val="none" w:sz="0" w:space="0" w:color="auto"/>
        <w:bottom w:val="none" w:sz="0" w:space="0" w:color="auto"/>
        <w:right w:val="none" w:sz="0" w:space="0" w:color="auto"/>
      </w:divBdr>
    </w:div>
    <w:div w:id="1722560246">
      <w:bodyDiv w:val="1"/>
      <w:marLeft w:val="0"/>
      <w:marRight w:val="0"/>
      <w:marTop w:val="0"/>
      <w:marBottom w:val="0"/>
      <w:divBdr>
        <w:top w:val="none" w:sz="0" w:space="0" w:color="auto"/>
        <w:left w:val="none" w:sz="0" w:space="0" w:color="auto"/>
        <w:bottom w:val="none" w:sz="0" w:space="0" w:color="auto"/>
        <w:right w:val="none" w:sz="0" w:space="0" w:color="auto"/>
      </w:divBdr>
    </w:div>
    <w:div w:id="1747724740">
      <w:bodyDiv w:val="1"/>
      <w:marLeft w:val="0"/>
      <w:marRight w:val="0"/>
      <w:marTop w:val="0"/>
      <w:marBottom w:val="0"/>
      <w:divBdr>
        <w:top w:val="none" w:sz="0" w:space="0" w:color="auto"/>
        <w:left w:val="none" w:sz="0" w:space="0" w:color="auto"/>
        <w:bottom w:val="none" w:sz="0" w:space="0" w:color="auto"/>
        <w:right w:val="none" w:sz="0" w:space="0" w:color="auto"/>
      </w:divBdr>
    </w:div>
    <w:div w:id="1857385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gExplorer.FFA.org/virtual-field-trips/fresh-frozen-custard-careers-from-dairy-to-dish/" TargetMode="External"/><Relationship Id="rId13" Type="http://schemas.openxmlformats.org/officeDocument/2006/relationships/hyperlink" Target="https://ffa.box.com/s/ti7ary893i12sxpxsa93g1w54qezrdp2"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https://AgExplorer.FFA.org/" TargetMode="External"/><Relationship Id="rId7" Type="http://schemas.openxmlformats.org/officeDocument/2006/relationships/endnotes" Target="endnotes.xml"/><Relationship Id="rId12" Type="http://schemas.openxmlformats.org/officeDocument/2006/relationships/hyperlink" Target="https://ffa.box.com/s/dlprrdlmnvm29v1kd5n5jbpev2veyjb9"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m11.safelinks.protection.outlook.com/?url=https%3A%2F%2Fwww.culvers.com%2Fffa-and-culvers&amp;data=05%7C02%7Cigovea%40ffa.org%7C1676e2ef49dd4a4b630a08dd5fef7d32%7C3b6cffa9aa4140cf8e20d18db20a087d%7C1%7C0%7C638772204427812898%7CUnknown%7CTWFpbGZsb3d8eyJFbXB0eU1hcGkiOnRydWUsIlYiOiIwLjAuMDAwMCIsIlAiOiJXaW4zMiIsIkFOIjoiTWFpbCIsIldUIjoyfQ%3D%3D%7C0%7C%7C%7C&amp;sdata=234M4wIRqZQxxElRAIdQTsFEXkQ5A%2BayZin3KyLqtsc%3D&amp;reserved=0"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gexplorer.ffa.org/virtual-field-trips/fresh-frozen-custard-careers-from-dairy-to-dish/" TargetMode="External"/><Relationship Id="rId23" Type="http://schemas.openxmlformats.org/officeDocument/2006/relationships/header" Target="header4.xml"/><Relationship Id="rId10" Type="http://schemas.openxmlformats.org/officeDocument/2006/relationships/hyperlink" Target="https://AgExplorer.FFA.org/"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s://web.culvers.com/careers" TargetMode="External"/><Relationship Id="rId14" Type="http://schemas.openxmlformats.org/officeDocument/2006/relationships/hyperlink" Target="https://docs.google.com/document/d/1mARsALIy6De8Gaoo9LC21IWR2c4mI6ZFjA5PldW0WE0/copy" TargetMode="External"/><Relationship Id="rId22" Type="http://schemas.openxmlformats.org/officeDocument/2006/relationships/hyperlink" Target="https://AgExplorer.FFA.or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goveah\OneDrive%20-%20National%20FFA\Desktop\FFA%20Word%20Template%20-%20AgExplorer.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ABDB7B-9AB6-A541-B628-33ACA32A4E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FFA Word Template - AgExplorer</Template>
  <TotalTime>11401</TotalTime>
  <Pages>14</Pages>
  <Words>4170</Words>
  <Characters>24063</Characters>
  <Application>Microsoft Office Word</Application>
  <DocSecurity>0</DocSecurity>
  <Lines>802</Lines>
  <Paragraphs>486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Govea, Isaiah</dc:creator>
  <cp:keywords/>
  <dc:description/>
  <cp:lastModifiedBy>Govea, Isaiah</cp:lastModifiedBy>
  <cp:revision>19</cp:revision>
  <dcterms:created xsi:type="dcterms:W3CDTF">2024-12-10T00:30:00Z</dcterms:created>
  <dcterms:modified xsi:type="dcterms:W3CDTF">2025-04-01T15:45:00Z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738566d7e799567cd89376f43dcc362cb4e0d9d7d92062b189a0eab35dbc64f0</vt:lpwstr>
  </property>
</Properties>
</file>