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255DC6C7" w:rsidR="00C05B76" w:rsidRDefault="00F02E9E" w:rsidP="00C05B76">
      <w:pPr>
        <w:pStyle w:val="Title"/>
      </w:pPr>
      <w:r>
        <w:t xml:space="preserve">U.S. Army Careers working with animals </w:t>
      </w:r>
      <w:r w:rsidR="00FB0CE8">
        <w:t>Workshop Reflection Guide</w:t>
      </w:r>
    </w:p>
    <w:p w14:paraId="358BBE63" w14:textId="6675CEBE" w:rsidR="00E80D18" w:rsidRDefault="00FB0CE8" w:rsidP="00E80D18">
      <w:r>
        <w:t xml:space="preserve">Directions: </w:t>
      </w:r>
      <w:r w:rsidR="00F02E9E">
        <w:t>A</w:t>
      </w:r>
      <w:r>
        <w:t>fter watching the workshop</w:t>
      </w:r>
      <w:r w:rsidR="00363711">
        <w:t>,</w:t>
      </w:r>
      <w:r>
        <w:t xml:space="preserve"> complete the reflection questions below.</w:t>
      </w:r>
    </w:p>
    <w:p w14:paraId="4D139F8D" w14:textId="71A5E088" w:rsidR="00FB0CE8" w:rsidRDefault="00153C59" w:rsidP="00153C59">
      <w:pPr>
        <w:pStyle w:val="ListParagraph"/>
        <w:numPr>
          <w:ilvl w:val="0"/>
          <w:numId w:val="14"/>
        </w:numPr>
      </w:pPr>
      <w:r>
        <w:t>What animal science opportunities are there in the U.S. Army?</w:t>
      </w:r>
    </w:p>
    <w:p w14:paraId="03A3AF08" w14:textId="0677CD16" w:rsidR="00003FE7" w:rsidRDefault="00003FE7" w:rsidP="00003FE7"/>
    <w:p w14:paraId="4E2B4DBE" w14:textId="1AF82567" w:rsidR="00003FE7" w:rsidRDefault="00003FE7" w:rsidP="00003FE7"/>
    <w:p w14:paraId="68713538" w14:textId="5A1396B6" w:rsidR="00003FE7" w:rsidRDefault="00003FE7" w:rsidP="00003FE7"/>
    <w:p w14:paraId="3C899723" w14:textId="77777777" w:rsidR="00003FE7" w:rsidRDefault="00003FE7" w:rsidP="00003FE7"/>
    <w:p w14:paraId="7B1BA9A4" w14:textId="37A61F1E" w:rsidR="00153C59" w:rsidRDefault="00153C59" w:rsidP="00153C59">
      <w:pPr>
        <w:pStyle w:val="ListParagraph"/>
        <w:numPr>
          <w:ilvl w:val="0"/>
          <w:numId w:val="14"/>
        </w:numPr>
      </w:pPr>
      <w:r>
        <w:t xml:space="preserve">Which of the </w:t>
      </w:r>
      <w:r w:rsidR="00363711">
        <w:t xml:space="preserve">presented </w:t>
      </w:r>
      <w:r>
        <w:t>careers interests you the most? Why?</w:t>
      </w:r>
    </w:p>
    <w:p w14:paraId="6742CF2F" w14:textId="0A0523FC" w:rsidR="00003FE7" w:rsidRDefault="00003FE7" w:rsidP="00003FE7"/>
    <w:p w14:paraId="4F1C2F18" w14:textId="3CBF9159" w:rsidR="00003FE7" w:rsidRDefault="00003FE7" w:rsidP="00003FE7"/>
    <w:p w14:paraId="5EFDE38F" w14:textId="4D0FC41C" w:rsidR="00003FE7" w:rsidRDefault="00003FE7" w:rsidP="00003FE7"/>
    <w:p w14:paraId="70E333DF" w14:textId="77777777" w:rsidR="00003FE7" w:rsidRDefault="00003FE7" w:rsidP="00003FE7"/>
    <w:p w14:paraId="58376B6B" w14:textId="7B16B07C" w:rsidR="00153C59" w:rsidRDefault="00153C59" w:rsidP="00153C59">
      <w:pPr>
        <w:pStyle w:val="ListParagraph"/>
        <w:numPr>
          <w:ilvl w:val="0"/>
          <w:numId w:val="14"/>
        </w:numPr>
      </w:pPr>
      <w:r w:rsidRPr="00153C59">
        <w:t xml:space="preserve">What about this session </w:t>
      </w:r>
      <w:r w:rsidR="00003FE7">
        <w:t>piqued</w:t>
      </w:r>
      <w:r w:rsidRPr="00153C59">
        <w:t xml:space="preserve"> your interest </w:t>
      </w:r>
      <w:r w:rsidR="00363711">
        <w:t>and made you want</w:t>
      </w:r>
      <w:r w:rsidRPr="00153C59">
        <w:t xml:space="preserve"> to learn more?</w:t>
      </w:r>
    </w:p>
    <w:p w14:paraId="473203F1" w14:textId="5E3A2310" w:rsidR="00003FE7" w:rsidRDefault="00003FE7" w:rsidP="00003FE7"/>
    <w:p w14:paraId="69F32776" w14:textId="1C37CE43" w:rsidR="00003FE7" w:rsidRDefault="00003FE7" w:rsidP="00003FE7"/>
    <w:p w14:paraId="4B4C0B1B" w14:textId="3F52E1BA" w:rsidR="00003FE7" w:rsidRDefault="00003FE7" w:rsidP="00003FE7"/>
    <w:p w14:paraId="69AA6B05" w14:textId="77777777" w:rsidR="00003FE7" w:rsidRDefault="00003FE7" w:rsidP="00003FE7"/>
    <w:p w14:paraId="104DE1AC" w14:textId="223EF4D5" w:rsidR="00003FE7" w:rsidRDefault="00003FE7" w:rsidP="00153C59">
      <w:pPr>
        <w:pStyle w:val="ListParagraph"/>
        <w:numPr>
          <w:ilvl w:val="0"/>
          <w:numId w:val="14"/>
        </w:numPr>
      </w:pPr>
      <w:r>
        <w:t>How is agricultural education preparing you for a career like the ones listed in this video?</w:t>
      </w:r>
    </w:p>
    <w:p w14:paraId="64435955" w14:textId="18CEADF9" w:rsidR="00003FE7" w:rsidRDefault="00003FE7" w:rsidP="00003FE7"/>
    <w:p w14:paraId="4D2B0A1F" w14:textId="23F0AC65" w:rsidR="00003FE7" w:rsidRDefault="00003FE7" w:rsidP="00003FE7"/>
    <w:p w14:paraId="5F89308D" w14:textId="2D187C39" w:rsidR="00003FE7" w:rsidRDefault="00003FE7" w:rsidP="00003FE7"/>
    <w:p w14:paraId="1F6258DF" w14:textId="77777777" w:rsidR="00003FE7" w:rsidRDefault="00003FE7" w:rsidP="00003FE7"/>
    <w:p w14:paraId="1ADA9BB0" w14:textId="49D87F79" w:rsidR="00153C59" w:rsidRDefault="00153C59" w:rsidP="00153C59">
      <w:pPr>
        <w:pStyle w:val="ListParagraph"/>
        <w:numPr>
          <w:ilvl w:val="0"/>
          <w:numId w:val="14"/>
        </w:numPr>
      </w:pPr>
      <w:r>
        <w:t xml:space="preserve">What are the next steps you can take to </w:t>
      </w:r>
      <w:r w:rsidR="00003FE7">
        <w:t>see if this is the career for you?</w:t>
      </w:r>
    </w:p>
    <w:p w14:paraId="119F2AF0" w14:textId="77777777" w:rsidR="00003FE7" w:rsidRDefault="00003FE7" w:rsidP="00003FE7">
      <w:pPr>
        <w:pStyle w:val="ListParagraph"/>
      </w:pPr>
    </w:p>
    <w:p w14:paraId="6AD9AC66" w14:textId="7BE74097" w:rsidR="00FB0CE8" w:rsidRPr="00E80D18" w:rsidRDefault="00FB0CE8" w:rsidP="00E80D18"/>
    <w:sectPr w:rsidR="00FB0CE8" w:rsidRPr="00E80D18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31BB8" w14:textId="77777777" w:rsidR="006F1FAD" w:rsidRDefault="006F1FAD" w:rsidP="00E974FE">
      <w:pPr>
        <w:spacing w:after="0" w:line="240" w:lineRule="auto"/>
      </w:pPr>
      <w:r>
        <w:separator/>
      </w:r>
    </w:p>
  </w:endnote>
  <w:endnote w:type="continuationSeparator" w:id="0">
    <w:p w14:paraId="69078EFE" w14:textId="77777777" w:rsidR="006F1FAD" w:rsidRDefault="006F1FA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2BC01E04-1569-4442-91A8-A689931CF0E6}"/>
    <w:embedBold r:id="rId2" w:fontKey="{3967F043-20E0-4C44-A96D-7F25068F0CF8}"/>
    <w:embedItalic r:id="rId3" w:fontKey="{C0655F31-9A3F-4042-8E8C-5002A1F458E7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33D31753-F584-4F8C-A29E-6EE0F3345A5C}"/>
    <w:embedBold r:id="rId5" w:fontKey="{14581395-FE32-4B54-BFEF-B0CEA4AB1AF2}"/>
    <w:embedItalic r:id="rId6" w:fontKey="{A233D1B4-2097-417F-92DF-D136156017B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CA4CBB5-A3DB-4337-875B-0B9BA6E9D01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FEEFD035-D54C-4D92-BB30-FEF5615AE395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74CDA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A49FD1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2A527" w14:textId="77777777" w:rsidR="006F1FAD" w:rsidRDefault="006F1FAD" w:rsidP="00E974FE">
      <w:pPr>
        <w:spacing w:after="0" w:line="240" w:lineRule="auto"/>
      </w:pPr>
      <w:r>
        <w:separator/>
      </w:r>
    </w:p>
  </w:footnote>
  <w:footnote w:type="continuationSeparator" w:id="0">
    <w:p w14:paraId="078C5DDE" w14:textId="77777777" w:rsidR="006F1FAD" w:rsidRDefault="006F1FA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B4F24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26352E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21894B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AB887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D1C3711"/>
    <w:multiLevelType w:val="hybridMultilevel"/>
    <w:tmpl w:val="8816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03FE7"/>
    <w:rsid w:val="000200EC"/>
    <w:rsid w:val="00056C17"/>
    <w:rsid w:val="000639BF"/>
    <w:rsid w:val="000643E1"/>
    <w:rsid w:val="00093178"/>
    <w:rsid w:val="000F2385"/>
    <w:rsid w:val="00106469"/>
    <w:rsid w:val="0011064E"/>
    <w:rsid w:val="00143A62"/>
    <w:rsid w:val="00153C59"/>
    <w:rsid w:val="001D40E4"/>
    <w:rsid w:val="001E56D8"/>
    <w:rsid w:val="001E6747"/>
    <w:rsid w:val="00206C6F"/>
    <w:rsid w:val="00226579"/>
    <w:rsid w:val="0028785F"/>
    <w:rsid w:val="002D1439"/>
    <w:rsid w:val="002E4ABB"/>
    <w:rsid w:val="00363711"/>
    <w:rsid w:val="00374FE4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1FAD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22D09"/>
    <w:rsid w:val="00A552DD"/>
    <w:rsid w:val="00A818CA"/>
    <w:rsid w:val="00AC0609"/>
    <w:rsid w:val="00B73261"/>
    <w:rsid w:val="00C05B76"/>
    <w:rsid w:val="00C10B54"/>
    <w:rsid w:val="00C43A64"/>
    <w:rsid w:val="00C65667"/>
    <w:rsid w:val="00C82B7A"/>
    <w:rsid w:val="00CA4A0C"/>
    <w:rsid w:val="00CB4C05"/>
    <w:rsid w:val="00CC278D"/>
    <w:rsid w:val="00D27E09"/>
    <w:rsid w:val="00E55329"/>
    <w:rsid w:val="00E80D18"/>
    <w:rsid w:val="00E87B95"/>
    <w:rsid w:val="00E974FE"/>
    <w:rsid w:val="00EC27BF"/>
    <w:rsid w:val="00ED2C7B"/>
    <w:rsid w:val="00F02E9E"/>
    <w:rsid w:val="00F41058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892F19-36B9-4288-A267-B1A5D2FE7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3402F-12E5-4BE7-BA8E-763E11648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643A-79E3-4A27-9EF3-1F2B7520E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282C95-2507-4BFB-8444-A9CB60CF2D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5</cp:revision>
  <dcterms:created xsi:type="dcterms:W3CDTF">2020-10-12T21:28:00Z</dcterms:created>
  <dcterms:modified xsi:type="dcterms:W3CDTF">2020-10-22T13:40:00Z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