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C01FE" w14:textId="6F790C1C" w:rsidR="00A644DC" w:rsidRPr="0096287B" w:rsidRDefault="00C77387" w:rsidP="008015F4">
      <w:pPr>
        <w:pStyle w:val="Title"/>
        <w:rPr>
          <w:lang w:val="en-US"/>
        </w:rPr>
      </w:pPr>
      <w:bookmarkStart w:id="0" w:name="whatworkshops"/>
      <w:bookmarkStart w:id="1" w:name="developws"/>
      <w:r w:rsidRPr="0096287B">
        <w:rPr>
          <w:lang w:val="en-US"/>
        </w:rPr>
        <w:t xml:space="preserve">Which </w:t>
      </w:r>
      <w:r w:rsidR="00A644DC" w:rsidRPr="0096287B">
        <w:rPr>
          <w:lang w:val="en-US"/>
        </w:rPr>
        <w:t>Workshops INterest Me?</w:t>
      </w:r>
    </w:p>
    <w:bookmarkEnd w:id="0"/>
    <w:p w14:paraId="75C10CAE" w14:textId="7308EEA9" w:rsidR="00410B9E" w:rsidRPr="00410B9E" w:rsidRDefault="00410B9E" w:rsidP="00410B9E">
      <w:pPr>
        <w:rPr>
          <w:lang w:val="en-US"/>
        </w:rPr>
        <w:sectPr w:rsidR="00410B9E" w:rsidRPr="00410B9E" w:rsidSect="00410B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2" w:h="15842" w:code="1"/>
          <w:pgMar w:top="1412" w:right="1412" w:bottom="1412" w:left="1440" w:header="709" w:footer="384" w:gutter="0"/>
          <w:cols w:space="708"/>
          <w:docGrid w:linePitch="360"/>
        </w:sectPr>
      </w:pP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4D0D668" wp14:editId="295366B1">
                <wp:simplePos x="0" y="0"/>
                <wp:positionH relativeFrom="margin">
                  <wp:align>right</wp:align>
                </wp:positionH>
                <wp:positionV relativeFrom="page">
                  <wp:posOffset>2012950</wp:posOffset>
                </wp:positionV>
                <wp:extent cx="5943600" cy="3873500"/>
                <wp:effectExtent l="0" t="0" r="19050" b="1270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873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47DF8" w14:textId="19854081" w:rsidR="00060CFC" w:rsidRDefault="00060CFC" w:rsidP="00A644DC">
                            <w:r>
                              <w:t>Which workshops interest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0D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pt;margin-top:158.5pt;width:468pt;height:305pt;z-index:251734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" fillcolor="white [3201]" strokecolor="#004a98 [3204]" strokeweight="1pt">
                <v:textbox>
                  <w:txbxContent>
                    <w:p w14:paraId="7F747DF8" w14:textId="19854081" w:rsidR="00060CFC" w:rsidRDefault="00060CFC" w:rsidP="00A644DC">
                      <w:r>
                        <w:t>Which workshops interest you?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644DC" w:rsidRPr="0096287B">
        <w:rPr>
          <w:lang w:val="en-US"/>
        </w:rPr>
        <w:t xml:space="preserve">Directions: Read over the workshop titles and descriptions on the convention website </w:t>
      </w:r>
      <w:r w:rsidR="00BF1C8C" w:rsidRPr="0096287B">
        <w:rPr>
          <w:lang w:val="en-US"/>
        </w:rPr>
        <w:t>(</w:t>
      </w:r>
      <w:r w:rsidR="00BF1C8C">
        <w:rPr>
          <w:i/>
          <w:iCs/>
          <w:lang w:val="en-US"/>
        </w:rPr>
        <w:t>li</w:t>
      </w:r>
      <w:r w:rsidR="00BF1C8C" w:rsidRPr="009D4D70">
        <w:rPr>
          <w:i/>
          <w:iCs/>
          <w:lang w:val="en-US"/>
        </w:rPr>
        <w:t>ve link will be available on October 27th</w:t>
      </w:r>
      <w:r w:rsidR="00BF1C8C" w:rsidRPr="0096287B">
        <w:rPr>
          <w:lang w:val="en-US"/>
        </w:rPr>
        <w:t>)</w:t>
      </w:r>
      <w:r w:rsidR="00FE0504">
        <w:rPr>
          <w:lang w:val="en-US"/>
        </w:rPr>
        <w:t>,</w:t>
      </w:r>
      <w:r w:rsidR="00A644DC" w:rsidRPr="0096287B">
        <w:rPr>
          <w:lang w:val="en-US"/>
        </w:rPr>
        <w:t xml:space="preserve"> and select the top five that seem interesting and inspiring to you. Record the workshop titles in the box below</w:t>
      </w:r>
      <w:bookmarkEnd w:id="1"/>
    </w:p>
    <w:p w14:paraId="49BCF7DA" w14:textId="4F311E6A" w:rsidR="00B839AC" w:rsidRPr="0096287B" w:rsidRDefault="00410B9E" w:rsidP="00B839AC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3D249A5" wp14:editId="3893E19E">
                <wp:simplePos x="0" y="0"/>
                <wp:positionH relativeFrom="margin">
                  <wp:posOffset>3638550</wp:posOffset>
                </wp:positionH>
                <wp:positionV relativeFrom="paragraph">
                  <wp:posOffset>4036060</wp:posOffset>
                </wp:positionV>
                <wp:extent cx="2336800" cy="3079750"/>
                <wp:effectExtent l="0" t="0" r="25400" b="2540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CD88B" w14:textId="28085D8C" w:rsidR="00060CFC" w:rsidRDefault="00060CFC" w:rsidP="00A644DC">
                            <w:r>
                              <w:t>Record the titles of the workshops that you attended.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D249A5" id="Rectangle 472" o:spid="_x0000_s1027" style="position:absolute;margin-left:286.5pt;margin-top:317.8pt;width:184pt;height:242.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" fillcolor="white [3201]" strokecolor="#004a98 [3204]" strokeweight="1pt">
                <v:textbox>
                  <w:txbxContent>
                    <w:p w14:paraId="296CD88B" w14:textId="28085D8C" w:rsidR="00060CFC" w:rsidRDefault="00060CFC" w:rsidP="00A644DC">
                      <w:r>
                        <w:t>Record the titles of the workshops that you attended.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12577B" wp14:editId="385A028B">
                <wp:simplePos x="0" y="0"/>
                <wp:positionH relativeFrom="margin">
                  <wp:align>left</wp:align>
                </wp:positionH>
                <wp:positionV relativeFrom="paragraph">
                  <wp:posOffset>4029710</wp:posOffset>
                </wp:positionV>
                <wp:extent cx="3409950" cy="3079750"/>
                <wp:effectExtent l="0" t="0" r="19050" b="2540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DC499" w14:textId="7AEDBAA7" w:rsidR="00060CFC" w:rsidRDefault="00060CFC" w:rsidP="00A644DC">
                            <w:r>
                              <w:t>What interests you about your chosen workshops?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2577B" id="Rectangle 471" o:spid="_x0000_s1028" style="position:absolute;margin-left:0;margin-top:317.3pt;width:268.5pt;height:242.5pt;z-index:2517422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" fillcolor="white [3201]" strokecolor="#004a98 [3204]" strokeweight="1pt">
                <v:textbox>
                  <w:txbxContent>
                    <w:p w14:paraId="1AEDC499" w14:textId="7AEDBAA7" w:rsidR="00060CFC" w:rsidRDefault="00060CFC" w:rsidP="00A644DC">
                      <w:r>
                        <w:t>What interests you about your chosen workshops?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839AC" w:rsidRPr="0096287B" w:rsidSect="00410B9E"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AED6E" w14:textId="77777777" w:rsidR="007A7F73" w:rsidRDefault="007A7F73" w:rsidP="00E974FE">
      <w:pPr>
        <w:spacing w:after="0" w:line="240" w:lineRule="auto"/>
      </w:pPr>
      <w:r>
        <w:separator/>
      </w:r>
    </w:p>
  </w:endnote>
  <w:endnote w:type="continuationSeparator" w:id="0">
    <w:p w14:paraId="1C87812E" w14:textId="77777777" w:rsidR="007A7F73" w:rsidRDefault="007A7F73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0378B897-30BA-4208-91CE-E0F070BFAD29}"/>
    <w:embedBold r:id="rId2" w:fontKey="{BC4B5BDB-5B72-49FB-8949-AAC815528DD3}"/>
    <w:embedItalic r:id="rId3" w:fontKey="{AE32E8D8-CA8D-4385-9A28-E95A4DDA91BC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81469B3F-5024-4F81-AA04-E7D9A16DA56D}"/>
    <w:embedBold r:id="rId5" w:fontKey="{57C4A88C-0B57-43A2-BCAE-D7DE8E087B03}"/>
    <w:embedItalic r:id="rId6" w:fontKey="{D015A496-A825-4121-AB78-CE43F2457EC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7E921E3C-F8CC-42C4-9DFD-88C93C888B9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D122C814-5F61-495D-84B8-A5CFE0F52876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F8B26818-E56A-426B-907A-5F0E92524DD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036DFC0A-7303-4F87-811E-E3AE335B38A4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E79FF702-CC31-422D-BE3E-8017A3C15DBE}"/>
    <w:embedItalic r:id="rId12" w:fontKey="{A6B8D97F-01B7-4F75-A667-E2AA446BCAE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3" w:fontKey="{D34AFF9A-32CF-487D-8EAC-EA0399627C61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977C6" w14:textId="1E80645E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26FAD13A" wp14:editId="7F39600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110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882874" id="Rectangle 110" o:spid="_x0000_s1026" style="position:absolute;margin-left:-18pt;margin-top:743.25pt;width:9in;height:102.7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4132" w14:textId="5B44726A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39808" behindDoc="1" locked="0" layoutInCell="1" allowOverlap="1" wp14:anchorId="7F4F1AB5" wp14:editId="18C0A13F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2DB253" id="Rectangle 215" o:spid="_x0000_s1026" style="position:absolute;margin-left:-1.5pt;margin-top:748.5pt;width:628.5pt;height:96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C4FF0" w14:textId="0CB245B3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29568" behindDoc="1" locked="0" layoutInCell="1" allowOverlap="1" wp14:anchorId="673C5DB0" wp14:editId="11E3174F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4493E9" id="Rectangle 7" o:spid="_x0000_s1026" style="position:absolute;margin-left:-18pt;margin-top:743.25pt;width:9in;height:102.7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24166" w14:textId="0CF6FA81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598848" behindDoc="1" locked="0" layoutInCell="1" allowOverlap="1" wp14:anchorId="287737FF" wp14:editId="00ABF753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E6CE6E" id="Rectangle 5" o:spid="_x0000_s1026" style="position:absolute;margin-left:-1.5pt;margin-top:748.5pt;width:628.5pt;height:96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8325D" w14:textId="77777777" w:rsidR="007A7F73" w:rsidRDefault="007A7F73" w:rsidP="00E974FE">
      <w:pPr>
        <w:spacing w:after="0" w:line="240" w:lineRule="auto"/>
      </w:pPr>
      <w:r>
        <w:separator/>
      </w:r>
    </w:p>
  </w:footnote>
  <w:footnote w:type="continuationSeparator" w:id="0">
    <w:p w14:paraId="64ECC602" w14:textId="77777777" w:rsidR="007A7F73" w:rsidRDefault="007A7F73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81E4D" w14:textId="77777777" w:rsidR="00060CFC" w:rsidRDefault="00060CFC">
    <w:pPr>
      <w:pStyle w:val="Header"/>
    </w:pPr>
    <w:r>
      <w:rPr>
        <w:noProof/>
        <w:lang w:val="en-US"/>
      </w:rPr>
      <w:drawing>
        <wp:anchor distT="0" distB="0" distL="114300" distR="114300" simplePos="0" relativeHeight="251711488" behindDoc="1" locked="0" layoutInCell="1" allowOverlap="1" wp14:anchorId="7FEF9CAB" wp14:editId="50ABD38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7228F2B8" wp14:editId="27F47D46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83" name="Rectangl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24FED7" id="Rectangle 83" o:spid="_x0000_s1026" style="position:absolute;margin-left:0;margin-top:33.3pt;width:612pt;height:16.2pt;z-index:-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76A6CA" wp14:editId="07E994B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84" name="Rectangl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16F143" id="Rectangle 84" o:spid="_x0000_s1026" style="position:absolute;margin-left:0;margin-top:0;width:612pt;height:43.9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A78CB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721728" behindDoc="1" locked="0" layoutInCell="1" allowOverlap="1" wp14:anchorId="57250092" wp14:editId="4193C4C5">
          <wp:simplePos x="0" y="0"/>
          <wp:positionH relativeFrom="margin">
            <wp:posOffset>-543560</wp:posOffset>
          </wp:positionH>
          <wp:positionV relativeFrom="margin">
            <wp:align>center</wp:align>
          </wp:positionV>
          <wp:extent cx="7138800" cy="9531607"/>
          <wp:effectExtent l="0" t="0" r="5080" b="0"/>
          <wp:wrapNone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0" locked="0" layoutInCell="1" allowOverlap="1" wp14:anchorId="5CF08A56" wp14:editId="12F7FE1B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EDC04C2" wp14:editId="69AF7418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780B56" id="Rectangle 195" o:spid="_x0000_s1026" style="position:absolute;margin-left:0;margin-top:99pt;width:612pt;height:16.2pt;z-index:-2516459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B05B2F6" wp14:editId="74AF2C9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212" name="Rectangl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A79467" id="Rectangle 212" o:spid="_x0000_s1026" style="position:absolute;margin-left:0;margin-top:0;width:612pt;height:99pt;z-index:-251635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D2D7C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617280" behindDoc="0" locked="0" layoutInCell="1" allowOverlap="1" wp14:anchorId="5001FA87" wp14:editId="76F4FC29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23424" behindDoc="1" locked="0" layoutInCell="1" allowOverlap="1" wp14:anchorId="2F7A990C" wp14:editId="0D4E276C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04992" behindDoc="1" locked="0" layoutInCell="1" allowOverlap="1" wp14:anchorId="0A4B0758" wp14:editId="7B657BC7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5A3D71" id="Rectangle 8" o:spid="_x0000_s1026" style="position:absolute;margin-left:0;margin-top:99pt;width:612pt;height:16.2pt;z-index:-2517114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7F4A8610" wp14:editId="69060EE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F9E8E6" id="Rectangle 9" o:spid="_x0000_s1026" style="position:absolute;margin-left:0;margin-top:0;width:612pt;height:99pt;z-index:-251705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1131AC"/>
    <w:multiLevelType w:val="hybridMultilevel"/>
    <w:tmpl w:val="450E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A2B39"/>
    <w:multiLevelType w:val="hybridMultilevel"/>
    <w:tmpl w:val="4FE6C194"/>
    <w:lvl w:ilvl="0" w:tplc="FEE8A5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BA05D3"/>
    <w:multiLevelType w:val="hybridMultilevel"/>
    <w:tmpl w:val="38E40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43985"/>
    <w:multiLevelType w:val="hybridMultilevel"/>
    <w:tmpl w:val="FCB8A2CA"/>
    <w:lvl w:ilvl="0" w:tplc="86701F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E0388"/>
    <w:multiLevelType w:val="hybridMultilevel"/>
    <w:tmpl w:val="FCE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E24A5"/>
    <w:multiLevelType w:val="hybridMultilevel"/>
    <w:tmpl w:val="07EE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875A4"/>
    <w:multiLevelType w:val="hybridMultilevel"/>
    <w:tmpl w:val="0E3ED298"/>
    <w:lvl w:ilvl="0" w:tplc="A4525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364887"/>
    <w:multiLevelType w:val="hybridMultilevel"/>
    <w:tmpl w:val="4048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B6B60"/>
    <w:multiLevelType w:val="hybridMultilevel"/>
    <w:tmpl w:val="9CF01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D0152"/>
    <w:multiLevelType w:val="hybridMultilevel"/>
    <w:tmpl w:val="637AB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FD1D9B"/>
    <w:multiLevelType w:val="hybridMultilevel"/>
    <w:tmpl w:val="6EEE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7B6031"/>
    <w:multiLevelType w:val="hybridMultilevel"/>
    <w:tmpl w:val="2B3025F0"/>
    <w:lvl w:ilvl="0" w:tplc="0409000F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B13391"/>
    <w:multiLevelType w:val="hybridMultilevel"/>
    <w:tmpl w:val="6CCC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309F4"/>
    <w:multiLevelType w:val="hybridMultilevel"/>
    <w:tmpl w:val="76BA1A90"/>
    <w:lvl w:ilvl="0" w:tplc="0409000F">
      <w:start w:val="10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9D1D34"/>
    <w:multiLevelType w:val="hybridMultilevel"/>
    <w:tmpl w:val="0A0E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4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2"/>
  </w:num>
  <w:num w:numId="15">
    <w:abstractNumId w:val="40"/>
  </w:num>
  <w:num w:numId="16">
    <w:abstractNumId w:val="12"/>
  </w:num>
  <w:num w:numId="17">
    <w:abstractNumId w:val="36"/>
  </w:num>
  <w:num w:numId="18">
    <w:abstractNumId w:val="26"/>
  </w:num>
  <w:num w:numId="19">
    <w:abstractNumId w:val="29"/>
  </w:num>
  <w:num w:numId="20">
    <w:abstractNumId w:val="14"/>
  </w:num>
  <w:num w:numId="21">
    <w:abstractNumId w:val="32"/>
  </w:num>
  <w:num w:numId="22">
    <w:abstractNumId w:val="21"/>
  </w:num>
  <w:num w:numId="23">
    <w:abstractNumId w:val="43"/>
  </w:num>
  <w:num w:numId="24">
    <w:abstractNumId w:val="16"/>
  </w:num>
  <w:num w:numId="25">
    <w:abstractNumId w:val="23"/>
  </w:num>
  <w:num w:numId="26">
    <w:abstractNumId w:val="18"/>
  </w:num>
  <w:num w:numId="27">
    <w:abstractNumId w:val="30"/>
  </w:num>
  <w:num w:numId="28">
    <w:abstractNumId w:val="20"/>
  </w:num>
  <w:num w:numId="29">
    <w:abstractNumId w:val="44"/>
  </w:num>
  <w:num w:numId="30">
    <w:abstractNumId w:val="33"/>
  </w:num>
  <w:num w:numId="31">
    <w:abstractNumId w:val="27"/>
  </w:num>
  <w:num w:numId="32">
    <w:abstractNumId w:val="19"/>
  </w:num>
  <w:num w:numId="33">
    <w:abstractNumId w:val="47"/>
  </w:num>
  <w:num w:numId="34">
    <w:abstractNumId w:val="46"/>
  </w:num>
  <w:num w:numId="35">
    <w:abstractNumId w:val="11"/>
  </w:num>
  <w:num w:numId="36">
    <w:abstractNumId w:val="24"/>
  </w:num>
  <w:num w:numId="37">
    <w:abstractNumId w:val="13"/>
  </w:num>
  <w:num w:numId="38">
    <w:abstractNumId w:val="34"/>
  </w:num>
  <w:num w:numId="39">
    <w:abstractNumId w:val="48"/>
  </w:num>
  <w:num w:numId="40">
    <w:abstractNumId w:val="37"/>
  </w:num>
  <w:num w:numId="41">
    <w:abstractNumId w:val="17"/>
  </w:num>
  <w:num w:numId="42">
    <w:abstractNumId w:val="31"/>
  </w:num>
  <w:num w:numId="43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15"/>
  </w:num>
  <w:num w:numId="48">
    <w:abstractNumId w:val="25"/>
  </w:num>
  <w:num w:numId="49">
    <w:abstractNumId w:val="22"/>
  </w:num>
  <w:num w:numId="50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96"/>
    <w:rsid w:val="00003B5C"/>
    <w:rsid w:val="00021B74"/>
    <w:rsid w:val="00022344"/>
    <w:rsid w:val="0003764A"/>
    <w:rsid w:val="00040869"/>
    <w:rsid w:val="00056C17"/>
    <w:rsid w:val="00060CFC"/>
    <w:rsid w:val="000639BF"/>
    <w:rsid w:val="000720FE"/>
    <w:rsid w:val="000834BF"/>
    <w:rsid w:val="00093178"/>
    <w:rsid w:val="000B5D3B"/>
    <w:rsid w:val="000E36D4"/>
    <w:rsid w:val="000F2385"/>
    <w:rsid w:val="000F753D"/>
    <w:rsid w:val="00106469"/>
    <w:rsid w:val="0011064E"/>
    <w:rsid w:val="00166A5D"/>
    <w:rsid w:val="00195942"/>
    <w:rsid w:val="001C5A74"/>
    <w:rsid w:val="001D7207"/>
    <w:rsid w:val="001E56D8"/>
    <w:rsid w:val="001E6747"/>
    <w:rsid w:val="00200D8B"/>
    <w:rsid w:val="0020221F"/>
    <w:rsid w:val="00204A5F"/>
    <w:rsid w:val="00206C6F"/>
    <w:rsid w:val="00226579"/>
    <w:rsid w:val="00250D80"/>
    <w:rsid w:val="002808AE"/>
    <w:rsid w:val="00282F1F"/>
    <w:rsid w:val="00287588"/>
    <w:rsid w:val="0028785F"/>
    <w:rsid w:val="00287C40"/>
    <w:rsid w:val="00290C69"/>
    <w:rsid w:val="00297771"/>
    <w:rsid w:val="002B34DD"/>
    <w:rsid w:val="002C3022"/>
    <w:rsid w:val="002C5F72"/>
    <w:rsid w:val="002D1439"/>
    <w:rsid w:val="002E0703"/>
    <w:rsid w:val="002E4ABB"/>
    <w:rsid w:val="002F57FC"/>
    <w:rsid w:val="00312C81"/>
    <w:rsid w:val="003159ED"/>
    <w:rsid w:val="003161DD"/>
    <w:rsid w:val="00317543"/>
    <w:rsid w:val="00334DFF"/>
    <w:rsid w:val="00340E06"/>
    <w:rsid w:val="00353270"/>
    <w:rsid w:val="00355599"/>
    <w:rsid w:val="003772F5"/>
    <w:rsid w:val="00394708"/>
    <w:rsid w:val="003A33F4"/>
    <w:rsid w:val="003C16A1"/>
    <w:rsid w:val="003C700D"/>
    <w:rsid w:val="003D06F0"/>
    <w:rsid w:val="003D0CC7"/>
    <w:rsid w:val="003D3610"/>
    <w:rsid w:val="003F1000"/>
    <w:rsid w:val="0040208F"/>
    <w:rsid w:val="00410B9E"/>
    <w:rsid w:val="00420CB7"/>
    <w:rsid w:val="004243EA"/>
    <w:rsid w:val="00431AB6"/>
    <w:rsid w:val="00441672"/>
    <w:rsid w:val="00462466"/>
    <w:rsid w:val="00465CE2"/>
    <w:rsid w:val="00492789"/>
    <w:rsid w:val="0049616A"/>
    <w:rsid w:val="004A4F01"/>
    <w:rsid w:val="004B5AE6"/>
    <w:rsid w:val="004B7734"/>
    <w:rsid w:val="004C49F5"/>
    <w:rsid w:val="004E076C"/>
    <w:rsid w:val="004E0DB9"/>
    <w:rsid w:val="004F1A92"/>
    <w:rsid w:val="00500211"/>
    <w:rsid w:val="005074EA"/>
    <w:rsid w:val="00556AB4"/>
    <w:rsid w:val="0056123C"/>
    <w:rsid w:val="00570DC0"/>
    <w:rsid w:val="00575640"/>
    <w:rsid w:val="00586696"/>
    <w:rsid w:val="00594B5C"/>
    <w:rsid w:val="005965AF"/>
    <w:rsid w:val="005A49C4"/>
    <w:rsid w:val="005B0FDD"/>
    <w:rsid w:val="005C14EF"/>
    <w:rsid w:val="005C3604"/>
    <w:rsid w:val="005C5594"/>
    <w:rsid w:val="005C610F"/>
    <w:rsid w:val="005C6C87"/>
    <w:rsid w:val="005D037E"/>
    <w:rsid w:val="005D209E"/>
    <w:rsid w:val="005F0AE1"/>
    <w:rsid w:val="005F329D"/>
    <w:rsid w:val="00603982"/>
    <w:rsid w:val="00605B80"/>
    <w:rsid w:val="0062428A"/>
    <w:rsid w:val="00631DB0"/>
    <w:rsid w:val="00635F4B"/>
    <w:rsid w:val="006512E4"/>
    <w:rsid w:val="00661375"/>
    <w:rsid w:val="00662E62"/>
    <w:rsid w:val="00681171"/>
    <w:rsid w:val="006A2026"/>
    <w:rsid w:val="006B48B0"/>
    <w:rsid w:val="006C4382"/>
    <w:rsid w:val="006D3B86"/>
    <w:rsid w:val="006F45AE"/>
    <w:rsid w:val="007005DE"/>
    <w:rsid w:val="0070591B"/>
    <w:rsid w:val="0070593A"/>
    <w:rsid w:val="007118C3"/>
    <w:rsid w:val="00713BB2"/>
    <w:rsid w:val="007208D7"/>
    <w:rsid w:val="00725BB1"/>
    <w:rsid w:val="00740B4F"/>
    <w:rsid w:val="00761CDD"/>
    <w:rsid w:val="00772C1D"/>
    <w:rsid w:val="0077320C"/>
    <w:rsid w:val="0079024C"/>
    <w:rsid w:val="00796E57"/>
    <w:rsid w:val="007A3763"/>
    <w:rsid w:val="007A7F73"/>
    <w:rsid w:val="007B2573"/>
    <w:rsid w:val="007E01A1"/>
    <w:rsid w:val="007E7538"/>
    <w:rsid w:val="007F4E77"/>
    <w:rsid w:val="007F6008"/>
    <w:rsid w:val="008015F4"/>
    <w:rsid w:val="00813C07"/>
    <w:rsid w:val="00822669"/>
    <w:rsid w:val="008421CB"/>
    <w:rsid w:val="008511E3"/>
    <w:rsid w:val="00853D1F"/>
    <w:rsid w:val="00882C0E"/>
    <w:rsid w:val="008844C4"/>
    <w:rsid w:val="00891284"/>
    <w:rsid w:val="008A57B7"/>
    <w:rsid w:val="008C11CC"/>
    <w:rsid w:val="008E3A1A"/>
    <w:rsid w:val="00913EE5"/>
    <w:rsid w:val="00934EAE"/>
    <w:rsid w:val="00950BBE"/>
    <w:rsid w:val="00956783"/>
    <w:rsid w:val="0096287B"/>
    <w:rsid w:val="00977AB6"/>
    <w:rsid w:val="00995841"/>
    <w:rsid w:val="009A3E6D"/>
    <w:rsid w:val="009B007B"/>
    <w:rsid w:val="009B322F"/>
    <w:rsid w:val="009B4A77"/>
    <w:rsid w:val="009B7075"/>
    <w:rsid w:val="009C71F6"/>
    <w:rsid w:val="009E1350"/>
    <w:rsid w:val="00A038E3"/>
    <w:rsid w:val="00A22B38"/>
    <w:rsid w:val="00A644DC"/>
    <w:rsid w:val="00A727FE"/>
    <w:rsid w:val="00A7742F"/>
    <w:rsid w:val="00A8219D"/>
    <w:rsid w:val="00A84543"/>
    <w:rsid w:val="00AA1083"/>
    <w:rsid w:val="00AB2F7B"/>
    <w:rsid w:val="00AB5FF5"/>
    <w:rsid w:val="00AC0609"/>
    <w:rsid w:val="00AE6491"/>
    <w:rsid w:val="00B26407"/>
    <w:rsid w:val="00B319AF"/>
    <w:rsid w:val="00B47021"/>
    <w:rsid w:val="00B73261"/>
    <w:rsid w:val="00B777A2"/>
    <w:rsid w:val="00B839AC"/>
    <w:rsid w:val="00B93E67"/>
    <w:rsid w:val="00BB24AA"/>
    <w:rsid w:val="00BB3830"/>
    <w:rsid w:val="00BC071B"/>
    <w:rsid w:val="00BD0081"/>
    <w:rsid w:val="00BD5A2E"/>
    <w:rsid w:val="00BD73C1"/>
    <w:rsid w:val="00BF1C8C"/>
    <w:rsid w:val="00BF6808"/>
    <w:rsid w:val="00C05B76"/>
    <w:rsid w:val="00C10B54"/>
    <w:rsid w:val="00C129EE"/>
    <w:rsid w:val="00C43A64"/>
    <w:rsid w:val="00C44648"/>
    <w:rsid w:val="00C57745"/>
    <w:rsid w:val="00C65667"/>
    <w:rsid w:val="00C72746"/>
    <w:rsid w:val="00C74748"/>
    <w:rsid w:val="00C77387"/>
    <w:rsid w:val="00C82B7A"/>
    <w:rsid w:val="00CA06DA"/>
    <w:rsid w:val="00CA4A0C"/>
    <w:rsid w:val="00CB359A"/>
    <w:rsid w:val="00CC278D"/>
    <w:rsid w:val="00CC3A9D"/>
    <w:rsid w:val="00CF1958"/>
    <w:rsid w:val="00D25893"/>
    <w:rsid w:val="00D26A1F"/>
    <w:rsid w:val="00D27E09"/>
    <w:rsid w:val="00D4704B"/>
    <w:rsid w:val="00D723C7"/>
    <w:rsid w:val="00D75384"/>
    <w:rsid w:val="00D81530"/>
    <w:rsid w:val="00DA2D52"/>
    <w:rsid w:val="00DA56BE"/>
    <w:rsid w:val="00DB1910"/>
    <w:rsid w:val="00DC1BF2"/>
    <w:rsid w:val="00DC3EA6"/>
    <w:rsid w:val="00DC60B1"/>
    <w:rsid w:val="00DD32E7"/>
    <w:rsid w:val="00DD715F"/>
    <w:rsid w:val="00DE7611"/>
    <w:rsid w:val="00E27FE2"/>
    <w:rsid w:val="00E31703"/>
    <w:rsid w:val="00E32721"/>
    <w:rsid w:val="00E55329"/>
    <w:rsid w:val="00E77257"/>
    <w:rsid w:val="00E80D18"/>
    <w:rsid w:val="00E87B95"/>
    <w:rsid w:val="00E974FE"/>
    <w:rsid w:val="00EC27BF"/>
    <w:rsid w:val="00EC5FE5"/>
    <w:rsid w:val="00ED2C7B"/>
    <w:rsid w:val="00ED389B"/>
    <w:rsid w:val="00ED47C4"/>
    <w:rsid w:val="00EE2EF9"/>
    <w:rsid w:val="00F02258"/>
    <w:rsid w:val="00F058DF"/>
    <w:rsid w:val="00F14970"/>
    <w:rsid w:val="00F20626"/>
    <w:rsid w:val="00F43D9E"/>
    <w:rsid w:val="00F53BBF"/>
    <w:rsid w:val="00F5434B"/>
    <w:rsid w:val="00F679FE"/>
    <w:rsid w:val="00F8632A"/>
    <w:rsid w:val="00F93B10"/>
    <w:rsid w:val="00F94B52"/>
    <w:rsid w:val="00FA2FE0"/>
    <w:rsid w:val="00FC1BAB"/>
    <w:rsid w:val="00FC73CC"/>
    <w:rsid w:val="00FD0F75"/>
    <w:rsid w:val="00FD72A3"/>
    <w:rsid w:val="00FE0504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6B5D13"/>
  <w15:chartTrackingRefBased/>
  <w15:docId w15:val="{0BEA1205-9F7D-4FC9-AB1C-ECCEE868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96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586696"/>
    <w:rPr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696"/>
    <w:rPr>
      <w:color w:val="605E5C"/>
      <w:shd w:val="clear" w:color="auto" w:fill="E1DFDD"/>
    </w:rPr>
  </w:style>
  <w:style w:type="paragraph" w:customStyle="1" w:styleId="FFABody">
    <w:name w:val="FFA Body"/>
    <w:basedOn w:val="Normal"/>
    <w:link w:val="FFABodyChar"/>
    <w:qFormat/>
    <w:rsid w:val="00586696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586696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val="en-US" w:eastAsia="ja-JP"/>
    </w:rPr>
  </w:style>
  <w:style w:type="paragraph" w:customStyle="1" w:styleId="xmsonormal">
    <w:name w:val="x_msonormal"/>
    <w:basedOn w:val="Normal"/>
    <w:rsid w:val="00F8632A"/>
    <w:pPr>
      <w:spacing w:after="0" w:line="240" w:lineRule="auto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FFASub2">
    <w:name w:val="FFA Sub2"/>
    <w:basedOn w:val="Normal"/>
    <w:link w:val="FFASub2Char"/>
    <w:qFormat/>
    <w:rsid w:val="00F8632A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F8632A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BulletPoints">
    <w:name w:val="Bullet Points"/>
    <w:basedOn w:val="FFABody"/>
    <w:qFormat/>
    <w:rsid w:val="00F8632A"/>
    <w:pPr>
      <w:numPr>
        <w:numId w:val="24"/>
      </w:numPr>
      <w:tabs>
        <w:tab w:val="num" w:pos="360"/>
      </w:tabs>
      <w:ind w:left="0" w:firstLine="0"/>
    </w:pPr>
  </w:style>
  <w:style w:type="character" w:customStyle="1" w:styleId="author-cdgvvz3f20qd">
    <w:name w:val="author-cdgvvz3f20qd"/>
    <w:basedOn w:val="DefaultParagraphFont"/>
    <w:rsid w:val="003C700D"/>
  </w:style>
  <w:style w:type="character" w:customStyle="1" w:styleId="author-76f3xr4jalgk">
    <w:name w:val="author-76f3xr4jalgk"/>
    <w:basedOn w:val="DefaultParagraphFont"/>
    <w:rsid w:val="003C700D"/>
  </w:style>
  <w:style w:type="paragraph" w:styleId="Revision">
    <w:name w:val="Revision"/>
    <w:hidden/>
    <w:uiPriority w:val="99"/>
    <w:semiHidden/>
    <w:rsid w:val="005F329D"/>
    <w:pPr>
      <w:spacing w:after="0" w:line="240" w:lineRule="auto"/>
    </w:pPr>
  </w:style>
  <w:style w:type="paragraph" w:customStyle="1" w:styleId="paragraph">
    <w:name w:val="paragraph"/>
    <w:basedOn w:val="Normal"/>
    <w:rsid w:val="00C7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C72746"/>
  </w:style>
  <w:style w:type="character" w:customStyle="1" w:styleId="eop">
    <w:name w:val="eop"/>
    <w:basedOn w:val="DefaultParagraphFont"/>
    <w:rsid w:val="00C7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2CBD-6AC8-4E4A-9E8D-232F216E0A48}">
  <ds:schemaRefs>
    <ds:schemaRef ds:uri="http://schemas.microsoft.com/office/2006/documentManagement/types"/>
    <ds:schemaRef ds:uri="http://purl.org/dc/dcmitype/"/>
    <ds:schemaRef ds:uri="http://purl.org/dc/elements/1.1/"/>
    <ds:schemaRef ds:uri="70aec708-5343-4747-b735-32aeb30ff4cd"/>
    <ds:schemaRef ds:uri="980ab96c-f51f-497b-9bbe-4ae54cb0ffdd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5F2C9FB-E078-4512-8EC7-050A72087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374B4-3C0F-45F8-AA47-0BAC76C87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(1)</Template>
  <TotalTime>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3</cp:revision>
  <dcterms:created xsi:type="dcterms:W3CDTF">2020-09-30T21:07:00Z</dcterms:created>
  <dcterms:modified xsi:type="dcterms:W3CDTF">2020-09-30T23:09:00Z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