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C01FE" w14:textId="6F790C1C" w:rsidR="00A644DC" w:rsidRPr="0096287B" w:rsidRDefault="00C77387" w:rsidP="008015F4">
      <w:pPr>
        <w:pStyle w:val="Title"/>
        <w:rPr>
          <w:lang w:val="en-US"/>
        </w:rPr>
      </w:pPr>
      <w:bookmarkStart w:id="0" w:name="whatworkshops"/>
      <w:bookmarkStart w:id="1" w:name="developws"/>
      <w:r w:rsidRPr="0096287B">
        <w:rPr>
          <w:lang w:val="en-US"/>
        </w:rPr>
        <w:t xml:space="preserve">Which </w:t>
      </w:r>
      <w:r w:rsidR="00A644DC" w:rsidRPr="0096287B">
        <w:rPr>
          <w:lang w:val="en-US"/>
        </w:rPr>
        <w:t>Workshops INterest Me?</w:t>
      </w:r>
    </w:p>
    <w:bookmarkEnd w:id="0"/>
    <w:p w14:paraId="75C10CAE" w14:textId="720CAB6E" w:rsidR="00410B9E" w:rsidRPr="00410B9E" w:rsidRDefault="00410B9E" w:rsidP="00410B9E">
      <w:pPr>
        <w:rPr>
          <w:lang w:val="en-US"/>
        </w:rPr>
        <w:sectPr w:rsidR="00410B9E" w:rsidRPr="00410B9E" w:rsidSect="00410B9E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2242" w:h="15842" w:code="1"/>
          <w:pgMar w:top="1412" w:right="1412" w:bottom="1412" w:left="1440" w:header="709" w:footer="384" w:gutter="0"/>
          <w:cols w:space="708"/>
          <w:docGrid w:linePitch="360"/>
        </w:sectPr>
      </w:pPr>
      <w:r w:rsidRPr="0096287B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44D0D668" wp14:editId="4ECA2779">
                <wp:simplePos x="0" y="0"/>
                <wp:positionH relativeFrom="margin">
                  <wp:align>right</wp:align>
                </wp:positionH>
                <wp:positionV relativeFrom="page">
                  <wp:posOffset>2146300</wp:posOffset>
                </wp:positionV>
                <wp:extent cx="5943600" cy="3873500"/>
                <wp:effectExtent l="0" t="0" r="19050" b="12700"/>
                <wp:wrapSquare wrapText="bothSides"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873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747DF8" w14:textId="19854081" w:rsidR="00060CFC" w:rsidRDefault="00060CFC" w:rsidP="00A644DC">
                            <w:r>
                              <w:t>Which workshops interest you?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D0D6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6.8pt;margin-top:169pt;width:468pt;height:305pt;z-index:2517340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" fillcolor="white [3201]" strokecolor="#004a98 [3204]" strokeweight="1pt">
                <v:textbox>
                  <w:txbxContent>
                    <w:p w14:paraId="7F747DF8" w14:textId="19854081" w:rsidR="00060CFC" w:rsidRDefault="00060CFC" w:rsidP="00A644DC">
                      <w:r>
                        <w:t>Which workshops interest you?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bookmarkEnd w:id="1"/>
      <w:r w:rsidR="007B28B7" w:rsidRPr="0096287B">
        <w:rPr>
          <w:lang w:val="en-US"/>
        </w:rPr>
        <w:t xml:space="preserve">Directions: Read over the workshop titles and descriptions on the </w:t>
      </w:r>
      <w:hyperlink r:id="rId15" w:history="1">
        <w:r w:rsidR="007B28B7" w:rsidRPr="00BB6361">
          <w:rPr>
            <w:rStyle w:val="Hyperlink"/>
            <w:lang w:val="en-US"/>
          </w:rPr>
          <w:t>con</w:t>
        </w:r>
        <w:r w:rsidR="007B28B7" w:rsidRPr="00BB6361">
          <w:rPr>
            <w:rStyle w:val="Hyperlink"/>
            <w:lang w:val="en-US"/>
          </w:rPr>
          <w:t>v</w:t>
        </w:r>
        <w:r w:rsidR="007B28B7" w:rsidRPr="00BB6361">
          <w:rPr>
            <w:rStyle w:val="Hyperlink"/>
            <w:lang w:val="en-US"/>
          </w:rPr>
          <w:t>ention website</w:t>
        </w:r>
      </w:hyperlink>
      <w:r w:rsidR="007B28B7">
        <w:rPr>
          <w:lang w:val="en-US"/>
        </w:rPr>
        <w:t>,</w:t>
      </w:r>
      <w:r w:rsidR="007B28B7" w:rsidRPr="0096287B">
        <w:rPr>
          <w:lang w:val="en-US"/>
        </w:rPr>
        <w:t xml:space="preserve"> and select the top </w:t>
      </w:r>
      <w:r w:rsidR="007B28B7">
        <w:rPr>
          <w:lang w:val="en-US"/>
        </w:rPr>
        <w:t>three</w:t>
      </w:r>
      <w:r w:rsidR="007B28B7" w:rsidRPr="0096287B">
        <w:rPr>
          <w:lang w:val="en-US"/>
        </w:rPr>
        <w:t xml:space="preserve"> that seem interesting and inspiring to you. Record the workshop titles in the box below.</w:t>
      </w:r>
      <w:r w:rsidR="007B28B7">
        <w:rPr>
          <w:lang w:val="en-US"/>
        </w:rPr>
        <w:t xml:space="preserve"> *Note: If attending convention virtually, only select those that are pre-recorded. If you are attending in-person, choose from in-person or pre-recorded workshops.</w:t>
      </w:r>
    </w:p>
    <w:p w14:paraId="49BCF7DA" w14:textId="4F311E6A" w:rsidR="00B839AC" w:rsidRPr="0096287B" w:rsidRDefault="00410B9E" w:rsidP="00B839AC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3D249A5" wp14:editId="3893E19E">
                <wp:simplePos x="0" y="0"/>
                <wp:positionH relativeFrom="margin">
                  <wp:posOffset>3638550</wp:posOffset>
                </wp:positionH>
                <wp:positionV relativeFrom="paragraph">
                  <wp:posOffset>4036060</wp:posOffset>
                </wp:positionV>
                <wp:extent cx="2336800" cy="3079750"/>
                <wp:effectExtent l="0" t="0" r="25400" b="25400"/>
                <wp:wrapNone/>
                <wp:docPr id="472" name="Rectangle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3079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CD88B" w14:textId="28085D8C" w:rsidR="00060CFC" w:rsidRDefault="00060CFC" w:rsidP="00A644DC">
                            <w:r>
                              <w:t>Record the titles of the workshops that you attended.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D249A5" id="Rectangle 472" o:spid="_x0000_s1027" style="position:absolute;margin-left:286.5pt;margin-top:317.8pt;width:184pt;height:242.5pt;z-index:2517514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" fillcolor="white [3201]" strokecolor="#004a98 [3204]" strokeweight="1pt">
                <v:textbox>
                  <w:txbxContent>
                    <w:p w14:paraId="296CD88B" w14:textId="28085D8C" w:rsidR="00060CFC" w:rsidRDefault="00060CFC" w:rsidP="00A644DC">
                      <w:r>
                        <w:t>Record the titles of the workshops that you attended.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C12577B" wp14:editId="385A028B">
                <wp:simplePos x="0" y="0"/>
                <wp:positionH relativeFrom="margin">
                  <wp:align>left</wp:align>
                </wp:positionH>
                <wp:positionV relativeFrom="paragraph">
                  <wp:posOffset>4029710</wp:posOffset>
                </wp:positionV>
                <wp:extent cx="3409950" cy="3079750"/>
                <wp:effectExtent l="0" t="0" r="19050" b="25400"/>
                <wp:wrapNone/>
                <wp:docPr id="471" name="Rectangle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3079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EDC499" w14:textId="7AEDBAA7" w:rsidR="00060CFC" w:rsidRDefault="00060CFC" w:rsidP="00A644DC">
                            <w:r>
                              <w:t>What interests you about your chosen workshops?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12577B" id="Rectangle 471" o:spid="_x0000_s1028" style="position:absolute;margin-left:0;margin-top:317.3pt;width:268.5pt;height:242.5pt;z-index:2517422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" fillcolor="white [3201]" strokecolor="#004a98 [3204]" strokeweight="1pt">
                <v:textbox>
                  <w:txbxContent>
                    <w:p w14:paraId="1AEDC499" w14:textId="7AEDBAA7" w:rsidR="00060CFC" w:rsidRDefault="00060CFC" w:rsidP="00A644DC">
                      <w:r>
                        <w:t>What interests you about your chosen workshops?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B839AC" w:rsidRPr="0096287B" w:rsidSect="00410B9E">
      <w:footerReference w:type="default" r:id="rId16"/>
      <w:headerReference w:type="first" r:id="rId17"/>
      <w:footerReference w:type="first" r:id="rId18"/>
      <w:type w:val="continuous"/>
      <w:pgSz w:w="12242" w:h="15842" w:code="1"/>
      <w:pgMar w:top="1412" w:right="1412" w:bottom="1412" w:left="1412" w:header="709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B26C8" w14:textId="77777777" w:rsidR="00027030" w:rsidRDefault="00027030" w:rsidP="00E974FE">
      <w:pPr>
        <w:spacing w:after="0" w:line="240" w:lineRule="auto"/>
      </w:pPr>
      <w:r>
        <w:separator/>
      </w:r>
    </w:p>
  </w:endnote>
  <w:endnote w:type="continuationSeparator" w:id="0">
    <w:p w14:paraId="766F7824" w14:textId="77777777" w:rsidR="00027030" w:rsidRDefault="00027030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1" w:fontKey="{557230E6-AD4F-47CE-A5D9-B3F22CB3F82C}"/>
    <w:embedBold r:id="rId2" w:fontKey="{77868D72-642A-45C7-9303-4226DB758894}"/>
    <w:embedItalic r:id="rId3" w:fontKey="{BBD0EE7E-7F6E-4E00-95D4-82AB8A15D45D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E478587B-AF29-468E-8615-8C6D185558AE}"/>
    <w:embedBold r:id="rId5" w:fontKey="{D1008F30-7154-49FA-9E3F-119EF7644972}"/>
    <w:embedItalic r:id="rId6" w:fontKey="{738127DD-6EB7-41D7-9CAF-DC41F515A00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EBD4663C-48D8-4F19-B5DF-A575E8FB71A7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06418C95-F9C2-4476-94C2-C08DF5A40837}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  <w:embedBold r:id="rId9" w:fontKey="{3E50226C-00CE-44E8-9C80-3E9EFDD63095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94189075-FA46-4478-8F5D-BC86AA5D61A3}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1" w:fontKey="{04E2CB17-6E0E-41FC-8144-83A43D0F9360}"/>
    <w:embedItalic r:id="rId12" w:fontKey="{1EBFE17F-9AA0-45EC-BB19-489721EB9AB8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3" w:fontKey="{007E805B-9892-49F9-B278-E3DFEF72B8E4}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977C6" w14:textId="1E80645E" w:rsidR="00060CFC" w:rsidRPr="00093178" w:rsidRDefault="00060CFC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  <w:lang w:val="en-US"/>
      </w:rPr>
      <mc:AlternateContent>
        <mc:Choice Requires="wps">
          <w:drawing>
            <wp:anchor distT="0" distB="0" distL="114300" distR="114300" simplePos="0" relativeHeight="251701248" behindDoc="1" locked="0" layoutInCell="1" allowOverlap="1" wp14:anchorId="26FAD13A" wp14:editId="7F396001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110" name="Rectangle 1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882874" id="Rectangle 110" o:spid="_x0000_s1026" style="position:absolute;margin-left:-18pt;margin-top:743.25pt;width:9in;height:102.75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" fillcolor="#df5931" strokecolor="#17274a" strokeweight="1pt">
              <w10:wrap anchorx="page" anchory="page"/>
            </v:rect>
          </w:pict>
        </mc:Fallback>
      </mc:AlternateContent>
    </w:r>
    <w:r w:rsidRPr="00093178">
      <w:rPr>
        <w:color w:val="FFFFFF" w:themeColor="background1"/>
      </w:rPr>
      <w:t>National FFA Organization Headquarters 6060 FFA Drive | Indianapolis, IN 46268-0960 | 317-802-6060 | 888-332-2668 |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E4132" w14:textId="5B44726A" w:rsidR="00060CFC" w:rsidRPr="00093178" w:rsidRDefault="00060CFC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  <w:lang w:val="en-US"/>
      </w:rPr>
      <mc:AlternateContent>
        <mc:Choice Requires="wps">
          <w:drawing>
            <wp:anchor distT="0" distB="0" distL="114300" distR="114300" simplePos="0" relativeHeight="251639808" behindDoc="1" locked="0" layoutInCell="1" allowOverlap="1" wp14:anchorId="7F4F1AB5" wp14:editId="18C0A13F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215" name="Rectangle 2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2DB253" id="Rectangle 215" o:spid="_x0000_s1026" style="position:absolute;margin-left:-1.5pt;margin-top:748.5pt;width:628.5pt;height:96pt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" fillcolor="#df5931" strokecolor="#17274a" strokeweight="1pt">
              <w10:wrap anchorx="page" anchory="page"/>
            </v:rect>
          </w:pict>
        </mc:Fallback>
      </mc:AlternateContent>
    </w:r>
    <w:r w:rsidRPr="00093178">
      <w:rPr>
        <w:color w:val="FFFFFF" w:themeColor="background1"/>
      </w:rPr>
      <w:t>National FFA Organization Headquarters 6060 FFA Drive | Indianapolis, IN 46268-0960 | 317-802-6060 | 888-332-2668 |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C4FF0" w14:textId="0CB245B3" w:rsidR="00060CFC" w:rsidRPr="00093178" w:rsidRDefault="00060CFC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29568" behindDoc="1" locked="0" layoutInCell="1" allowOverlap="1" wp14:anchorId="673C5DB0" wp14:editId="11E3174F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4493E9" id="Rectangle 7" o:spid="_x0000_s1026" style="position:absolute;margin-left:-18pt;margin-top:743.25pt;width:9in;height:102.75pt;z-index:-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Pr="00093178">
      <w:rPr>
        <w:color w:val="FFFFFF" w:themeColor="background1"/>
      </w:rPr>
      <w:t>National FFA Organization Headquarters 6060 FFA Drive | Indianapolis, IN 46268-0960 | 317-802-6060 | 888-332-2668 | FFA.org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24166" w14:textId="0CF6FA81" w:rsidR="00060CFC" w:rsidRPr="00093178" w:rsidRDefault="00060CFC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598848" behindDoc="1" locked="0" layoutInCell="1" allowOverlap="1" wp14:anchorId="287737FF" wp14:editId="00ABF753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E6CE6E" id="Rectangle 5" o:spid="_x0000_s1026" style="position:absolute;margin-left:-1.5pt;margin-top:748.5pt;width:628.5pt;height:96pt;z-index:-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Pr="00093178">
      <w:rPr>
        <w:color w:val="FFFFFF" w:themeColor="background1"/>
      </w:rPr>
      <w:t>National FFA Organization Headquarters 6060 FFA Drive | Indianapolis, IN 46268-0960 | 317-802-6060 | 888-332-2668 |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6946C" w14:textId="77777777" w:rsidR="00027030" w:rsidRDefault="00027030" w:rsidP="00E974FE">
      <w:pPr>
        <w:spacing w:after="0" w:line="240" w:lineRule="auto"/>
      </w:pPr>
      <w:r>
        <w:separator/>
      </w:r>
    </w:p>
  </w:footnote>
  <w:footnote w:type="continuationSeparator" w:id="0">
    <w:p w14:paraId="0E46ECA1" w14:textId="77777777" w:rsidR="00027030" w:rsidRDefault="00027030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81E4D" w14:textId="77777777" w:rsidR="00060CFC" w:rsidRDefault="00060CFC">
    <w:pPr>
      <w:pStyle w:val="Header"/>
    </w:pPr>
    <w:r>
      <w:rPr>
        <w:noProof/>
        <w:lang w:val="en-US"/>
      </w:rPr>
      <w:drawing>
        <wp:anchor distT="0" distB="0" distL="114300" distR="114300" simplePos="0" relativeHeight="251711488" behindDoc="1" locked="0" layoutInCell="1" allowOverlap="1" wp14:anchorId="7FEF9CAB" wp14:editId="50ABD388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72" name="Pictur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0048" behindDoc="1" locked="0" layoutInCell="1" allowOverlap="1" wp14:anchorId="7228F2B8" wp14:editId="27F47D46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83" name="Rectangle 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24FED7" id="Rectangle 83" o:spid="_x0000_s1026" style="position:absolute;margin-left:0;margin-top:33.3pt;width:612pt;height:16.2pt;z-index:-2516664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" fillcolor="#17274a" stroked="f" strokeweight="1pt">
              <w10:wrap anchorx="page" anchory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976A6CA" wp14:editId="07E994B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84" name="Rectangle 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16F143" id="Rectangle 84" o:spid="_x0000_s1026" style="position:absolute;margin-left:0;margin-top:0;width:612pt;height:43.9pt;z-index:-2516561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" fillcolor="#df591d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A78CB" w14:textId="77777777" w:rsidR="00060CFC" w:rsidRDefault="00060CFC">
    <w:pPr>
      <w:pStyle w:val="Header"/>
    </w:pPr>
    <w:r>
      <w:rPr>
        <w:noProof/>
      </w:rPr>
      <w:drawing>
        <wp:anchor distT="0" distB="0" distL="114300" distR="114300" simplePos="0" relativeHeight="251721728" behindDoc="1" locked="0" layoutInCell="1" allowOverlap="1" wp14:anchorId="57250092" wp14:editId="4193C4C5">
          <wp:simplePos x="0" y="0"/>
          <wp:positionH relativeFrom="margin">
            <wp:posOffset>-543560</wp:posOffset>
          </wp:positionH>
          <wp:positionV relativeFrom="margin">
            <wp:align>center</wp:align>
          </wp:positionV>
          <wp:extent cx="7138800" cy="9531607"/>
          <wp:effectExtent l="0" t="0" r="5080" b="0"/>
          <wp:wrapNone/>
          <wp:docPr id="76" name="Picture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91008" behindDoc="0" locked="0" layoutInCell="1" allowOverlap="1" wp14:anchorId="5CF08A56" wp14:editId="12F7FE1B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207" name="Picture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4EDC04C2" wp14:editId="69AF7418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195" name="Rectangle 1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780B56" id="Rectangle 195" o:spid="_x0000_s1026" style="position:absolute;margin-left:0;margin-top:99pt;width:612pt;height:16.2pt;z-index:-2516459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" fillcolor="#17274a" stroked="f" strokeweight="1pt">
              <w10:wrap anchorx="page" anchory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0B05B2F6" wp14:editId="74AF2C9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212" name="Rectangle 2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A79467" id="Rectangle 212" o:spid="_x0000_s1026" style="position:absolute;margin-left:0;margin-top:0;width:612pt;height:99pt;z-index:-2516357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" fillcolor="#df591d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D2D7C" w14:textId="77777777" w:rsidR="00060CFC" w:rsidRDefault="00060CFC">
    <w:pPr>
      <w:pStyle w:val="Header"/>
    </w:pPr>
    <w:r>
      <w:rPr>
        <w:noProof/>
      </w:rPr>
      <w:drawing>
        <wp:anchor distT="0" distB="0" distL="114300" distR="114300" simplePos="0" relativeHeight="251617280" behindDoc="0" locked="0" layoutInCell="1" allowOverlap="1" wp14:anchorId="5001FA87" wp14:editId="76F4FC29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23424" behindDoc="1" locked="0" layoutInCell="1" allowOverlap="1" wp14:anchorId="2F7A990C" wp14:editId="0D4E276C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04992" behindDoc="1" locked="0" layoutInCell="1" allowOverlap="1" wp14:anchorId="0A4B0758" wp14:editId="7B657BC7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5A3D71" id="Rectangle 8" o:spid="_x0000_s1026" style="position:absolute;margin-left:0;margin-top:99pt;width:612pt;height:16.2pt;z-index:-2517114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1136" behindDoc="1" locked="0" layoutInCell="1" allowOverlap="1" wp14:anchorId="7F4A8610" wp14:editId="69060EE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F9E8E6" id="Rectangle 9" o:spid="_x0000_s1026" style="position:absolute;margin-left:0;margin-top:0;width:612pt;height:99pt;z-index:-2517053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B130791"/>
    <w:multiLevelType w:val="hybridMultilevel"/>
    <w:tmpl w:val="EB3873AA"/>
    <w:lvl w:ilvl="0" w:tplc="31C25F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31131AC"/>
    <w:multiLevelType w:val="hybridMultilevel"/>
    <w:tmpl w:val="450EB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FB4958"/>
    <w:multiLevelType w:val="hybridMultilevel"/>
    <w:tmpl w:val="04C68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5A2B39"/>
    <w:multiLevelType w:val="hybridMultilevel"/>
    <w:tmpl w:val="4FE6C194"/>
    <w:lvl w:ilvl="0" w:tplc="FEE8A54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6BA05D3"/>
    <w:multiLevelType w:val="hybridMultilevel"/>
    <w:tmpl w:val="38E40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443985"/>
    <w:multiLevelType w:val="hybridMultilevel"/>
    <w:tmpl w:val="FCB8A2CA"/>
    <w:lvl w:ilvl="0" w:tplc="86701F3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5A20AC"/>
    <w:multiLevelType w:val="hybridMultilevel"/>
    <w:tmpl w:val="8BCECED4"/>
    <w:lvl w:ilvl="0" w:tplc="8D3E285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A070F3B"/>
    <w:multiLevelType w:val="hybridMultilevel"/>
    <w:tmpl w:val="DD06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CE0388"/>
    <w:multiLevelType w:val="hybridMultilevel"/>
    <w:tmpl w:val="FCEA2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FE24A5"/>
    <w:multiLevelType w:val="hybridMultilevel"/>
    <w:tmpl w:val="07EE9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995E3A"/>
    <w:multiLevelType w:val="hybridMultilevel"/>
    <w:tmpl w:val="0E5E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875A4"/>
    <w:multiLevelType w:val="hybridMultilevel"/>
    <w:tmpl w:val="0E3ED298"/>
    <w:lvl w:ilvl="0" w:tplc="A4525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5222AA3"/>
    <w:multiLevelType w:val="hybridMultilevel"/>
    <w:tmpl w:val="0AB05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A23E70"/>
    <w:multiLevelType w:val="hybridMultilevel"/>
    <w:tmpl w:val="3628EC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5674C24"/>
    <w:multiLevelType w:val="hybridMultilevel"/>
    <w:tmpl w:val="7642658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84269C"/>
    <w:multiLevelType w:val="hybridMultilevel"/>
    <w:tmpl w:val="E9061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364887"/>
    <w:multiLevelType w:val="hybridMultilevel"/>
    <w:tmpl w:val="40487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6123CA"/>
    <w:multiLevelType w:val="hybridMultilevel"/>
    <w:tmpl w:val="53624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AB6B60"/>
    <w:multiLevelType w:val="hybridMultilevel"/>
    <w:tmpl w:val="9CF01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2D0152"/>
    <w:multiLevelType w:val="hybridMultilevel"/>
    <w:tmpl w:val="637AB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FD1D9B"/>
    <w:multiLevelType w:val="hybridMultilevel"/>
    <w:tmpl w:val="6EEE1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7B6031"/>
    <w:multiLevelType w:val="hybridMultilevel"/>
    <w:tmpl w:val="2B3025F0"/>
    <w:lvl w:ilvl="0" w:tplc="0409000F">
      <w:start w:val="3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4B13391"/>
    <w:multiLevelType w:val="hybridMultilevel"/>
    <w:tmpl w:val="6CCC5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E85B56"/>
    <w:multiLevelType w:val="hybridMultilevel"/>
    <w:tmpl w:val="8EE0C3C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13510F"/>
    <w:multiLevelType w:val="hybridMultilevel"/>
    <w:tmpl w:val="4840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E309F4"/>
    <w:multiLevelType w:val="hybridMultilevel"/>
    <w:tmpl w:val="76BA1A90"/>
    <w:lvl w:ilvl="0" w:tplc="0409000F">
      <w:start w:val="10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B67AF4"/>
    <w:multiLevelType w:val="hybridMultilevel"/>
    <w:tmpl w:val="5852D502"/>
    <w:lvl w:ilvl="0" w:tplc="96885BB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D882833"/>
    <w:multiLevelType w:val="hybridMultilevel"/>
    <w:tmpl w:val="06B21ACC"/>
    <w:lvl w:ilvl="0" w:tplc="E0FCA6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E9D1D34"/>
    <w:multiLevelType w:val="hybridMultilevel"/>
    <w:tmpl w:val="0A0E1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8"/>
  </w:num>
  <w:num w:numId="2">
    <w:abstractNumId w:val="49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42"/>
  </w:num>
  <w:num w:numId="15">
    <w:abstractNumId w:val="40"/>
  </w:num>
  <w:num w:numId="16">
    <w:abstractNumId w:val="12"/>
  </w:num>
  <w:num w:numId="17">
    <w:abstractNumId w:val="36"/>
  </w:num>
  <w:num w:numId="18">
    <w:abstractNumId w:val="26"/>
  </w:num>
  <w:num w:numId="19">
    <w:abstractNumId w:val="29"/>
  </w:num>
  <w:num w:numId="20">
    <w:abstractNumId w:val="14"/>
  </w:num>
  <w:num w:numId="21">
    <w:abstractNumId w:val="32"/>
  </w:num>
  <w:num w:numId="22">
    <w:abstractNumId w:val="21"/>
  </w:num>
  <w:num w:numId="23">
    <w:abstractNumId w:val="43"/>
  </w:num>
  <w:num w:numId="24">
    <w:abstractNumId w:val="16"/>
  </w:num>
  <w:num w:numId="25">
    <w:abstractNumId w:val="23"/>
  </w:num>
  <w:num w:numId="26">
    <w:abstractNumId w:val="18"/>
  </w:num>
  <w:num w:numId="27">
    <w:abstractNumId w:val="30"/>
  </w:num>
  <w:num w:numId="28">
    <w:abstractNumId w:val="20"/>
  </w:num>
  <w:num w:numId="29">
    <w:abstractNumId w:val="44"/>
  </w:num>
  <w:num w:numId="30">
    <w:abstractNumId w:val="33"/>
  </w:num>
  <w:num w:numId="31">
    <w:abstractNumId w:val="27"/>
  </w:num>
  <w:num w:numId="32">
    <w:abstractNumId w:val="19"/>
  </w:num>
  <w:num w:numId="33">
    <w:abstractNumId w:val="47"/>
  </w:num>
  <w:num w:numId="34">
    <w:abstractNumId w:val="46"/>
  </w:num>
  <w:num w:numId="35">
    <w:abstractNumId w:val="11"/>
  </w:num>
  <w:num w:numId="36">
    <w:abstractNumId w:val="24"/>
  </w:num>
  <w:num w:numId="37">
    <w:abstractNumId w:val="13"/>
  </w:num>
  <w:num w:numId="38">
    <w:abstractNumId w:val="34"/>
  </w:num>
  <w:num w:numId="39">
    <w:abstractNumId w:val="48"/>
  </w:num>
  <w:num w:numId="40">
    <w:abstractNumId w:val="37"/>
  </w:num>
  <w:num w:numId="41">
    <w:abstractNumId w:val="17"/>
  </w:num>
  <w:num w:numId="42">
    <w:abstractNumId w:val="31"/>
  </w:num>
  <w:num w:numId="43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9"/>
  </w:num>
  <w:num w:numId="47">
    <w:abstractNumId w:val="15"/>
  </w:num>
  <w:num w:numId="48">
    <w:abstractNumId w:val="25"/>
  </w:num>
  <w:num w:numId="49">
    <w:abstractNumId w:val="22"/>
  </w:num>
  <w:num w:numId="50">
    <w:abstractNumId w:val="3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696"/>
    <w:rsid w:val="00003B5C"/>
    <w:rsid w:val="00021B74"/>
    <w:rsid w:val="00022344"/>
    <w:rsid w:val="00027030"/>
    <w:rsid w:val="0003764A"/>
    <w:rsid w:val="00040869"/>
    <w:rsid w:val="00056C17"/>
    <w:rsid w:val="00060CFC"/>
    <w:rsid w:val="000639BF"/>
    <w:rsid w:val="000720FE"/>
    <w:rsid w:val="000834BF"/>
    <w:rsid w:val="00093178"/>
    <w:rsid w:val="000B5D3B"/>
    <w:rsid w:val="000E36D4"/>
    <w:rsid w:val="000F2385"/>
    <w:rsid w:val="000F753D"/>
    <w:rsid w:val="00106469"/>
    <w:rsid w:val="0011064E"/>
    <w:rsid w:val="00166A5D"/>
    <w:rsid w:val="00195942"/>
    <w:rsid w:val="001C5A74"/>
    <w:rsid w:val="001D7207"/>
    <w:rsid w:val="001E56D8"/>
    <w:rsid w:val="001E6747"/>
    <w:rsid w:val="00200D8B"/>
    <w:rsid w:val="0020221F"/>
    <w:rsid w:val="00204A5F"/>
    <w:rsid w:val="00206C6F"/>
    <w:rsid w:val="00226579"/>
    <w:rsid w:val="00250D80"/>
    <w:rsid w:val="002808AE"/>
    <w:rsid w:val="00282F1F"/>
    <w:rsid w:val="00287588"/>
    <w:rsid w:val="0028785F"/>
    <w:rsid w:val="00287C40"/>
    <w:rsid w:val="00290C69"/>
    <w:rsid w:val="00297771"/>
    <w:rsid w:val="002B34DD"/>
    <w:rsid w:val="002C3022"/>
    <w:rsid w:val="002C5F72"/>
    <w:rsid w:val="002D1439"/>
    <w:rsid w:val="002E0703"/>
    <w:rsid w:val="002E4ABB"/>
    <w:rsid w:val="002F57FC"/>
    <w:rsid w:val="00312C81"/>
    <w:rsid w:val="003159ED"/>
    <w:rsid w:val="003161DD"/>
    <w:rsid w:val="00317543"/>
    <w:rsid w:val="00334DFF"/>
    <w:rsid w:val="00340E06"/>
    <w:rsid w:val="00353270"/>
    <w:rsid w:val="00355599"/>
    <w:rsid w:val="003772F5"/>
    <w:rsid w:val="00394708"/>
    <w:rsid w:val="003A33F4"/>
    <w:rsid w:val="003C16A1"/>
    <w:rsid w:val="003C700D"/>
    <w:rsid w:val="003D06F0"/>
    <w:rsid w:val="003D0CC7"/>
    <w:rsid w:val="003D3610"/>
    <w:rsid w:val="003F1000"/>
    <w:rsid w:val="0040208F"/>
    <w:rsid w:val="00410B9E"/>
    <w:rsid w:val="00420CB7"/>
    <w:rsid w:val="004243EA"/>
    <w:rsid w:val="00431AB6"/>
    <w:rsid w:val="00441672"/>
    <w:rsid w:val="00462466"/>
    <w:rsid w:val="00465CE2"/>
    <w:rsid w:val="00492789"/>
    <w:rsid w:val="0049616A"/>
    <w:rsid w:val="004A4F01"/>
    <w:rsid w:val="004B5AE6"/>
    <w:rsid w:val="004B7734"/>
    <w:rsid w:val="004C49F5"/>
    <w:rsid w:val="004E076C"/>
    <w:rsid w:val="004E0DB9"/>
    <w:rsid w:val="004F1A92"/>
    <w:rsid w:val="00500211"/>
    <w:rsid w:val="005074EA"/>
    <w:rsid w:val="00556AB4"/>
    <w:rsid w:val="0056123C"/>
    <w:rsid w:val="00570DC0"/>
    <w:rsid w:val="00575640"/>
    <w:rsid w:val="00586696"/>
    <w:rsid w:val="00594B5C"/>
    <w:rsid w:val="005965AF"/>
    <w:rsid w:val="005A49C4"/>
    <w:rsid w:val="005B0FDD"/>
    <w:rsid w:val="005C14EF"/>
    <w:rsid w:val="005C3604"/>
    <w:rsid w:val="005C5594"/>
    <w:rsid w:val="005C610F"/>
    <w:rsid w:val="005C6C87"/>
    <w:rsid w:val="005D037E"/>
    <w:rsid w:val="005D209E"/>
    <w:rsid w:val="005F0AE1"/>
    <w:rsid w:val="005F329D"/>
    <w:rsid w:val="00603982"/>
    <w:rsid w:val="00605B80"/>
    <w:rsid w:val="0062428A"/>
    <w:rsid w:val="00631DB0"/>
    <w:rsid w:val="00635F4B"/>
    <w:rsid w:val="006512E4"/>
    <w:rsid w:val="00661375"/>
    <w:rsid w:val="00662E62"/>
    <w:rsid w:val="00681171"/>
    <w:rsid w:val="006A2026"/>
    <w:rsid w:val="006B48B0"/>
    <w:rsid w:val="006C4382"/>
    <w:rsid w:val="006D3B86"/>
    <w:rsid w:val="006F45AE"/>
    <w:rsid w:val="007005DE"/>
    <w:rsid w:val="0070591B"/>
    <w:rsid w:val="0070593A"/>
    <w:rsid w:val="007118C3"/>
    <w:rsid w:val="00713BB2"/>
    <w:rsid w:val="007208D7"/>
    <w:rsid w:val="00725BB1"/>
    <w:rsid w:val="00740B4F"/>
    <w:rsid w:val="00761CDD"/>
    <w:rsid w:val="00772C1D"/>
    <w:rsid w:val="0077320C"/>
    <w:rsid w:val="0079024C"/>
    <w:rsid w:val="00796E57"/>
    <w:rsid w:val="00797F3C"/>
    <w:rsid w:val="007A3763"/>
    <w:rsid w:val="007A7F73"/>
    <w:rsid w:val="007B2573"/>
    <w:rsid w:val="007B28B7"/>
    <w:rsid w:val="007E01A1"/>
    <w:rsid w:val="007E7538"/>
    <w:rsid w:val="007F4E77"/>
    <w:rsid w:val="007F6008"/>
    <w:rsid w:val="008015F4"/>
    <w:rsid w:val="00813C07"/>
    <w:rsid w:val="00822669"/>
    <w:rsid w:val="008421CB"/>
    <w:rsid w:val="008511E3"/>
    <w:rsid w:val="00853D1F"/>
    <w:rsid w:val="00882C0E"/>
    <w:rsid w:val="008844C4"/>
    <w:rsid w:val="00891284"/>
    <w:rsid w:val="008A57B7"/>
    <w:rsid w:val="008C11CC"/>
    <w:rsid w:val="008E3A1A"/>
    <w:rsid w:val="00913EE5"/>
    <w:rsid w:val="00934EAE"/>
    <w:rsid w:val="00950BBE"/>
    <w:rsid w:val="00956783"/>
    <w:rsid w:val="0096287B"/>
    <w:rsid w:val="00977AB6"/>
    <w:rsid w:val="00995841"/>
    <w:rsid w:val="009A3E6D"/>
    <w:rsid w:val="009B007B"/>
    <w:rsid w:val="009B322F"/>
    <w:rsid w:val="009B4A77"/>
    <w:rsid w:val="009B7075"/>
    <w:rsid w:val="009C71F6"/>
    <w:rsid w:val="009E1350"/>
    <w:rsid w:val="00A038E3"/>
    <w:rsid w:val="00A22B38"/>
    <w:rsid w:val="00A644DC"/>
    <w:rsid w:val="00A727FE"/>
    <w:rsid w:val="00A7742F"/>
    <w:rsid w:val="00A8219D"/>
    <w:rsid w:val="00A84543"/>
    <w:rsid w:val="00A92E85"/>
    <w:rsid w:val="00AA1083"/>
    <w:rsid w:val="00AB2F7B"/>
    <w:rsid w:val="00AB5FF5"/>
    <w:rsid w:val="00AC0609"/>
    <w:rsid w:val="00AE6491"/>
    <w:rsid w:val="00B26407"/>
    <w:rsid w:val="00B319AF"/>
    <w:rsid w:val="00B47021"/>
    <w:rsid w:val="00B73261"/>
    <w:rsid w:val="00B777A2"/>
    <w:rsid w:val="00B839AC"/>
    <w:rsid w:val="00B93E67"/>
    <w:rsid w:val="00BB24AA"/>
    <w:rsid w:val="00BB3830"/>
    <w:rsid w:val="00BC071B"/>
    <w:rsid w:val="00BD0081"/>
    <w:rsid w:val="00BD5A2E"/>
    <w:rsid w:val="00BD73C1"/>
    <w:rsid w:val="00BF1C8C"/>
    <w:rsid w:val="00BF6808"/>
    <w:rsid w:val="00C05B76"/>
    <w:rsid w:val="00C10B54"/>
    <w:rsid w:val="00C129EE"/>
    <w:rsid w:val="00C43A64"/>
    <w:rsid w:val="00C44648"/>
    <w:rsid w:val="00C57745"/>
    <w:rsid w:val="00C65667"/>
    <w:rsid w:val="00C72746"/>
    <w:rsid w:val="00C74748"/>
    <w:rsid w:val="00C77387"/>
    <w:rsid w:val="00C82B7A"/>
    <w:rsid w:val="00CA06DA"/>
    <w:rsid w:val="00CA4A0C"/>
    <w:rsid w:val="00CB359A"/>
    <w:rsid w:val="00CC278D"/>
    <w:rsid w:val="00CC3A9D"/>
    <w:rsid w:val="00CF1958"/>
    <w:rsid w:val="00D25893"/>
    <w:rsid w:val="00D26A1F"/>
    <w:rsid w:val="00D27E09"/>
    <w:rsid w:val="00D4704B"/>
    <w:rsid w:val="00D723C7"/>
    <w:rsid w:val="00D75384"/>
    <w:rsid w:val="00D81530"/>
    <w:rsid w:val="00DA2D52"/>
    <w:rsid w:val="00DA56BE"/>
    <w:rsid w:val="00DB1910"/>
    <w:rsid w:val="00DC1BF2"/>
    <w:rsid w:val="00DC3EA6"/>
    <w:rsid w:val="00DC60B1"/>
    <w:rsid w:val="00DD32E7"/>
    <w:rsid w:val="00DD715F"/>
    <w:rsid w:val="00DE7611"/>
    <w:rsid w:val="00E27FE2"/>
    <w:rsid w:val="00E31703"/>
    <w:rsid w:val="00E32721"/>
    <w:rsid w:val="00E55329"/>
    <w:rsid w:val="00E77257"/>
    <w:rsid w:val="00E80D18"/>
    <w:rsid w:val="00E87B95"/>
    <w:rsid w:val="00E974FE"/>
    <w:rsid w:val="00EC27BF"/>
    <w:rsid w:val="00EC5FE5"/>
    <w:rsid w:val="00ED2C7B"/>
    <w:rsid w:val="00ED389B"/>
    <w:rsid w:val="00ED47C4"/>
    <w:rsid w:val="00EE2EF9"/>
    <w:rsid w:val="00F02258"/>
    <w:rsid w:val="00F058DF"/>
    <w:rsid w:val="00F14970"/>
    <w:rsid w:val="00F20626"/>
    <w:rsid w:val="00F43D9E"/>
    <w:rsid w:val="00F53BBF"/>
    <w:rsid w:val="00F5434B"/>
    <w:rsid w:val="00F679FE"/>
    <w:rsid w:val="00F8632A"/>
    <w:rsid w:val="00F93B10"/>
    <w:rsid w:val="00F94B52"/>
    <w:rsid w:val="00FA2FE0"/>
    <w:rsid w:val="00FC1BAB"/>
    <w:rsid w:val="00FC73CC"/>
    <w:rsid w:val="00FD0F75"/>
    <w:rsid w:val="00FD72A3"/>
    <w:rsid w:val="00FE0504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6B5D13"/>
  <w15:chartTrackingRefBased/>
  <w15:docId w15:val="{0BEA1205-9F7D-4FC9-AB1C-ECCEE8687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696"/>
  </w:style>
  <w:style w:type="paragraph" w:styleId="Heading1">
    <w:name w:val="heading 1"/>
    <w:basedOn w:val="Normal"/>
    <w:next w:val="Normal"/>
    <w:link w:val="Heading1Char"/>
    <w:uiPriority w:val="9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aliases w:val="Subhead"/>
    <w:uiPriority w:val="1"/>
    <w:qFormat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586696"/>
    <w:rPr>
      <w:color w:val="2B579A"/>
      <w:shd w:val="clear" w:color="auto" w:fill="E1DFDD"/>
    </w:rPr>
  </w:style>
  <w:style w:type="character" w:customStyle="1" w:styleId="Mention1">
    <w:name w:val="Mention1"/>
    <w:basedOn w:val="DefaultParagraphFont"/>
    <w:uiPriority w:val="99"/>
    <w:semiHidden/>
    <w:unhideWhenUsed/>
    <w:rsid w:val="00586696"/>
    <w:rPr>
      <w:color w:val="2B579A"/>
      <w:shd w:val="clear" w:color="auto" w:fill="E1DFDD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586696"/>
    <w:rPr>
      <w:u w:val="dotte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6696"/>
    <w:rPr>
      <w:color w:val="605E5C"/>
      <w:shd w:val="clear" w:color="auto" w:fill="E1DFDD"/>
    </w:rPr>
  </w:style>
  <w:style w:type="paragraph" w:customStyle="1" w:styleId="FFABody">
    <w:name w:val="FFA Body"/>
    <w:basedOn w:val="Normal"/>
    <w:link w:val="FFABodyChar"/>
    <w:qFormat/>
    <w:rsid w:val="00586696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586696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paragraph" w:customStyle="1" w:styleId="BodyCopy">
    <w:name w:val="Body Copy"/>
    <w:basedOn w:val="Normal"/>
    <w:qFormat/>
    <w:rsid w:val="00586696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  <w:style w:type="paragraph" w:customStyle="1" w:styleId="FFATitle">
    <w:name w:val="FFA Title"/>
    <w:basedOn w:val="Normal"/>
    <w:qFormat/>
    <w:rsid w:val="00586696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val="en-US" w:eastAsia="ja-JP"/>
    </w:rPr>
  </w:style>
  <w:style w:type="paragraph" w:customStyle="1" w:styleId="FFASub1">
    <w:name w:val="FFA Sub1"/>
    <w:basedOn w:val="Normal"/>
    <w:qFormat/>
    <w:rsid w:val="00586696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="MS Mincho" w:hAnsi="Georgia" w:cs="KlinicSlab-Medium"/>
      <w:b/>
      <w:caps/>
      <w:color w:val="DA291C"/>
      <w:szCs w:val="24"/>
      <w:lang w:val="en-US" w:eastAsia="ja-JP"/>
    </w:rPr>
  </w:style>
  <w:style w:type="paragraph" w:customStyle="1" w:styleId="xmsonormal">
    <w:name w:val="x_msonormal"/>
    <w:basedOn w:val="Normal"/>
    <w:rsid w:val="00F8632A"/>
    <w:pPr>
      <w:spacing w:after="0" w:line="240" w:lineRule="auto"/>
    </w:pPr>
    <w:rPr>
      <w:rFonts w:ascii="Calibri" w:hAnsi="Calibri" w:cs="Calibri"/>
      <w:color w:val="auto"/>
      <w:sz w:val="22"/>
      <w:szCs w:val="22"/>
      <w:lang w:val="en-US"/>
    </w:rPr>
  </w:style>
  <w:style w:type="paragraph" w:customStyle="1" w:styleId="FFASub2">
    <w:name w:val="FFA Sub2"/>
    <w:basedOn w:val="Normal"/>
    <w:link w:val="FFASub2Char"/>
    <w:qFormat/>
    <w:rsid w:val="00F8632A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character" w:customStyle="1" w:styleId="FFASub2Char">
    <w:name w:val="FFA Sub2 Char"/>
    <w:basedOn w:val="DefaultParagraphFont"/>
    <w:link w:val="FFASub2"/>
    <w:rsid w:val="00F8632A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paragraph" w:customStyle="1" w:styleId="BulletPoints">
    <w:name w:val="Bullet Points"/>
    <w:basedOn w:val="FFABody"/>
    <w:qFormat/>
    <w:rsid w:val="00F8632A"/>
    <w:pPr>
      <w:numPr>
        <w:numId w:val="24"/>
      </w:numPr>
      <w:tabs>
        <w:tab w:val="num" w:pos="360"/>
      </w:tabs>
      <w:ind w:left="0" w:firstLine="0"/>
    </w:pPr>
  </w:style>
  <w:style w:type="character" w:customStyle="1" w:styleId="author-cdgvvz3f20qd">
    <w:name w:val="author-cdgvvz3f20qd"/>
    <w:basedOn w:val="DefaultParagraphFont"/>
    <w:rsid w:val="003C700D"/>
  </w:style>
  <w:style w:type="character" w:customStyle="1" w:styleId="author-76f3xr4jalgk">
    <w:name w:val="author-76f3xr4jalgk"/>
    <w:basedOn w:val="DefaultParagraphFont"/>
    <w:rsid w:val="003C700D"/>
  </w:style>
  <w:style w:type="paragraph" w:styleId="Revision">
    <w:name w:val="Revision"/>
    <w:hidden/>
    <w:uiPriority w:val="99"/>
    <w:semiHidden/>
    <w:rsid w:val="005F329D"/>
    <w:pPr>
      <w:spacing w:after="0" w:line="240" w:lineRule="auto"/>
    </w:pPr>
  </w:style>
  <w:style w:type="paragraph" w:customStyle="1" w:styleId="paragraph">
    <w:name w:val="paragraph"/>
    <w:basedOn w:val="Normal"/>
    <w:rsid w:val="00C72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C72746"/>
  </w:style>
  <w:style w:type="character" w:customStyle="1" w:styleId="eop">
    <w:name w:val="eop"/>
    <w:basedOn w:val="DefaultParagraphFont"/>
    <w:rsid w:val="00C72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5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convention.ffa.org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Downloads\FFA%20Convention%20Member%20Document%20Template%20(1)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D2CBD-6AC8-4E4A-9E8D-232F216E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F2C9FB-E078-4512-8EC7-050A720872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D374B4-3C0F-45F8-AA47-0BAC76C87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A766EA-9685-4B7C-A741-FAEB41B7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Member Document Template (1)</Template>
  <TotalTime>7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5</cp:revision>
  <dcterms:created xsi:type="dcterms:W3CDTF">2020-09-30T21:07:00Z</dcterms:created>
  <dcterms:modified xsi:type="dcterms:W3CDTF">2021-09-21T19:15:00Z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</Properties>
</file>