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C934B" w14:textId="77777777" w:rsidR="004A6E06" w:rsidRPr="004A6E06" w:rsidRDefault="004A6E06" w:rsidP="004A6E06">
      <w:pPr>
        <w:keepNext/>
        <w:keepLines/>
        <w:pageBreakBefore/>
        <w:widowControl/>
        <w:spacing w:after="200" w:line="520" w:lineRule="atLeast"/>
        <w:contextualSpacing/>
        <w:rPr>
          <w:rFonts w:asciiTheme="majorHAnsi" w:eastAsiaTheme="majorEastAsia" w:hAnsiTheme="majorHAnsi" w:cstheme="majorBidi"/>
          <w:caps/>
          <w:color w:val="004A98" w:themeColor="accent1"/>
          <w:kern w:val="28"/>
          <w:sz w:val="48"/>
          <w:szCs w:val="56"/>
          <w:lang w:val="en-US"/>
        </w:rPr>
      </w:pPr>
      <w:bookmarkStart w:id="0" w:name="whatworkshops"/>
      <w:bookmarkStart w:id="1" w:name="developws"/>
      <w:r w:rsidRPr="004A6E06">
        <w:rPr>
          <w:rFonts w:asciiTheme="majorHAnsi" w:eastAsiaTheme="majorEastAsia" w:hAnsiTheme="majorHAnsi" w:cstheme="majorBidi"/>
          <w:caps/>
          <w:color w:val="004A98" w:themeColor="accent1"/>
          <w:kern w:val="28"/>
          <w:sz w:val="48"/>
          <w:szCs w:val="56"/>
          <w:lang w:val="en-US"/>
        </w:rPr>
        <w:t>Which Workshops INterest Me?</w:t>
      </w:r>
    </w:p>
    <w:bookmarkEnd w:id="0"/>
    <w:p w14:paraId="38F5BBCB" w14:textId="7A9DE4B8" w:rsidR="00F80AB6" w:rsidRPr="0096287B" w:rsidRDefault="004A6E06" w:rsidP="004A6E06">
      <w:pPr>
        <w:pStyle w:val="FFABody"/>
        <w:rPr>
          <w:rFonts w:asciiTheme="minorHAnsi" w:hAnsiTheme="minorHAnsi"/>
          <w:sz w:val="18"/>
          <w:szCs w:val="18"/>
        </w:rPr>
      </w:pPr>
      <w:r w:rsidRPr="0096287B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1A16F9C" wp14:editId="1B34926B">
                <wp:simplePos x="0" y="0"/>
                <wp:positionH relativeFrom="margin">
                  <wp:posOffset>3656965</wp:posOffset>
                </wp:positionH>
                <wp:positionV relativeFrom="paragraph">
                  <wp:posOffset>4671695</wp:posOffset>
                </wp:positionV>
                <wp:extent cx="2336800" cy="3079750"/>
                <wp:effectExtent l="0" t="0" r="25400" b="25400"/>
                <wp:wrapTight wrapText="bothSides">
                  <wp:wrapPolygon edited="0">
                    <wp:start x="0" y="0"/>
                    <wp:lineTo x="0" y="21645"/>
                    <wp:lineTo x="21659" y="21645"/>
                    <wp:lineTo x="21659" y="0"/>
                    <wp:lineTo x="0" y="0"/>
                  </wp:wrapPolygon>
                </wp:wrapTight>
                <wp:docPr id="472" name="Rectangle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6800" cy="3079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F4421" w14:textId="77777777" w:rsidR="004A6E06" w:rsidRDefault="004A6E06" w:rsidP="004A6E06">
                            <w:r>
                              <w:t>Record the titles of the workshops that you attended.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1A16F9C" id="Rectangle 472" o:spid="_x0000_s1026" style="position:absolute;margin-left:287.95pt;margin-top:367.85pt;width:184pt;height:242.5pt;z-index:-2516541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" fillcolor="white [3201]" strokecolor="#004a98 [3204]" strokeweight="1pt">
                <v:textbox>
                  <w:txbxContent>
                    <w:p w14:paraId="22CF4421" w14:textId="77777777" w:rsidR="004A6E06" w:rsidRDefault="004A6E06" w:rsidP="004A6E06">
                      <w:r>
                        <w:t>Record the titles of the workshops that you attended.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Pr="0096287B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A8566B8" wp14:editId="3515B582">
                <wp:simplePos x="0" y="0"/>
                <wp:positionH relativeFrom="margin">
                  <wp:posOffset>76200</wp:posOffset>
                </wp:positionH>
                <wp:positionV relativeFrom="paragraph">
                  <wp:posOffset>4672965</wp:posOffset>
                </wp:positionV>
                <wp:extent cx="3409950" cy="3079750"/>
                <wp:effectExtent l="0" t="0" r="19050" b="25400"/>
                <wp:wrapTight wrapText="bothSides">
                  <wp:wrapPolygon edited="0">
                    <wp:start x="0" y="0"/>
                    <wp:lineTo x="0" y="21645"/>
                    <wp:lineTo x="21600" y="21645"/>
                    <wp:lineTo x="21600" y="0"/>
                    <wp:lineTo x="0" y="0"/>
                  </wp:wrapPolygon>
                </wp:wrapTight>
                <wp:docPr id="471" name="Rectangle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950" cy="3079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755CB1" w14:textId="77777777" w:rsidR="004A6E06" w:rsidRDefault="004A6E06" w:rsidP="004A6E06">
                            <w:r>
                              <w:t>What interests you about your chosen workshops?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8566B8" id="Rectangle 471" o:spid="_x0000_s1027" style="position:absolute;margin-left:6pt;margin-top:367.95pt;width:268.5pt;height:242.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" fillcolor="white [3201]" strokecolor="#004a98 [3204]" strokeweight="1pt">
                <v:textbox>
                  <w:txbxContent>
                    <w:p w14:paraId="04755CB1" w14:textId="77777777" w:rsidR="004A6E06" w:rsidRDefault="004A6E06" w:rsidP="004A6E06">
                      <w:r>
                        <w:t>What interests you about your chosen workshops?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Pr="004A6E06">
        <w:rPr>
          <w:rFonts w:asciiTheme="minorHAnsi" w:eastAsiaTheme="minorHAnsi" w:hAnsiTheme="minorHAnsi" w:cstheme="minorBidi"/>
          <w:noProof/>
          <w:color w:val="011E41" w:themeColor="text2"/>
          <w:sz w:val="18"/>
          <w:szCs w:val="18"/>
          <w:lang w:eastAsia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E4776CF" wp14:editId="7958BEE5">
                <wp:simplePos x="0" y="0"/>
                <wp:positionH relativeFrom="margin">
                  <wp:align>right</wp:align>
                </wp:positionH>
                <wp:positionV relativeFrom="page">
                  <wp:posOffset>2146300</wp:posOffset>
                </wp:positionV>
                <wp:extent cx="5943600" cy="3873500"/>
                <wp:effectExtent l="0" t="0" r="19050" b="12700"/>
                <wp:wrapSquare wrapText="bothSides"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873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4A9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D75EB9C" w14:textId="77777777" w:rsidR="004A6E06" w:rsidRDefault="004A6E06" w:rsidP="004A6E06">
                            <w:r>
                              <w:t>Which workshops interest you?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4776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416.8pt;margin-top:169pt;width:468pt;height:30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" fillcolor="window" strokecolor="#004a98" strokeweight="1pt">
                <v:textbox>
                  <w:txbxContent>
                    <w:p w14:paraId="2D75EB9C" w14:textId="77777777" w:rsidR="004A6E06" w:rsidRDefault="004A6E06" w:rsidP="004A6E06">
                      <w:r>
                        <w:t>Which workshops interest you?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bookmarkEnd w:id="1"/>
      <w:r w:rsidRPr="004A6E06">
        <w:rPr>
          <w:rFonts w:asciiTheme="minorHAnsi" w:eastAsiaTheme="minorHAnsi" w:hAnsiTheme="minorHAnsi" w:cstheme="minorBidi"/>
          <w:color w:val="011E41" w:themeColor="text2"/>
          <w:sz w:val="18"/>
          <w:szCs w:val="18"/>
          <w:lang w:eastAsia="en-US"/>
        </w:rPr>
        <w:t xml:space="preserve">Directions: Read over the workshop titles and descriptions on the </w:t>
      </w:r>
      <w:hyperlink r:id="rId8" w:history="1">
        <w:r w:rsidRPr="004A6E06">
          <w:rPr>
            <w:rFonts w:asciiTheme="minorHAnsi" w:eastAsiaTheme="minorHAnsi" w:hAnsiTheme="minorHAnsi" w:cstheme="minorBidi"/>
            <w:color w:val="0563C1" w:themeColor="hyperlink"/>
            <w:sz w:val="18"/>
            <w:szCs w:val="18"/>
            <w:u w:val="single"/>
            <w:lang w:eastAsia="en-US"/>
          </w:rPr>
          <w:t>convention website</w:t>
        </w:r>
      </w:hyperlink>
      <w:r w:rsidRPr="004A6E06">
        <w:rPr>
          <w:rFonts w:asciiTheme="minorHAnsi" w:eastAsiaTheme="minorHAnsi" w:hAnsiTheme="minorHAnsi" w:cstheme="minorBidi"/>
          <w:color w:val="011E41" w:themeColor="text2"/>
          <w:sz w:val="18"/>
          <w:szCs w:val="18"/>
          <w:lang w:eastAsia="en-US"/>
        </w:rPr>
        <w:t>, and select the top three that seem interesting and inspiring to you. Record the workshop titles in the box below. *Note: If attending convention virtually, only select those that are pre-recorded. If you are attending in-person, choose from in-person or pre-recorded workshops.</w:t>
      </w:r>
    </w:p>
    <w:p w14:paraId="25719658" w14:textId="09B4DD63" w:rsidR="004A6E06" w:rsidRPr="0096287B" w:rsidRDefault="004A6E06" w:rsidP="004A6E06">
      <w:pPr>
        <w:rPr>
          <w:lang w:val="en-US"/>
        </w:rPr>
      </w:pPr>
    </w:p>
    <w:sectPr w:rsidR="004A6E06" w:rsidRPr="0096287B" w:rsidSect="00B81C2D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2242" w:h="15842" w:code="1"/>
      <w:pgMar w:top="1411" w:right="1411" w:bottom="907" w:left="1411" w:header="706" w:footer="389" w:gutter="0"/>
      <w:cols w:space="12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B3CEB" w14:textId="77777777" w:rsidR="0045095A" w:rsidRDefault="0045095A" w:rsidP="00E974FE">
      <w:pPr>
        <w:spacing w:after="0"/>
      </w:pPr>
      <w:r>
        <w:separator/>
      </w:r>
    </w:p>
  </w:endnote>
  <w:endnote w:type="continuationSeparator" w:id="0">
    <w:p w14:paraId="2A43727E" w14:textId="77777777" w:rsidR="0045095A" w:rsidRDefault="0045095A" w:rsidP="00E974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  <w:embedRegular r:id="rId1" w:fontKey="{701AE562-A621-4CB2-9C2C-1B287FBDD36A}"/>
    <w:embedBold r:id="rId2" w:fontKey="{252A454F-000A-47BE-A410-E1B2B62D2FC2}"/>
    <w:embedItalic r:id="rId3" w:fontKey="{8CBD7124-A200-4657-BA4C-B3553D233BA1}"/>
  </w:font>
  <w:font w:name="Anton">
    <w:altName w:val="Calibri"/>
    <w:charset w:val="00"/>
    <w:family w:val="auto"/>
    <w:pitch w:val="variable"/>
    <w:sig w:usb0="2000000F" w:usb1="00000000" w:usb2="00000000" w:usb3="00000000" w:csb0="00000193" w:csb1="00000000"/>
    <w:embedRegular r:id="rId4" w:fontKey="{9AE71DEB-108E-46AC-849C-1A6F49C1AC3C}"/>
    <w:embedBold r:id="rId5" w:fontKey="{A78047F5-9E3A-4296-B0AC-96DEC0F1231D}"/>
    <w:embedItalic r:id="rId6" w:fontKey="{9539DAE7-EC85-4A04-82E8-F9D4EAA2C7A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D52EC41D-23FE-4D67-A620-BDAD3FB68D38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2D64FFD3-999D-4501-94F0-209BE74B3990}"/>
  </w:font>
  <w:font w:name="DM Serif Text">
    <w:altName w:val="Calibri"/>
    <w:charset w:val="00"/>
    <w:family w:val="auto"/>
    <w:pitch w:val="variable"/>
    <w:sig w:usb0="A00002EF" w:usb1="0000004B" w:usb2="00000000" w:usb3="00000000" w:csb0="0000019F" w:csb1="00000000"/>
    <w:embedBold r:id="rId9" w:fontKey="{F27C1ACD-1B07-4876-A077-1DD3DD649E84}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ourier New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9E02D907-7A1C-4504-9B3C-EFB29A72E0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86CA" w14:textId="77777777" w:rsidR="00E974FE" w:rsidRDefault="00E87B95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27EA" w14:textId="77777777" w:rsidR="006F45AE" w:rsidRDefault="006F45AE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0F5A2" w14:textId="77777777" w:rsidR="0045095A" w:rsidRDefault="0045095A" w:rsidP="00E974FE">
      <w:pPr>
        <w:spacing w:after="0"/>
      </w:pPr>
      <w:r>
        <w:separator/>
      </w:r>
    </w:p>
  </w:footnote>
  <w:footnote w:type="continuationSeparator" w:id="0">
    <w:p w14:paraId="789367C8" w14:textId="77777777" w:rsidR="0045095A" w:rsidRDefault="0045095A" w:rsidP="00E974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A847B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52A783B" wp14:editId="36677DF5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495D290D" wp14:editId="15FCC08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0D48F8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 fillcolor="#f2dab2 [3214]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73991F" wp14:editId="19C6011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A5EEE9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F180" w14:textId="76723B0B" w:rsidR="004B7734" w:rsidRDefault="004B7734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A765C9C" wp14:editId="404369C3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EB546D7" wp14:editId="47FE2659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DBBF39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4D64712" wp14:editId="3B71582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8D9495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 fillcolor="#011e41 [3215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790" type="#_x0000_t75" style="width:13pt;height:9.9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15"/>
  </w:num>
  <w:num w:numId="2" w16cid:durableId="1205869310">
    <w:abstractNumId w:val="18"/>
  </w:num>
  <w:num w:numId="3" w16cid:durableId="1885436296">
    <w:abstractNumId w:val="10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381057430">
    <w:abstractNumId w:val="13"/>
  </w:num>
  <w:num w:numId="15" w16cid:durableId="1850832844">
    <w:abstractNumId w:val="17"/>
  </w:num>
  <w:num w:numId="16" w16cid:durableId="126028688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719885">
    <w:abstractNumId w:val="14"/>
  </w:num>
  <w:num w:numId="18" w16cid:durableId="1234271297">
    <w:abstractNumId w:val="11"/>
  </w:num>
  <w:num w:numId="19" w16cid:durableId="16807424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56C17"/>
    <w:rsid w:val="000639BF"/>
    <w:rsid w:val="00063CD1"/>
    <w:rsid w:val="00064EDB"/>
    <w:rsid w:val="000D61B7"/>
    <w:rsid w:val="000E424A"/>
    <w:rsid w:val="00106469"/>
    <w:rsid w:val="00170A94"/>
    <w:rsid w:val="001772B2"/>
    <w:rsid w:val="001E56D8"/>
    <w:rsid w:val="001E6747"/>
    <w:rsid w:val="00206C6F"/>
    <w:rsid w:val="00226579"/>
    <w:rsid w:val="002266E8"/>
    <w:rsid w:val="0027652A"/>
    <w:rsid w:val="0028785F"/>
    <w:rsid w:val="002A4532"/>
    <w:rsid w:val="002C1378"/>
    <w:rsid w:val="002D1439"/>
    <w:rsid w:val="002E16D1"/>
    <w:rsid w:val="002E4ABB"/>
    <w:rsid w:val="002E7516"/>
    <w:rsid w:val="00394708"/>
    <w:rsid w:val="003C466A"/>
    <w:rsid w:val="003D06F0"/>
    <w:rsid w:val="003F1000"/>
    <w:rsid w:val="003F5A04"/>
    <w:rsid w:val="00417E6E"/>
    <w:rsid w:val="0045095A"/>
    <w:rsid w:val="00452EC8"/>
    <w:rsid w:val="00462466"/>
    <w:rsid w:val="0049616A"/>
    <w:rsid w:val="004A4F01"/>
    <w:rsid w:val="004A6E06"/>
    <w:rsid w:val="004B7734"/>
    <w:rsid w:val="004E0DB9"/>
    <w:rsid w:val="00500211"/>
    <w:rsid w:val="00542D1F"/>
    <w:rsid w:val="0056299C"/>
    <w:rsid w:val="00575640"/>
    <w:rsid w:val="005A13E5"/>
    <w:rsid w:val="005B0FDD"/>
    <w:rsid w:val="005C6C87"/>
    <w:rsid w:val="005D4595"/>
    <w:rsid w:val="005D64B0"/>
    <w:rsid w:val="005E0E0E"/>
    <w:rsid w:val="005E61C2"/>
    <w:rsid w:val="005F0AE1"/>
    <w:rsid w:val="00605E63"/>
    <w:rsid w:val="00626637"/>
    <w:rsid w:val="00634F33"/>
    <w:rsid w:val="006D1FA7"/>
    <w:rsid w:val="006F45AE"/>
    <w:rsid w:val="007208D7"/>
    <w:rsid w:val="00721B3A"/>
    <w:rsid w:val="00740B4F"/>
    <w:rsid w:val="0079024C"/>
    <w:rsid w:val="007A71A9"/>
    <w:rsid w:val="007B2573"/>
    <w:rsid w:val="007B526E"/>
    <w:rsid w:val="007D72BE"/>
    <w:rsid w:val="007E01A1"/>
    <w:rsid w:val="007E2BC1"/>
    <w:rsid w:val="00810556"/>
    <w:rsid w:val="008421CB"/>
    <w:rsid w:val="008D32E5"/>
    <w:rsid w:val="008E2A51"/>
    <w:rsid w:val="008E68C2"/>
    <w:rsid w:val="00995841"/>
    <w:rsid w:val="009B007B"/>
    <w:rsid w:val="009B30FC"/>
    <w:rsid w:val="009C0EC8"/>
    <w:rsid w:val="00A200AE"/>
    <w:rsid w:val="00A23EC1"/>
    <w:rsid w:val="00A47661"/>
    <w:rsid w:val="00A67697"/>
    <w:rsid w:val="00AA2D70"/>
    <w:rsid w:val="00AB57AC"/>
    <w:rsid w:val="00AC0609"/>
    <w:rsid w:val="00AC3AAE"/>
    <w:rsid w:val="00AD433D"/>
    <w:rsid w:val="00AE319F"/>
    <w:rsid w:val="00B03DBA"/>
    <w:rsid w:val="00B15142"/>
    <w:rsid w:val="00B73261"/>
    <w:rsid w:val="00B81C2D"/>
    <w:rsid w:val="00B95B62"/>
    <w:rsid w:val="00B97A03"/>
    <w:rsid w:val="00BC127B"/>
    <w:rsid w:val="00C05B76"/>
    <w:rsid w:val="00C10B54"/>
    <w:rsid w:val="00C43A64"/>
    <w:rsid w:val="00C65667"/>
    <w:rsid w:val="00C82B7A"/>
    <w:rsid w:val="00CA4A0C"/>
    <w:rsid w:val="00CA7966"/>
    <w:rsid w:val="00CC278D"/>
    <w:rsid w:val="00CE1486"/>
    <w:rsid w:val="00D203A2"/>
    <w:rsid w:val="00D212A9"/>
    <w:rsid w:val="00D21C93"/>
    <w:rsid w:val="00D27E09"/>
    <w:rsid w:val="00DC5AF3"/>
    <w:rsid w:val="00DE7B1B"/>
    <w:rsid w:val="00E20179"/>
    <w:rsid w:val="00E225A5"/>
    <w:rsid w:val="00E52A52"/>
    <w:rsid w:val="00E55329"/>
    <w:rsid w:val="00E7230F"/>
    <w:rsid w:val="00E80D18"/>
    <w:rsid w:val="00E87B95"/>
    <w:rsid w:val="00E974FE"/>
    <w:rsid w:val="00EC27BF"/>
    <w:rsid w:val="00ED284E"/>
    <w:rsid w:val="00ED2C7B"/>
    <w:rsid w:val="00F31947"/>
    <w:rsid w:val="00F659D5"/>
    <w:rsid w:val="00F80AB6"/>
    <w:rsid w:val="00F93C8A"/>
    <w:rsid w:val="00FB6CBB"/>
    <w:rsid w:val="00FF1CEF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73E7F2"/>
  <w15:chartTrackingRefBased/>
  <w15:docId w15:val="{2BEED508-CB1F-41F4-B5C6-6E426CD0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5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  <w:style w:type="paragraph" w:customStyle="1" w:styleId="FFABody">
    <w:name w:val="FFA Body"/>
    <w:basedOn w:val="Normal"/>
    <w:link w:val="FFABodyChar"/>
    <w:qFormat/>
    <w:rsid w:val="001772B2"/>
    <w:pPr>
      <w:suppressAutoHyphens/>
      <w:autoSpaceDE w:val="0"/>
      <w:autoSpaceDN w:val="0"/>
      <w:adjustRightInd w:val="0"/>
      <w:spacing w:after="0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1772B2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paragraph" w:customStyle="1" w:styleId="BodyCopy">
    <w:name w:val="Body Copy"/>
    <w:basedOn w:val="Normal"/>
    <w:qFormat/>
    <w:rsid w:val="004A6E06"/>
    <w:pPr>
      <w:suppressAutoHyphens/>
      <w:autoSpaceDE w:val="0"/>
      <w:autoSpaceDN w:val="0"/>
      <w:adjustRightInd w:val="0"/>
      <w:spacing w:after="90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vention.ffa.org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1</TotalTime>
  <Pages>1</Pages>
  <Words>58</Words>
  <Characters>335</Characters>
  <Application>Microsoft Office Word</Application>
  <DocSecurity>0</DocSecurity>
  <Lines>5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Mullins, Amanda</cp:lastModifiedBy>
  <cp:revision>3</cp:revision>
  <cp:lastPrinted>2022-09-06T18:29:00Z</cp:lastPrinted>
  <dcterms:created xsi:type="dcterms:W3CDTF">2022-08-17T13:05:00Z</dcterms:created>
  <dcterms:modified xsi:type="dcterms:W3CDTF">2022-09-06T18:29:00Z</dcterms:modified>
</cp:coreProperties>
</file>