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C0EE0" w14:textId="350B7D33" w:rsidR="00C05B76" w:rsidRPr="00FB59A5" w:rsidRDefault="001461D6" w:rsidP="006B318B">
      <w:pPr>
        <w:pStyle w:val="Title"/>
      </w:pPr>
      <w:r>
        <w:t>Agricultural Sales Career Development Event</w:t>
      </w:r>
    </w:p>
    <w:p w14:paraId="55F3A86D" w14:textId="77777777" w:rsidR="001461D6" w:rsidRDefault="001461D6" w:rsidP="001461D6">
      <w:pPr>
        <w:pStyle w:val="Heading4"/>
        <w:jc w:val="center"/>
      </w:pPr>
      <w:r>
        <w:rPr>
          <w:rFonts w:hint="eastAsia"/>
        </w:rPr>
        <w:t>DO NOT REMOVE FROM CONTEST AREA</w:t>
      </w:r>
    </w:p>
    <w:p w14:paraId="16B7FA8F" w14:textId="77777777" w:rsidR="001461D6" w:rsidRDefault="001461D6" w:rsidP="001461D6">
      <w:pPr>
        <w:pStyle w:val="Heading3"/>
      </w:pPr>
    </w:p>
    <w:p w14:paraId="7F914F69" w14:textId="1AC51B60" w:rsidR="001461D6" w:rsidRPr="001461D6" w:rsidRDefault="001461D6" w:rsidP="001461D6">
      <w:pPr>
        <w:pStyle w:val="Heading3"/>
      </w:pPr>
      <w:r w:rsidRPr="001461D6">
        <w:rPr>
          <w:rFonts w:hint="eastAsia"/>
        </w:rPr>
        <w:t>20</w:t>
      </w:r>
      <w:r w:rsidRPr="001461D6">
        <w:t>21</w:t>
      </w:r>
      <w:r w:rsidRPr="001461D6">
        <w:rPr>
          <w:rFonts w:hint="eastAsia"/>
        </w:rPr>
        <w:t xml:space="preserve"> Individual Event</w:t>
      </w:r>
    </w:p>
    <w:p w14:paraId="04A06BFB" w14:textId="77777777" w:rsidR="001461D6" w:rsidRPr="001461D6" w:rsidRDefault="001461D6" w:rsidP="001461D6">
      <w:pPr>
        <w:pStyle w:val="Heading3"/>
      </w:pPr>
      <w:r w:rsidRPr="001461D6">
        <w:rPr>
          <w:rFonts w:hint="eastAsia"/>
        </w:rPr>
        <w:t>Student Copy</w:t>
      </w:r>
    </w:p>
    <w:p w14:paraId="195B20FA" w14:textId="77777777" w:rsidR="001461D6" w:rsidRDefault="001461D6" w:rsidP="001461D6">
      <w:pPr>
        <w:pStyle w:val="Heading3"/>
        <w:rPr>
          <w:color w:val="auto"/>
        </w:rPr>
      </w:pPr>
    </w:p>
    <w:p w14:paraId="400ECA29" w14:textId="77777777" w:rsidR="001461D6" w:rsidRDefault="001461D6" w:rsidP="001461D6">
      <w:r>
        <w:rPr>
          <w:rFonts w:hint="eastAsia"/>
        </w:rPr>
        <w:t>Your customer operates</w:t>
      </w:r>
      <w:r>
        <w:t xml:space="preserve"> a 300 head</w:t>
      </w:r>
      <w:r>
        <w:rPr>
          <w:rFonts w:hint="eastAsia"/>
        </w:rPr>
        <w:t xml:space="preserve"> </w:t>
      </w:r>
      <w:r>
        <w:t xml:space="preserve">beef cow calf operation.  Your customer brings the cattle in twice a year to process and work the cattle.  The owners have a few horses on the property that they ride for leisure and someone in the family rides for roping and barrel racing at local events.  </w:t>
      </w:r>
      <w:r>
        <w:rPr>
          <w:rFonts w:hint="eastAsia"/>
        </w:rPr>
        <w:t xml:space="preserve">You know that </w:t>
      </w:r>
      <w:r>
        <w:t>their oldest son just got married a months ago.  They put your appointment off because of the wedding preparations.</w:t>
      </w:r>
    </w:p>
    <w:p w14:paraId="126E525A" w14:textId="77777777" w:rsidR="001461D6" w:rsidRDefault="001461D6" w:rsidP="001461D6">
      <w:pPr>
        <w:pStyle w:val="Heading3"/>
      </w:pPr>
      <w:r>
        <w:rPr>
          <w:color w:val="auto"/>
        </w:rPr>
        <w:t xml:space="preserve"> </w:t>
      </w:r>
    </w:p>
    <w:p w14:paraId="4F7DCD11" w14:textId="77777777" w:rsidR="00C65667" w:rsidRPr="00FB59A5" w:rsidRDefault="00C65667" w:rsidP="006B318B"/>
    <w:sectPr w:rsidR="00C65667" w:rsidRPr="00FB59A5" w:rsidSect="00181E7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411" w:right="1411" w:bottom="1008" w:left="1411" w:header="720" w:footer="3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2E3217" w14:textId="77777777" w:rsidR="00207231" w:rsidRDefault="00207231" w:rsidP="006B318B">
      <w:r>
        <w:separator/>
      </w:r>
    </w:p>
  </w:endnote>
  <w:endnote w:type="continuationSeparator" w:id="0">
    <w:p w14:paraId="3F946F13" w14:textId="77777777" w:rsidR="00207231" w:rsidRDefault="00207231" w:rsidP="006B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7776D215-2ADB-4880-B953-186AFF438B29}"/>
    <w:embedBold r:id="rId2" w:fontKey="{06419A48-A588-4BB0-896A-D62D4DD58739}"/>
    <w:embedItalic r:id="rId3" w:fontKey="{C8761578-2082-4242-9EDB-3E2818A6C4FB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81D89E78-2765-4324-9576-3139385D7476}"/>
    <w:embedBold r:id="rId5" w:fontKey="{E49A4529-858D-4086-861E-C06FD4E26FB2}"/>
    <w:embedItalic r:id="rId6" w:fontKey="{D84037F4-3E74-4BE8-8729-DCA38F3CB544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Regular r:id="rId7" w:fontKey="{7F9C4DC0-EA5B-405C-A047-B55934894FE0}"/>
    <w:embedBold r:id="rId8" w:fontKey="{A24EDB02-D05D-474F-BE5A-15682D47EFA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8702A75F-6365-4E9F-B9D0-73D52A38B780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0" w:fontKey="{BF66833B-036D-4F0F-A361-C0C9927E2E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687EE" w14:textId="77777777" w:rsidR="00E974FE" w:rsidRDefault="00E87B95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FE4E0" w14:textId="77777777" w:rsidR="006F45AE" w:rsidRDefault="006F45AE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FCC2B" w14:textId="77777777" w:rsidR="00207231" w:rsidRDefault="00207231" w:rsidP="006B318B">
      <w:r>
        <w:separator/>
      </w:r>
    </w:p>
  </w:footnote>
  <w:footnote w:type="continuationSeparator" w:id="0">
    <w:p w14:paraId="6D458C04" w14:textId="77777777" w:rsidR="00207231" w:rsidRDefault="00207231" w:rsidP="006B3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46D10" w14:textId="77777777" w:rsidR="001C4D9D" w:rsidRDefault="001C4D9D" w:rsidP="006B318B">
    <w:pPr>
      <w:pStyle w:val="Header"/>
      <w:rPr>
        <w:noProof/>
      </w:rPr>
    </w:pPr>
  </w:p>
  <w:p w14:paraId="0A28DAC1" w14:textId="77777777" w:rsidR="00E974FE" w:rsidRDefault="00E87B95" w:rsidP="006B318B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C2AA388" wp14:editId="1AD068A8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FEE5F" w14:textId="77777777" w:rsidR="004B7734" w:rsidRDefault="001C4D9D" w:rsidP="006B318B">
    <w:pPr>
      <w:pStyle w:val="Header"/>
    </w:pPr>
    <w:r>
      <w:rPr>
        <w:noProof/>
      </w:rPr>
      <w:drawing>
        <wp:anchor distT="0" distB="0" distL="114300" distR="114300" simplePos="0" relativeHeight="251670528" behindDoc="0" locked="0" layoutInCell="1" allowOverlap="1" wp14:anchorId="484BBD1D" wp14:editId="1CA2D156">
          <wp:simplePos x="0" y="0"/>
          <wp:positionH relativeFrom="margin">
            <wp:align>left</wp:align>
          </wp:positionH>
          <wp:positionV relativeFrom="paragraph">
            <wp:posOffset>135890</wp:posOffset>
          </wp:positionV>
          <wp:extent cx="1559362" cy="676275"/>
          <wp:effectExtent l="0" t="0" r="317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FA Lettermark_Solid Filled Container_Blu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362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71552" behindDoc="1" locked="0" layoutInCell="1" allowOverlap="1" wp14:anchorId="2D4594E1" wp14:editId="616D3DE6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0C51">
      <w:tab/>
    </w:r>
    <w:r w:rsidR="00433EA0">
      <w:tab/>
    </w:r>
    <w:r w:rsidR="00181E7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5" type="#_x0000_t75" style="width:13pt;height:9.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AE380A5E"/>
    <w:lvl w:ilvl="0">
      <w:start w:val="55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AD25B6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05077"/>
    <w:multiLevelType w:val="hybridMultilevel"/>
    <w:tmpl w:val="780E3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539B8"/>
    <w:multiLevelType w:val="multilevel"/>
    <w:tmpl w:val="8B720288"/>
    <w:lvl w:ilvl="0">
      <w:start w:val="1"/>
      <w:numFmt w:val="upperLetter"/>
      <w:pStyle w:val="ExamAnsw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E31AEF"/>
    <w:multiLevelType w:val="multilevel"/>
    <w:tmpl w:val="13D2D0CC"/>
    <w:styleLink w:val="Style1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C1E0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6"/>
  </w:num>
  <w:num w:numId="2">
    <w:abstractNumId w:val="17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1"/>
  </w:num>
  <w:num w:numId="16">
    <w:abstractNumId w:val="13"/>
  </w:num>
  <w:num w:numId="17">
    <w:abstractNumId w:val="14"/>
  </w:num>
  <w:num w:numId="18">
    <w:abstractNumId w:val="8"/>
  </w:num>
  <w:num w:numId="19">
    <w:abstractNumId w:val="1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28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1D6"/>
    <w:rsid w:val="00056C17"/>
    <w:rsid w:val="000639BF"/>
    <w:rsid w:val="00106469"/>
    <w:rsid w:val="001461D6"/>
    <w:rsid w:val="001541FB"/>
    <w:rsid w:val="00181E77"/>
    <w:rsid w:val="001C4D9D"/>
    <w:rsid w:val="001E56D8"/>
    <w:rsid w:val="001E6747"/>
    <w:rsid w:val="00206C6F"/>
    <w:rsid w:val="00207231"/>
    <w:rsid w:val="00226579"/>
    <w:rsid w:val="0028785F"/>
    <w:rsid w:val="002A4C33"/>
    <w:rsid w:val="002D1439"/>
    <w:rsid w:val="00305907"/>
    <w:rsid w:val="00394708"/>
    <w:rsid w:val="003D06F0"/>
    <w:rsid w:val="003F1000"/>
    <w:rsid w:val="00406D3B"/>
    <w:rsid w:val="00433EA0"/>
    <w:rsid w:val="00462466"/>
    <w:rsid w:val="004625E0"/>
    <w:rsid w:val="0049616A"/>
    <w:rsid w:val="004B7734"/>
    <w:rsid w:val="004E0DB9"/>
    <w:rsid w:val="00500211"/>
    <w:rsid w:val="00575640"/>
    <w:rsid w:val="005B0FDD"/>
    <w:rsid w:val="005C6C87"/>
    <w:rsid w:val="005F0AE1"/>
    <w:rsid w:val="00601907"/>
    <w:rsid w:val="006810CF"/>
    <w:rsid w:val="006B318B"/>
    <w:rsid w:val="006B533D"/>
    <w:rsid w:val="006C372A"/>
    <w:rsid w:val="006F45AE"/>
    <w:rsid w:val="007208D7"/>
    <w:rsid w:val="0072530E"/>
    <w:rsid w:val="00740B4F"/>
    <w:rsid w:val="0079024C"/>
    <w:rsid w:val="007B2573"/>
    <w:rsid w:val="007E01A1"/>
    <w:rsid w:val="008421CB"/>
    <w:rsid w:val="00887564"/>
    <w:rsid w:val="00995841"/>
    <w:rsid w:val="009B007B"/>
    <w:rsid w:val="00A669FF"/>
    <w:rsid w:val="00A766D4"/>
    <w:rsid w:val="00A903C8"/>
    <w:rsid w:val="00AC0609"/>
    <w:rsid w:val="00B73261"/>
    <w:rsid w:val="00BC37A9"/>
    <w:rsid w:val="00BD0C51"/>
    <w:rsid w:val="00C05B76"/>
    <w:rsid w:val="00C10B54"/>
    <w:rsid w:val="00C43A64"/>
    <w:rsid w:val="00C65667"/>
    <w:rsid w:val="00C82B7A"/>
    <w:rsid w:val="00C908BF"/>
    <w:rsid w:val="00CA4A0C"/>
    <w:rsid w:val="00CC278D"/>
    <w:rsid w:val="00D02CE2"/>
    <w:rsid w:val="00D27E09"/>
    <w:rsid w:val="00DE1200"/>
    <w:rsid w:val="00DF73FA"/>
    <w:rsid w:val="00E55329"/>
    <w:rsid w:val="00E80D18"/>
    <w:rsid w:val="00E87B95"/>
    <w:rsid w:val="00E974FE"/>
    <w:rsid w:val="00EC27BF"/>
    <w:rsid w:val="00ED2C7B"/>
    <w:rsid w:val="00F25B26"/>
    <w:rsid w:val="00F81E46"/>
    <w:rsid w:val="00FB59A5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5C4CA1"/>
  <w15:chartTrackingRefBased/>
  <w15:docId w15:val="{53078490-7603-4242-A611-CD46ECE9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/>
    <w:lsdException w:name="heading 2" w:semiHidden="1" w:uiPriority="3" w:unhideWhenUsed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18B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2"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3"/>
    <w:unhideWhenUsed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  <w:lang w:val="en-GB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lang w:val="en-GB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406D3B"/>
    <w:pPr>
      <w:keepNext/>
      <w:keepLines/>
      <w:spacing w:before="40" w:after="0"/>
      <w:outlineLvl w:val="3"/>
    </w:pPr>
    <w:rPr>
      <w:rFonts w:ascii="DM Serif Text" w:eastAsiaTheme="majorEastAsia" w:hAnsi="DM Serif Text" w:cstheme="majorBidi"/>
      <w:iCs/>
      <w:color w:val="E1251B" w:themeColor="accent4"/>
      <w:sz w:val="20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406D3B"/>
    <w:rPr>
      <w:rFonts w:ascii="DM Serif Text" w:eastAsiaTheme="majorEastAsia" w:hAnsi="DM Serif Text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  <w:rPr>
      <w:lang w:val="en-GB"/>
    </w:rPr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  <w:rPr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lang w:val="en-GB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  <w:lang w:val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  <w:rPr>
      <w:lang w:val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  <w:rPr>
      <w:lang w:val="en-GB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  <w:rPr>
      <w:lang w:val="en-GB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  <w:rPr>
      <w:lang w:val="en-GB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  <w:rPr>
      <w:lang w:val="en-GB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  <w:rPr>
      <w:lang w:val="en-GB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  <w:rPr>
      <w:lang w:val="en-GB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  <w:rPr>
      <w:lang w:val="en-GB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  <w:rPr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  <w:lang w:val="en-GB"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  <w:rPr>
      <w:lang w:val="en-GB"/>
    </w:r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  <w:rPr>
      <w:lang w:val="en-GB"/>
    </w:r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  <w:rPr>
      <w:lang w:val="en-GB"/>
    </w:r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  <w:rPr>
      <w:lang w:val="en-GB"/>
    </w:r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  <w:rPr>
      <w:lang w:val="en-GB"/>
    </w:rPr>
  </w:style>
  <w:style w:type="paragraph" w:styleId="ListBullet">
    <w:name w:val="List Bullet"/>
    <w:basedOn w:val="Normal"/>
    <w:uiPriority w:val="6"/>
    <w:unhideWhenUsed/>
    <w:rsid w:val="00C65667"/>
    <w:pPr>
      <w:numPr>
        <w:numId w:val="4"/>
      </w:numPr>
    </w:pPr>
    <w:rPr>
      <w:lang w:val="en-GB"/>
    </w:rPr>
  </w:style>
  <w:style w:type="paragraph" w:styleId="ListBullet2">
    <w:name w:val="List Bullet 2"/>
    <w:basedOn w:val="Normal"/>
    <w:uiPriority w:val="7"/>
    <w:unhideWhenUsed/>
    <w:rsid w:val="00C65667"/>
    <w:pPr>
      <w:numPr>
        <w:numId w:val="5"/>
      </w:numPr>
    </w:pPr>
    <w:rPr>
      <w:lang w:val="en-GB"/>
    </w:r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  <w:rPr>
      <w:lang w:val="en-GB"/>
    </w:r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  <w:rPr>
      <w:lang w:val="en-GB"/>
    </w:r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  <w:rPr>
      <w:lang w:val="en-GB"/>
    </w:r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  <w:rPr>
      <w:lang w:val="en-GB"/>
    </w:r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  <w:rPr>
      <w:lang w:val="en-GB"/>
    </w:r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  <w:rPr>
      <w:lang w:val="en-GB"/>
    </w:r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  <w:rPr>
      <w:lang w:val="en-GB"/>
    </w:r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  <w:rPr>
      <w:lang w:val="en-GB"/>
    </w:rPr>
  </w:style>
  <w:style w:type="paragraph" w:styleId="ListNumber">
    <w:name w:val="List Number"/>
    <w:aliases w:val="Exam Question"/>
    <w:basedOn w:val="ListNumber2"/>
    <w:link w:val="ListNumberChar"/>
    <w:uiPriority w:val="8"/>
    <w:unhideWhenUsed/>
    <w:qFormat/>
    <w:rsid w:val="00DF73FA"/>
    <w:pPr>
      <w:numPr>
        <w:numId w:val="9"/>
      </w:numPr>
      <w:tabs>
        <w:tab w:val="clear" w:pos="360"/>
        <w:tab w:val="num" w:pos="504"/>
      </w:tabs>
      <w:spacing w:after="120"/>
      <w:ind w:left="504" w:hanging="504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  <w:rPr>
      <w:lang w:val="en-GB"/>
    </w:r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  <w:rPr>
      <w:lang w:val="en-GB"/>
    </w:r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  <w:rPr>
      <w:lang w:val="en-GB"/>
    </w:r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  <w:rPr>
      <w:lang w:val="en-GB"/>
    </w:r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  <w:rPr>
      <w:lang w:val="en-GB"/>
    </w:r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  <w:rPr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lang w:val="en-GB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  <w:rPr>
      <w:lang w:val="en-GB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  <w:rPr>
      <w:lang w:val="en-GB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  <w:rPr>
      <w:lang w:val="en-GB"/>
    </w:r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  <w:rPr>
      <w:lang w:val="en-GB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  <w:rPr>
      <w:lang w:val="en-GB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  <w:rPr>
      <w:lang w:val="en-GB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  <w:rPr>
      <w:lang w:val="en-GB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  <w:rPr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  <w:rPr>
      <w:lang w:val="en-GB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  <w:rPr>
      <w:lang w:val="en-GB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  <w:rPr>
      <w:lang w:val="en-GB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  <w:rPr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F25B26"/>
    <w:pPr>
      <w:spacing w:after="0" w:line="240" w:lineRule="auto"/>
    </w:pPr>
    <w:rPr>
      <w:sz w:val="20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rPr>
      <w:tblHeader/>
    </w:trPr>
    <w:tcPr>
      <w:shd w:val="clear" w:color="auto" w:fill="FFFFFF" w:themeFill="background1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numbering" w:customStyle="1" w:styleId="Style1">
    <w:name w:val="Style1"/>
    <w:uiPriority w:val="99"/>
    <w:rsid w:val="00305907"/>
    <w:pPr>
      <w:numPr>
        <w:numId w:val="17"/>
      </w:numPr>
    </w:pPr>
  </w:style>
  <w:style w:type="paragraph" w:customStyle="1" w:styleId="ExamAnswer">
    <w:name w:val="Exam Answer"/>
    <w:basedOn w:val="ListNumber"/>
    <w:link w:val="ExamAnswerChar"/>
    <w:qFormat/>
    <w:rsid w:val="00601907"/>
    <w:pPr>
      <w:numPr>
        <w:numId w:val="16"/>
      </w:numPr>
      <w:tabs>
        <w:tab w:val="left" w:pos="720"/>
      </w:tabs>
      <w:spacing w:after="240" w:line="360" w:lineRule="atLeast"/>
      <w:ind w:left="1080" w:hanging="720"/>
      <w:contextualSpacing w:val="0"/>
    </w:pPr>
  </w:style>
  <w:style w:type="paragraph" w:customStyle="1" w:styleId="Instructions">
    <w:name w:val="Instructions"/>
    <w:basedOn w:val="Normal"/>
    <w:link w:val="InstructionsChar"/>
    <w:qFormat/>
    <w:rsid w:val="004625E0"/>
    <w:rPr>
      <w:i/>
      <w:iCs/>
    </w:r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DF73FA"/>
    <w:rPr>
      <w:sz w:val="24"/>
      <w:szCs w:val="24"/>
    </w:rPr>
  </w:style>
  <w:style w:type="character" w:customStyle="1" w:styleId="ExamAnswerChar">
    <w:name w:val="Exam Answer Char"/>
    <w:basedOn w:val="ListNumberChar"/>
    <w:link w:val="ExamAnswer"/>
    <w:rsid w:val="00601907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4625E0"/>
    <w:rPr>
      <w:i/>
      <w:i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l\Box\CDE%20LDE%20TEAM%20FOLDER\Committees\Ag%20Sales%20CDE\FFA%20Exam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0623E-8D6E-439A-B335-C00587DE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Exam Template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Heading</vt:lpstr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Carol Herl</cp:lastModifiedBy>
  <cp:revision>1</cp:revision>
  <dcterms:created xsi:type="dcterms:W3CDTF">2021-04-08T13:53:00Z</dcterms:created>
  <dcterms:modified xsi:type="dcterms:W3CDTF">2021-04-08T13:55:00Z</dcterms:modified>
</cp:coreProperties>
</file>