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4" w:rsidRPr="001C28E4" w:rsidRDefault="00972650" w:rsidP="001C28E4">
      <w:pPr>
        <w:pStyle w:val="FFATitle"/>
        <w:rPr>
          <w:sz w:val="32"/>
        </w:rPr>
      </w:pPr>
      <w:r>
        <w:rPr>
          <w:sz w:val="32"/>
        </w:rPr>
        <w:t>Food Science Career</w:t>
      </w:r>
      <w:r w:rsidR="001C28E4" w:rsidRPr="001C28E4">
        <w:rPr>
          <w:sz w:val="32"/>
        </w:rPr>
        <w:t xml:space="preserve"> Development Event</w:t>
      </w:r>
    </w:p>
    <w:p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972650">
        <w:rPr>
          <w:i/>
          <w:noProof/>
          <w:color w:val="070909"/>
          <w:sz w:val="14"/>
        </w:rPr>
        <w:t>May-19</w:t>
      </w:r>
      <w:r>
        <w:rPr>
          <w:i/>
          <w:color w:val="070909"/>
          <w:sz w:val="14"/>
        </w:rPr>
        <w:fldChar w:fldCharType="end"/>
      </w:r>
    </w:p>
    <w:p w:rsidR="001C28E4" w:rsidRPr="00F617FD" w:rsidRDefault="001C28E4" w:rsidP="001C28E4">
      <w:pPr>
        <w:pStyle w:val="FFASummary"/>
      </w:pPr>
    </w:p>
    <w:p w:rsidR="001C28E4" w:rsidRPr="00F1636E" w:rsidRDefault="00972650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Problem solving/Math practicum</w:t>
      </w:r>
      <w:r w:rsidR="008729FE">
        <w:rPr>
          <w:color w:val="2F5496" w:themeColor="accent5" w:themeShade="BF"/>
        </w:rPr>
        <w:t>B</w:t>
      </w:r>
      <w:r w:rsidR="00362F36">
        <w:rPr>
          <w:color w:val="2F5496" w:themeColor="accent5" w:themeShade="BF"/>
        </w:rPr>
        <w:t xml:space="preserve"> key</w:t>
      </w:r>
    </w:p>
    <w:p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:rsidTr="003339B9">
        <w:tc>
          <w:tcPr>
            <w:tcW w:w="1052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:rsidR="003339B9" w:rsidRPr="00362F36" w:rsidRDefault="003339B9" w:rsidP="008729FE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8729FE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B. 55.55</w:t>
            </w: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eastAsiaTheme="majorEastAsia" w:hAnsi="Verdana" w:cs="Arial"/>
                <w:color w:val="000000"/>
                <w:sz w:val="17"/>
                <w:szCs w:val="17"/>
                <w:shd w:val="clear" w:color="auto" w:fill="FFFFFF"/>
              </w:rPr>
              <w:t>FPP.03.02.01b</w:t>
            </w:r>
          </w:p>
        </w:tc>
        <w:tc>
          <w:tcPr>
            <w:tcW w:w="1792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eastAsiaTheme="majorEastAsia" w:hAnsi="Verdana" w:cs="Arial"/>
                <w:color w:val="000000"/>
                <w:sz w:val="17"/>
                <w:szCs w:val="17"/>
                <w:shd w:val="clear" w:color="auto" w:fill="FFFFFF"/>
              </w:rPr>
              <w:t>CRP.02.01.01c</w:t>
            </w:r>
          </w:p>
        </w:tc>
        <w:tc>
          <w:tcPr>
            <w:tcW w:w="1708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eastAsiaTheme="majorEastAsia" w:hAnsi="Verdana" w:cs="Arial"/>
                <w:color w:val="000000"/>
                <w:sz w:val="17"/>
                <w:szCs w:val="17"/>
                <w:shd w:val="clear" w:color="auto" w:fill="FFFFFF"/>
              </w:rPr>
              <w:t>CRP.02.02.01c</w:t>
            </w: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8729FE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B. 427</w:t>
            </w: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972650" w:rsidP="00972650">
            <w:pPr>
              <w:pStyle w:val="ListParagraph"/>
              <w:spacing w:line="360" w:lineRule="auto"/>
              <w:ind w:left="0"/>
              <w:jc w:val="center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CRP.02.01.01c</w:t>
            </w:r>
          </w:p>
        </w:tc>
        <w:tc>
          <w:tcPr>
            <w:tcW w:w="1792" w:type="dxa"/>
          </w:tcPr>
          <w:p w:rsidR="003339B9" w:rsidRPr="00972650" w:rsidRDefault="00972650" w:rsidP="00972650">
            <w:pPr>
              <w:pStyle w:val="ListParagraph"/>
              <w:tabs>
                <w:tab w:val="left" w:pos="1313"/>
              </w:tabs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CRP.02.02.01c</w:t>
            </w:r>
          </w:p>
        </w:tc>
        <w:tc>
          <w:tcPr>
            <w:tcW w:w="170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8729FE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C. 28.8 OUNCES</w:t>
            </w: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FPP.03.02.01b</w:t>
            </w:r>
          </w:p>
        </w:tc>
        <w:tc>
          <w:tcPr>
            <w:tcW w:w="1792" w:type="dxa"/>
          </w:tcPr>
          <w:p w:rsidR="003339B9" w:rsidRPr="00972650" w:rsidRDefault="00972650" w:rsidP="00972650">
            <w:pPr>
              <w:pStyle w:val="ListParagraph"/>
              <w:spacing w:line="360" w:lineRule="auto"/>
              <w:ind w:left="0"/>
              <w:jc w:val="center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CRP.02.01.01c</w:t>
            </w:r>
          </w:p>
        </w:tc>
        <w:tc>
          <w:tcPr>
            <w:tcW w:w="1708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CRP.02.02.01c</w:t>
            </w: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8729FE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B.  10.07 </w:t>
            </w:r>
            <w:bookmarkStart w:id="0" w:name="_GoBack"/>
            <w:bookmarkEnd w:id="0"/>
            <w:r>
              <w:rPr>
                <w:rFonts w:ascii="Verdana" w:hAnsi="Verdana"/>
                <w:sz w:val="17"/>
                <w:szCs w:val="17"/>
              </w:rPr>
              <w:t>g</w:t>
            </w: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FPP.03.02.01a</w:t>
            </w:r>
          </w:p>
          <w:p w:rsidR="00972650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FPP.03.02.01b</w:t>
            </w:r>
          </w:p>
        </w:tc>
        <w:tc>
          <w:tcPr>
            <w:tcW w:w="1792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CRP.02.01.01c</w:t>
            </w:r>
          </w:p>
        </w:tc>
        <w:tc>
          <w:tcPr>
            <w:tcW w:w="1708" w:type="dxa"/>
          </w:tcPr>
          <w:p w:rsidR="003339B9" w:rsidRPr="00972650" w:rsidRDefault="00972650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CRP.02.02.01c</w:t>
            </w: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8729FE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D. 177</w:t>
            </w: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972650" w:rsidP="00972650">
            <w:pPr>
              <w:pStyle w:val="ListParagraph"/>
              <w:spacing w:line="360" w:lineRule="auto"/>
              <w:ind w:left="0"/>
              <w:jc w:val="center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CRP.02.01.01c</w:t>
            </w:r>
          </w:p>
        </w:tc>
        <w:tc>
          <w:tcPr>
            <w:tcW w:w="1792" w:type="dxa"/>
          </w:tcPr>
          <w:p w:rsidR="003339B9" w:rsidRPr="00972650" w:rsidRDefault="00972650" w:rsidP="00972650">
            <w:pPr>
              <w:pStyle w:val="ListParagraph"/>
              <w:spacing w:line="360" w:lineRule="auto"/>
              <w:ind w:left="0"/>
              <w:jc w:val="center"/>
              <w:rPr>
                <w:rFonts w:ascii="Verdana" w:hAnsi="Verdana"/>
                <w:sz w:val="17"/>
                <w:szCs w:val="17"/>
              </w:rPr>
            </w:pPr>
            <w:r w:rsidRPr="00972650">
              <w:rPr>
                <w:rFonts w:ascii="Verdana" w:hAnsi="Verdana"/>
                <w:sz w:val="17"/>
                <w:szCs w:val="17"/>
              </w:rPr>
              <w:t>CRP.02.02.01c</w:t>
            </w:r>
          </w:p>
        </w:tc>
        <w:tc>
          <w:tcPr>
            <w:tcW w:w="170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3339B9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2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</w:tr>
      <w:tr w:rsidR="003339B9" w:rsidRPr="00972650" w:rsidTr="003339B9">
        <w:tc>
          <w:tcPr>
            <w:tcW w:w="1052" w:type="dxa"/>
          </w:tcPr>
          <w:p w:rsidR="003339B9" w:rsidRPr="00972650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81" w:type="dxa"/>
          </w:tcPr>
          <w:p w:rsidR="003339B9" w:rsidRPr="00972650" w:rsidRDefault="003339B9" w:rsidP="008729FE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79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color w:val="000000" w:themeColor="text1"/>
                <w:sz w:val="17"/>
                <w:szCs w:val="17"/>
              </w:rPr>
            </w:pPr>
          </w:p>
        </w:tc>
        <w:tc>
          <w:tcPr>
            <w:tcW w:w="1734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2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8" w:type="dxa"/>
          </w:tcPr>
          <w:p w:rsidR="003339B9" w:rsidRPr="00972650" w:rsidRDefault="003339B9" w:rsidP="00573E0A">
            <w:pPr>
              <w:pStyle w:val="ListParagraph"/>
              <w:spacing w:line="360" w:lineRule="auto"/>
              <w:ind w:left="0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362F36" w:rsidRDefault="00362F36" w:rsidP="00F1636E">
      <w:pPr>
        <w:pStyle w:val="ListParagraph"/>
        <w:ind w:left="1440"/>
      </w:pPr>
    </w:p>
    <w:sectPr w:rsidR="00362F36" w:rsidSect="001C28E4">
      <w:head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4E" w:rsidRDefault="00B5074E" w:rsidP="001C28E4">
      <w:pPr>
        <w:spacing w:after="0" w:line="240" w:lineRule="auto"/>
      </w:pPr>
      <w:r>
        <w:separator/>
      </w:r>
    </w:p>
  </w:endnote>
  <w:endnote w:type="continuationSeparator" w:id="0">
    <w:p w:rsidR="00B5074E" w:rsidRDefault="00B5074E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729FE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4E" w:rsidRDefault="00B5074E" w:rsidP="001C28E4">
      <w:pPr>
        <w:spacing w:after="0" w:line="240" w:lineRule="auto"/>
      </w:pPr>
      <w:r>
        <w:separator/>
      </w:r>
    </w:p>
  </w:footnote>
  <w:footnote w:type="continuationSeparator" w:id="0">
    <w:p w:rsidR="00B5074E" w:rsidRDefault="00B5074E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5939857"/>
      <w:placeholder>
        <w:docPart w:val="C7BBD8235BB54822AEED76AFF190DA7F"/>
      </w:placeholder>
      <w:temporary/>
      <w:showingPlcHdr/>
      <w15:appearance w15:val="hidden"/>
    </w:sdtPr>
    <w:sdtEndPr/>
    <w:sdtContent>
      <w:p w:rsidR="001C28E4" w:rsidRDefault="001C28E4">
        <w:pPr>
          <w:pStyle w:val="Header"/>
        </w:pPr>
        <w:r>
          <w:t>[Type here]</w:t>
        </w:r>
      </w:p>
    </w:sdtContent>
  </w:sdt>
  <w:p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4"/>
    <w:rsid w:val="000E222D"/>
    <w:rsid w:val="00164462"/>
    <w:rsid w:val="001C28E4"/>
    <w:rsid w:val="003339B9"/>
    <w:rsid w:val="00362F36"/>
    <w:rsid w:val="00365746"/>
    <w:rsid w:val="0042753F"/>
    <w:rsid w:val="006E1A77"/>
    <w:rsid w:val="006E659B"/>
    <w:rsid w:val="00804967"/>
    <w:rsid w:val="008729FE"/>
    <w:rsid w:val="008B6A7B"/>
    <w:rsid w:val="00972650"/>
    <w:rsid w:val="00A93F05"/>
    <w:rsid w:val="00B5074E"/>
    <w:rsid w:val="00B71F0C"/>
    <w:rsid w:val="00CB5197"/>
    <w:rsid w:val="00E83CE1"/>
    <w:rsid w:val="00E9296C"/>
    <w:rsid w:val="00F1636E"/>
    <w:rsid w:val="00F5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FE7F4"/>
  <w15:chartTrackingRefBased/>
  <w15:docId w15:val="{9AEB6C14-3BCE-4A86-B21A-6608C178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BBD8235BB54822AEED76AFF190D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983A3-0F71-4CD7-AE7F-FC08E52050C3}"/>
      </w:docPartPr>
      <w:docPartBody>
        <w:p w:rsidR="0088546F" w:rsidRDefault="006D38CE" w:rsidP="006D38CE">
          <w:pPr>
            <w:pStyle w:val="C7BBD8235BB54822AEED76AFF190DA7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CE"/>
    <w:rsid w:val="004A6763"/>
    <w:rsid w:val="006D38CE"/>
    <w:rsid w:val="00766F3F"/>
    <w:rsid w:val="0088546F"/>
    <w:rsid w:val="009F5DAD"/>
    <w:rsid w:val="00A1366C"/>
    <w:rsid w:val="00CF3FDA"/>
    <w:rsid w:val="00F27033"/>
    <w:rsid w:val="00F27864"/>
    <w:rsid w:val="00F3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BBD8235BB54822AEED76AFF190DA7F">
    <w:name w:val="C7BBD8235BB54822AEED76AFF190DA7F"/>
    <w:rsid w:val="006D38CE"/>
  </w:style>
  <w:style w:type="paragraph" w:customStyle="1" w:styleId="4678F6EEEF1340EBB57EF86BFF929B05">
    <w:name w:val="4678F6EEEF1340EBB57EF86BFF929B05"/>
    <w:rsid w:val="00F30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math calculations 2019 answers standards on template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3</cp:revision>
  <cp:lastPrinted>2019-02-21T19:46:00Z</cp:lastPrinted>
  <dcterms:created xsi:type="dcterms:W3CDTF">2019-05-03T14:55:00Z</dcterms:created>
  <dcterms:modified xsi:type="dcterms:W3CDTF">2019-05-03T14:57:00Z</dcterms:modified>
</cp:coreProperties>
</file>